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commentsIds.xml" ContentType="application/vnd.openxmlformats-officedocument.wordprocessingml.commentsId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3F59C2B" w14:textId="477C83B4" w:rsidR="00284E42" w:rsidRPr="00D45835" w:rsidRDefault="007C1AAF" w:rsidP="00D45835">
      <w:pPr>
        <w:pStyle w:val="afd"/>
      </w:pPr>
      <w:r w:rsidRPr="00D45835">
        <w:t>Руководство пользователя по созданию уведомлений на включение в реестр медицинских организаций, осуществляющих деятельность в сфере обязательного медицинского страхования</w:t>
      </w:r>
    </w:p>
    <w:p w14:paraId="3BB15959" w14:textId="77777777" w:rsidR="00284E42" w:rsidRPr="00D45835" w:rsidRDefault="00284E42" w:rsidP="00D45835">
      <w:pPr>
        <w:pStyle w:val="afd"/>
      </w:pPr>
      <w:r w:rsidRPr="00D45835">
        <w:t xml:space="preserve">В ГОСУДАРСТВЕННОЙ ИНФОРМАЦИОННОЙ СИСТЕМЕ ОБЯЗАТЕЛЬНОГО МЕДИЦИНСКОГО СТРАХОВАНИЯ </w:t>
      </w:r>
    </w:p>
    <w:p w14:paraId="1DBD7FDB" w14:textId="77777777" w:rsidR="00284E42" w:rsidRPr="00D45835" w:rsidRDefault="00284E42" w:rsidP="00D45835">
      <w:pPr>
        <w:pStyle w:val="afd"/>
      </w:pPr>
      <w:r w:rsidRPr="00D45835">
        <w:t xml:space="preserve">«ГИС ОМС» </w:t>
      </w:r>
    </w:p>
    <w:p w14:paraId="1514CB3A" w14:textId="0C1FACD0" w:rsidR="00284E42" w:rsidRPr="00D45835" w:rsidRDefault="00284E42" w:rsidP="00D45835">
      <w:pPr>
        <w:pStyle w:val="afd"/>
      </w:pPr>
      <w:r w:rsidRPr="00D45835">
        <w:t xml:space="preserve">ДЛЯ </w:t>
      </w:r>
      <w:r w:rsidR="00D45835" w:rsidRPr="00D45835">
        <w:t>Медицинских организаций</w:t>
      </w:r>
      <w:r w:rsidRPr="00D45835">
        <w:t xml:space="preserve"> </w:t>
      </w:r>
    </w:p>
    <w:p w14:paraId="491AD0C9" w14:textId="39D2317F" w:rsidR="00B105FE" w:rsidRDefault="00284E42" w:rsidP="005900DC">
      <w:pPr>
        <w:pStyle w:val="afb"/>
        <w:spacing w:before="6600"/>
      </w:pPr>
      <w:r w:rsidRPr="002607E6">
        <w:t>202</w:t>
      </w:r>
      <w:r>
        <w:t>1</w:t>
      </w:r>
      <w:r w:rsidRPr="002607E6">
        <w:t>.01</w:t>
      </w:r>
    </w:p>
    <w:p w14:paraId="1405ACA9" w14:textId="77777777" w:rsidR="00B105FE" w:rsidRDefault="00B105FE">
      <w:pPr>
        <w:spacing w:after="200" w:line="276" w:lineRule="auto"/>
        <w:rPr>
          <w:rFonts w:eastAsia="Times New Roman"/>
          <w:szCs w:val="24"/>
          <w:lang w:eastAsia="ru-RU"/>
        </w:rPr>
      </w:pPr>
      <w:r>
        <w:br w:type="page"/>
      </w:r>
    </w:p>
    <w:p w14:paraId="18D3F80B" w14:textId="4BBEDA55" w:rsidR="00284E42" w:rsidRPr="00B105FE" w:rsidRDefault="00B105FE" w:rsidP="00B105FE">
      <w:pPr>
        <w:pStyle w:val="afb"/>
        <w:pageBreakBefore/>
        <w:spacing w:before="6600" w:after="240"/>
        <w:rPr>
          <w:b/>
        </w:rPr>
      </w:pPr>
      <w:r w:rsidRPr="00B105FE">
        <w:rPr>
          <w:b/>
        </w:rPr>
        <w:lastRenderedPageBreak/>
        <w:t>СОДЕРЖАНИЕ</w:t>
      </w:r>
    </w:p>
    <w:p w14:paraId="30590D28" w14:textId="22A832F5" w:rsidR="00C56174" w:rsidRDefault="00B105FE">
      <w:pPr>
        <w:pStyle w:val="1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r>
        <w:fldChar w:fldCharType="begin"/>
      </w:r>
      <w:r>
        <w:instrText xml:space="preserve"> TOC \o "1-3" \h \z \u </w:instrText>
      </w:r>
      <w:r>
        <w:fldChar w:fldCharType="separate"/>
      </w:r>
      <w:hyperlink w:anchor="_Toc77513041" w:history="1">
        <w:r w:rsidR="00C56174" w:rsidRPr="00912AE6">
          <w:rPr>
            <w:rStyle w:val="af4"/>
            <w:noProof/>
          </w:rPr>
          <w:t>1 Запуск Системы</w:t>
        </w:r>
        <w:r w:rsidR="00C56174">
          <w:rPr>
            <w:noProof/>
            <w:webHidden/>
          </w:rPr>
          <w:tab/>
        </w:r>
        <w:r w:rsidR="00C56174">
          <w:rPr>
            <w:noProof/>
            <w:webHidden/>
          </w:rPr>
          <w:fldChar w:fldCharType="begin"/>
        </w:r>
        <w:r w:rsidR="00C56174">
          <w:rPr>
            <w:noProof/>
            <w:webHidden/>
          </w:rPr>
          <w:instrText xml:space="preserve"> PAGEREF _Toc77513041 \h </w:instrText>
        </w:r>
        <w:r w:rsidR="00C56174">
          <w:rPr>
            <w:noProof/>
            <w:webHidden/>
          </w:rPr>
        </w:r>
        <w:r w:rsidR="00C56174">
          <w:rPr>
            <w:noProof/>
            <w:webHidden/>
          </w:rPr>
          <w:fldChar w:fldCharType="separate"/>
        </w:r>
        <w:r w:rsidR="00C56174">
          <w:rPr>
            <w:noProof/>
            <w:webHidden/>
          </w:rPr>
          <w:t>5</w:t>
        </w:r>
        <w:r w:rsidR="00C56174">
          <w:rPr>
            <w:noProof/>
            <w:webHidden/>
          </w:rPr>
          <w:fldChar w:fldCharType="end"/>
        </w:r>
      </w:hyperlink>
    </w:p>
    <w:p w14:paraId="635A7E56" w14:textId="0C1D6B8C" w:rsidR="00C56174" w:rsidRDefault="00BB57FB">
      <w:pPr>
        <w:pStyle w:val="1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77513042" w:history="1">
        <w:r w:rsidR="00C56174" w:rsidRPr="00912AE6">
          <w:rPr>
            <w:rStyle w:val="af4"/>
            <w:noProof/>
            <w:lang w:eastAsia="ru-RU"/>
          </w:rPr>
          <w:t>2 Работа в подразделе «</w:t>
        </w:r>
        <w:r w:rsidR="00C56174" w:rsidRPr="00912AE6">
          <w:rPr>
            <w:rStyle w:val="af4"/>
            <w:noProof/>
          </w:rPr>
          <w:t>Документы МО</w:t>
        </w:r>
        <w:r w:rsidR="00C56174" w:rsidRPr="00912AE6">
          <w:rPr>
            <w:rStyle w:val="af4"/>
            <w:noProof/>
            <w:lang w:eastAsia="ru-RU"/>
          </w:rPr>
          <w:t>»</w:t>
        </w:r>
        <w:r w:rsidR="00C56174">
          <w:rPr>
            <w:noProof/>
            <w:webHidden/>
          </w:rPr>
          <w:tab/>
        </w:r>
        <w:r w:rsidR="00C56174">
          <w:rPr>
            <w:noProof/>
            <w:webHidden/>
          </w:rPr>
          <w:fldChar w:fldCharType="begin"/>
        </w:r>
        <w:r w:rsidR="00C56174">
          <w:rPr>
            <w:noProof/>
            <w:webHidden/>
          </w:rPr>
          <w:instrText xml:space="preserve"> PAGEREF _Toc77513042 \h </w:instrText>
        </w:r>
        <w:r w:rsidR="00C56174">
          <w:rPr>
            <w:noProof/>
            <w:webHidden/>
          </w:rPr>
        </w:r>
        <w:r w:rsidR="00C56174">
          <w:rPr>
            <w:noProof/>
            <w:webHidden/>
          </w:rPr>
          <w:fldChar w:fldCharType="separate"/>
        </w:r>
        <w:r w:rsidR="00C56174">
          <w:rPr>
            <w:noProof/>
            <w:webHidden/>
          </w:rPr>
          <w:t>7</w:t>
        </w:r>
        <w:r w:rsidR="00C56174">
          <w:rPr>
            <w:noProof/>
            <w:webHidden/>
          </w:rPr>
          <w:fldChar w:fldCharType="end"/>
        </w:r>
      </w:hyperlink>
    </w:p>
    <w:p w14:paraId="21AD9C09" w14:textId="02FD442E" w:rsidR="00C56174" w:rsidRDefault="00BB57FB">
      <w:pPr>
        <w:pStyle w:val="2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77513043" w:history="1">
        <w:r w:rsidR="00C56174" w:rsidRPr="00912AE6">
          <w:rPr>
            <w:rStyle w:val="af4"/>
            <w:noProof/>
          </w:rPr>
          <w:t>2.1 Формирование уведомления на включение в реестр МО, осуществляющих деятельность в сфере обязательного медицинского страхования</w:t>
        </w:r>
        <w:r w:rsidR="00C56174">
          <w:rPr>
            <w:noProof/>
            <w:webHidden/>
          </w:rPr>
          <w:tab/>
        </w:r>
        <w:r w:rsidR="00C56174">
          <w:rPr>
            <w:noProof/>
            <w:webHidden/>
          </w:rPr>
          <w:fldChar w:fldCharType="begin"/>
        </w:r>
        <w:r w:rsidR="00C56174">
          <w:rPr>
            <w:noProof/>
            <w:webHidden/>
          </w:rPr>
          <w:instrText xml:space="preserve"> PAGEREF _Toc77513043 \h </w:instrText>
        </w:r>
        <w:r w:rsidR="00C56174">
          <w:rPr>
            <w:noProof/>
            <w:webHidden/>
          </w:rPr>
        </w:r>
        <w:r w:rsidR="00C56174">
          <w:rPr>
            <w:noProof/>
            <w:webHidden/>
          </w:rPr>
          <w:fldChar w:fldCharType="separate"/>
        </w:r>
        <w:r w:rsidR="00C56174">
          <w:rPr>
            <w:noProof/>
            <w:webHidden/>
          </w:rPr>
          <w:t>8</w:t>
        </w:r>
        <w:r w:rsidR="00C56174">
          <w:rPr>
            <w:noProof/>
            <w:webHidden/>
          </w:rPr>
          <w:fldChar w:fldCharType="end"/>
        </w:r>
      </w:hyperlink>
    </w:p>
    <w:p w14:paraId="1C47C33D" w14:textId="2210101F" w:rsidR="00C56174" w:rsidRDefault="00BB57FB">
      <w:pPr>
        <w:pStyle w:val="32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77513044" w:history="1">
        <w:r w:rsidR="00C56174" w:rsidRPr="00912AE6">
          <w:rPr>
            <w:rStyle w:val="af4"/>
            <w:noProof/>
          </w:rPr>
          <w:t>2.1.1 Заполнение вкладки «Общие сведения»</w:t>
        </w:r>
        <w:r w:rsidR="00C56174">
          <w:rPr>
            <w:noProof/>
            <w:webHidden/>
          </w:rPr>
          <w:tab/>
        </w:r>
        <w:r w:rsidR="00C56174">
          <w:rPr>
            <w:noProof/>
            <w:webHidden/>
          </w:rPr>
          <w:fldChar w:fldCharType="begin"/>
        </w:r>
        <w:r w:rsidR="00C56174">
          <w:rPr>
            <w:noProof/>
            <w:webHidden/>
          </w:rPr>
          <w:instrText xml:space="preserve"> PAGEREF _Toc77513044 \h </w:instrText>
        </w:r>
        <w:r w:rsidR="00C56174">
          <w:rPr>
            <w:noProof/>
            <w:webHidden/>
          </w:rPr>
        </w:r>
        <w:r w:rsidR="00C56174">
          <w:rPr>
            <w:noProof/>
            <w:webHidden/>
          </w:rPr>
          <w:fldChar w:fldCharType="separate"/>
        </w:r>
        <w:r w:rsidR="00C56174">
          <w:rPr>
            <w:noProof/>
            <w:webHidden/>
          </w:rPr>
          <w:t>11</w:t>
        </w:r>
        <w:r w:rsidR="00C56174">
          <w:rPr>
            <w:noProof/>
            <w:webHidden/>
          </w:rPr>
          <w:fldChar w:fldCharType="end"/>
        </w:r>
      </w:hyperlink>
    </w:p>
    <w:p w14:paraId="0819B6F5" w14:textId="700D2696" w:rsidR="00C56174" w:rsidRDefault="00BB57FB">
      <w:pPr>
        <w:pStyle w:val="32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77513045" w:history="1">
        <w:r w:rsidR="00C56174" w:rsidRPr="00912AE6">
          <w:rPr>
            <w:rStyle w:val="af4"/>
            <w:noProof/>
          </w:rPr>
          <w:t>2.1.2 Заполнение вкладки «Руководители»</w:t>
        </w:r>
        <w:r w:rsidR="00C56174">
          <w:rPr>
            <w:noProof/>
            <w:webHidden/>
          </w:rPr>
          <w:tab/>
        </w:r>
        <w:r w:rsidR="00C56174">
          <w:rPr>
            <w:noProof/>
            <w:webHidden/>
          </w:rPr>
          <w:fldChar w:fldCharType="begin"/>
        </w:r>
        <w:r w:rsidR="00C56174">
          <w:rPr>
            <w:noProof/>
            <w:webHidden/>
          </w:rPr>
          <w:instrText xml:space="preserve"> PAGEREF _Toc77513045 \h </w:instrText>
        </w:r>
        <w:r w:rsidR="00C56174">
          <w:rPr>
            <w:noProof/>
            <w:webHidden/>
          </w:rPr>
        </w:r>
        <w:r w:rsidR="00C56174">
          <w:rPr>
            <w:noProof/>
            <w:webHidden/>
          </w:rPr>
          <w:fldChar w:fldCharType="separate"/>
        </w:r>
        <w:r w:rsidR="00C56174">
          <w:rPr>
            <w:noProof/>
            <w:webHidden/>
          </w:rPr>
          <w:t>15</w:t>
        </w:r>
        <w:r w:rsidR="00C56174">
          <w:rPr>
            <w:noProof/>
            <w:webHidden/>
          </w:rPr>
          <w:fldChar w:fldCharType="end"/>
        </w:r>
      </w:hyperlink>
    </w:p>
    <w:p w14:paraId="5D8C8688" w14:textId="455E4D42" w:rsidR="00C56174" w:rsidRDefault="00BB57FB">
      <w:pPr>
        <w:pStyle w:val="32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77513046" w:history="1">
        <w:r w:rsidR="00C56174" w:rsidRPr="00912AE6">
          <w:rPr>
            <w:rStyle w:val="af4"/>
            <w:noProof/>
          </w:rPr>
          <w:t>2.1.3 Заполнение вкладки «Банковские реквизиты»</w:t>
        </w:r>
        <w:r w:rsidR="00C56174">
          <w:rPr>
            <w:noProof/>
            <w:webHidden/>
          </w:rPr>
          <w:tab/>
        </w:r>
        <w:r w:rsidR="00C56174">
          <w:rPr>
            <w:noProof/>
            <w:webHidden/>
          </w:rPr>
          <w:fldChar w:fldCharType="begin"/>
        </w:r>
        <w:r w:rsidR="00C56174">
          <w:rPr>
            <w:noProof/>
            <w:webHidden/>
          </w:rPr>
          <w:instrText xml:space="preserve"> PAGEREF _Toc77513046 \h </w:instrText>
        </w:r>
        <w:r w:rsidR="00C56174">
          <w:rPr>
            <w:noProof/>
            <w:webHidden/>
          </w:rPr>
        </w:r>
        <w:r w:rsidR="00C56174">
          <w:rPr>
            <w:noProof/>
            <w:webHidden/>
          </w:rPr>
          <w:fldChar w:fldCharType="separate"/>
        </w:r>
        <w:r w:rsidR="00C56174">
          <w:rPr>
            <w:noProof/>
            <w:webHidden/>
          </w:rPr>
          <w:t>17</w:t>
        </w:r>
        <w:r w:rsidR="00C56174">
          <w:rPr>
            <w:noProof/>
            <w:webHidden/>
          </w:rPr>
          <w:fldChar w:fldCharType="end"/>
        </w:r>
      </w:hyperlink>
    </w:p>
    <w:p w14:paraId="7311EBB7" w14:textId="210133AD" w:rsidR="00C56174" w:rsidRDefault="00BB57FB">
      <w:pPr>
        <w:pStyle w:val="32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77513047" w:history="1">
        <w:r w:rsidR="00C56174" w:rsidRPr="00912AE6">
          <w:rPr>
            <w:rStyle w:val="af4"/>
            <w:noProof/>
          </w:rPr>
          <w:t>2.1.4 Заполнение вкладки «Сведения о лицензиях»</w:t>
        </w:r>
        <w:r w:rsidR="00C56174">
          <w:rPr>
            <w:noProof/>
            <w:webHidden/>
          </w:rPr>
          <w:tab/>
        </w:r>
        <w:r w:rsidR="00C56174">
          <w:rPr>
            <w:noProof/>
            <w:webHidden/>
          </w:rPr>
          <w:fldChar w:fldCharType="begin"/>
        </w:r>
        <w:r w:rsidR="00C56174">
          <w:rPr>
            <w:noProof/>
            <w:webHidden/>
          </w:rPr>
          <w:instrText xml:space="preserve"> PAGEREF _Toc77513047 \h </w:instrText>
        </w:r>
        <w:r w:rsidR="00C56174">
          <w:rPr>
            <w:noProof/>
            <w:webHidden/>
          </w:rPr>
        </w:r>
        <w:r w:rsidR="00C56174">
          <w:rPr>
            <w:noProof/>
            <w:webHidden/>
          </w:rPr>
          <w:fldChar w:fldCharType="separate"/>
        </w:r>
        <w:r w:rsidR="00C56174">
          <w:rPr>
            <w:noProof/>
            <w:webHidden/>
          </w:rPr>
          <w:t>23</w:t>
        </w:r>
        <w:r w:rsidR="00C56174">
          <w:rPr>
            <w:noProof/>
            <w:webHidden/>
          </w:rPr>
          <w:fldChar w:fldCharType="end"/>
        </w:r>
      </w:hyperlink>
    </w:p>
    <w:p w14:paraId="118CC34B" w14:textId="4519C63C" w:rsidR="00C56174" w:rsidRDefault="00BB57FB">
      <w:pPr>
        <w:pStyle w:val="32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77513048" w:history="1">
        <w:r w:rsidR="00C56174" w:rsidRPr="00912AE6">
          <w:rPr>
            <w:rStyle w:val="af4"/>
            <w:noProof/>
          </w:rPr>
          <w:t>2.1.5 Заполнение вкладки «Структурные подразделения»</w:t>
        </w:r>
        <w:r w:rsidR="00C56174">
          <w:rPr>
            <w:noProof/>
            <w:webHidden/>
          </w:rPr>
          <w:tab/>
        </w:r>
        <w:r w:rsidR="00C56174">
          <w:rPr>
            <w:noProof/>
            <w:webHidden/>
          </w:rPr>
          <w:fldChar w:fldCharType="begin"/>
        </w:r>
        <w:r w:rsidR="00C56174">
          <w:rPr>
            <w:noProof/>
            <w:webHidden/>
          </w:rPr>
          <w:instrText xml:space="preserve"> PAGEREF _Toc77513048 \h </w:instrText>
        </w:r>
        <w:r w:rsidR="00C56174">
          <w:rPr>
            <w:noProof/>
            <w:webHidden/>
          </w:rPr>
        </w:r>
        <w:r w:rsidR="00C56174">
          <w:rPr>
            <w:noProof/>
            <w:webHidden/>
          </w:rPr>
          <w:fldChar w:fldCharType="separate"/>
        </w:r>
        <w:r w:rsidR="00C56174">
          <w:rPr>
            <w:noProof/>
            <w:webHidden/>
          </w:rPr>
          <w:t>25</w:t>
        </w:r>
        <w:r w:rsidR="00C56174">
          <w:rPr>
            <w:noProof/>
            <w:webHidden/>
          </w:rPr>
          <w:fldChar w:fldCharType="end"/>
        </w:r>
      </w:hyperlink>
    </w:p>
    <w:p w14:paraId="602CD8CE" w14:textId="706CD851" w:rsidR="00C56174" w:rsidRDefault="00BB57FB">
      <w:pPr>
        <w:pStyle w:val="32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77513049" w:history="1">
        <w:r w:rsidR="00C56174" w:rsidRPr="00912AE6">
          <w:rPr>
            <w:rStyle w:val="af4"/>
            <w:noProof/>
          </w:rPr>
          <w:t>2.1.6 Заполнение вкладки «Сведения о мощностях»</w:t>
        </w:r>
        <w:r w:rsidR="00C56174">
          <w:rPr>
            <w:noProof/>
            <w:webHidden/>
          </w:rPr>
          <w:tab/>
        </w:r>
        <w:r w:rsidR="00C56174">
          <w:rPr>
            <w:noProof/>
            <w:webHidden/>
          </w:rPr>
          <w:fldChar w:fldCharType="begin"/>
        </w:r>
        <w:r w:rsidR="00C56174">
          <w:rPr>
            <w:noProof/>
            <w:webHidden/>
          </w:rPr>
          <w:instrText xml:space="preserve"> PAGEREF _Toc77513049 \h </w:instrText>
        </w:r>
        <w:r w:rsidR="00C56174">
          <w:rPr>
            <w:noProof/>
            <w:webHidden/>
          </w:rPr>
        </w:r>
        <w:r w:rsidR="00C56174">
          <w:rPr>
            <w:noProof/>
            <w:webHidden/>
          </w:rPr>
          <w:fldChar w:fldCharType="separate"/>
        </w:r>
        <w:r w:rsidR="00C56174">
          <w:rPr>
            <w:noProof/>
            <w:webHidden/>
          </w:rPr>
          <w:t>44</w:t>
        </w:r>
        <w:r w:rsidR="00C56174">
          <w:rPr>
            <w:noProof/>
            <w:webHidden/>
          </w:rPr>
          <w:fldChar w:fldCharType="end"/>
        </w:r>
      </w:hyperlink>
    </w:p>
    <w:p w14:paraId="33863865" w14:textId="4ACD852C" w:rsidR="00C56174" w:rsidRDefault="00BB57FB">
      <w:pPr>
        <w:pStyle w:val="32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77513050" w:history="1">
        <w:r w:rsidR="00C56174" w:rsidRPr="00912AE6">
          <w:rPr>
            <w:rStyle w:val="af4"/>
            <w:noProof/>
          </w:rPr>
          <w:t>2.1.7 Заполнение вкладки «Сведения об объемах»</w:t>
        </w:r>
        <w:r w:rsidR="00C56174">
          <w:rPr>
            <w:noProof/>
            <w:webHidden/>
          </w:rPr>
          <w:tab/>
        </w:r>
        <w:r w:rsidR="00C56174">
          <w:rPr>
            <w:noProof/>
            <w:webHidden/>
          </w:rPr>
          <w:fldChar w:fldCharType="begin"/>
        </w:r>
        <w:r w:rsidR="00C56174">
          <w:rPr>
            <w:noProof/>
            <w:webHidden/>
          </w:rPr>
          <w:instrText xml:space="preserve"> PAGEREF _Toc77513050 \h </w:instrText>
        </w:r>
        <w:r w:rsidR="00C56174">
          <w:rPr>
            <w:noProof/>
            <w:webHidden/>
          </w:rPr>
        </w:r>
        <w:r w:rsidR="00C56174">
          <w:rPr>
            <w:noProof/>
            <w:webHidden/>
          </w:rPr>
          <w:fldChar w:fldCharType="separate"/>
        </w:r>
        <w:r w:rsidR="00C56174">
          <w:rPr>
            <w:noProof/>
            <w:webHidden/>
          </w:rPr>
          <w:t>52</w:t>
        </w:r>
        <w:r w:rsidR="00C56174">
          <w:rPr>
            <w:noProof/>
            <w:webHidden/>
          </w:rPr>
          <w:fldChar w:fldCharType="end"/>
        </w:r>
      </w:hyperlink>
    </w:p>
    <w:p w14:paraId="3F2E4133" w14:textId="65299EF1" w:rsidR="00C56174" w:rsidRDefault="00BB57FB">
      <w:pPr>
        <w:pStyle w:val="32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77513051" w:history="1">
        <w:r w:rsidR="00C56174" w:rsidRPr="00912AE6">
          <w:rPr>
            <w:rStyle w:val="af4"/>
            <w:noProof/>
          </w:rPr>
          <w:t>2.1.8 Заполнение вкладки «Графические копии документа»</w:t>
        </w:r>
        <w:r w:rsidR="00C56174">
          <w:rPr>
            <w:noProof/>
            <w:webHidden/>
          </w:rPr>
          <w:tab/>
        </w:r>
        <w:r w:rsidR="00C56174">
          <w:rPr>
            <w:noProof/>
            <w:webHidden/>
          </w:rPr>
          <w:fldChar w:fldCharType="begin"/>
        </w:r>
        <w:r w:rsidR="00C56174">
          <w:rPr>
            <w:noProof/>
            <w:webHidden/>
          </w:rPr>
          <w:instrText xml:space="preserve"> PAGEREF _Toc77513051 \h </w:instrText>
        </w:r>
        <w:r w:rsidR="00C56174">
          <w:rPr>
            <w:noProof/>
            <w:webHidden/>
          </w:rPr>
        </w:r>
        <w:r w:rsidR="00C56174">
          <w:rPr>
            <w:noProof/>
            <w:webHidden/>
          </w:rPr>
          <w:fldChar w:fldCharType="separate"/>
        </w:r>
        <w:r w:rsidR="00C56174">
          <w:rPr>
            <w:noProof/>
            <w:webHidden/>
          </w:rPr>
          <w:t>68</w:t>
        </w:r>
        <w:r w:rsidR="00C56174">
          <w:rPr>
            <w:noProof/>
            <w:webHidden/>
          </w:rPr>
          <w:fldChar w:fldCharType="end"/>
        </w:r>
      </w:hyperlink>
    </w:p>
    <w:p w14:paraId="6C881871" w14:textId="544E4BB4" w:rsidR="00C56174" w:rsidRDefault="00BB57FB">
      <w:pPr>
        <w:pStyle w:val="2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77513052" w:history="1">
        <w:r w:rsidR="00C56174" w:rsidRPr="00912AE6">
          <w:rPr>
            <w:rStyle w:val="af4"/>
            <w:noProof/>
          </w:rPr>
          <w:t>2.2 Формирование печатной формы</w:t>
        </w:r>
        <w:r w:rsidR="00C56174">
          <w:rPr>
            <w:noProof/>
            <w:webHidden/>
          </w:rPr>
          <w:tab/>
        </w:r>
        <w:r w:rsidR="00C56174">
          <w:rPr>
            <w:noProof/>
            <w:webHidden/>
          </w:rPr>
          <w:fldChar w:fldCharType="begin"/>
        </w:r>
        <w:r w:rsidR="00C56174">
          <w:rPr>
            <w:noProof/>
            <w:webHidden/>
          </w:rPr>
          <w:instrText xml:space="preserve"> PAGEREF _Toc77513052 \h </w:instrText>
        </w:r>
        <w:r w:rsidR="00C56174">
          <w:rPr>
            <w:noProof/>
            <w:webHidden/>
          </w:rPr>
        </w:r>
        <w:r w:rsidR="00C56174">
          <w:rPr>
            <w:noProof/>
            <w:webHidden/>
          </w:rPr>
          <w:fldChar w:fldCharType="separate"/>
        </w:r>
        <w:r w:rsidR="00C56174">
          <w:rPr>
            <w:noProof/>
            <w:webHidden/>
          </w:rPr>
          <w:t>71</w:t>
        </w:r>
        <w:r w:rsidR="00C56174">
          <w:rPr>
            <w:noProof/>
            <w:webHidden/>
          </w:rPr>
          <w:fldChar w:fldCharType="end"/>
        </w:r>
      </w:hyperlink>
    </w:p>
    <w:p w14:paraId="3C1E9BDD" w14:textId="2F3D32EA" w:rsidR="00C56174" w:rsidRDefault="00BB57FB">
      <w:pPr>
        <w:pStyle w:val="32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77513053" w:history="1">
        <w:r w:rsidR="00C56174" w:rsidRPr="00912AE6">
          <w:rPr>
            <w:rStyle w:val="af4"/>
            <w:noProof/>
          </w:rPr>
          <w:t>2.2.1 Формирование печатной формы подраздела</w:t>
        </w:r>
        <w:r w:rsidR="00C56174">
          <w:rPr>
            <w:noProof/>
            <w:webHidden/>
          </w:rPr>
          <w:tab/>
        </w:r>
        <w:r w:rsidR="00C56174">
          <w:rPr>
            <w:noProof/>
            <w:webHidden/>
          </w:rPr>
          <w:fldChar w:fldCharType="begin"/>
        </w:r>
        <w:r w:rsidR="00C56174">
          <w:rPr>
            <w:noProof/>
            <w:webHidden/>
          </w:rPr>
          <w:instrText xml:space="preserve"> PAGEREF _Toc77513053 \h </w:instrText>
        </w:r>
        <w:r w:rsidR="00C56174">
          <w:rPr>
            <w:noProof/>
            <w:webHidden/>
          </w:rPr>
        </w:r>
        <w:r w:rsidR="00C56174">
          <w:rPr>
            <w:noProof/>
            <w:webHidden/>
          </w:rPr>
          <w:fldChar w:fldCharType="separate"/>
        </w:r>
        <w:r w:rsidR="00C56174">
          <w:rPr>
            <w:noProof/>
            <w:webHidden/>
          </w:rPr>
          <w:t>71</w:t>
        </w:r>
        <w:r w:rsidR="00C56174">
          <w:rPr>
            <w:noProof/>
            <w:webHidden/>
          </w:rPr>
          <w:fldChar w:fldCharType="end"/>
        </w:r>
      </w:hyperlink>
    </w:p>
    <w:p w14:paraId="7D4E4E04" w14:textId="0DD4B70E" w:rsidR="00C56174" w:rsidRDefault="00BB57FB">
      <w:pPr>
        <w:pStyle w:val="32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77513054" w:history="1">
        <w:r w:rsidR="00C56174" w:rsidRPr="00912AE6">
          <w:rPr>
            <w:rStyle w:val="af4"/>
            <w:noProof/>
          </w:rPr>
          <w:t>2.2.2 Формирование печатной формы документа</w:t>
        </w:r>
        <w:r w:rsidR="00C56174">
          <w:rPr>
            <w:noProof/>
            <w:webHidden/>
          </w:rPr>
          <w:tab/>
        </w:r>
        <w:r w:rsidR="00C56174">
          <w:rPr>
            <w:noProof/>
            <w:webHidden/>
          </w:rPr>
          <w:fldChar w:fldCharType="begin"/>
        </w:r>
        <w:r w:rsidR="00C56174">
          <w:rPr>
            <w:noProof/>
            <w:webHidden/>
          </w:rPr>
          <w:instrText xml:space="preserve"> PAGEREF _Toc77513054 \h </w:instrText>
        </w:r>
        <w:r w:rsidR="00C56174">
          <w:rPr>
            <w:noProof/>
            <w:webHidden/>
          </w:rPr>
        </w:r>
        <w:r w:rsidR="00C56174">
          <w:rPr>
            <w:noProof/>
            <w:webHidden/>
          </w:rPr>
          <w:fldChar w:fldCharType="separate"/>
        </w:r>
        <w:r w:rsidR="00C56174">
          <w:rPr>
            <w:noProof/>
            <w:webHidden/>
          </w:rPr>
          <w:t>72</w:t>
        </w:r>
        <w:r w:rsidR="00C56174">
          <w:rPr>
            <w:noProof/>
            <w:webHidden/>
          </w:rPr>
          <w:fldChar w:fldCharType="end"/>
        </w:r>
      </w:hyperlink>
    </w:p>
    <w:p w14:paraId="4013DC66" w14:textId="1E1DCB6C" w:rsidR="00C56174" w:rsidRDefault="00BB57FB">
      <w:pPr>
        <w:pStyle w:val="2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77513055" w:history="1">
        <w:r w:rsidR="00C56174" w:rsidRPr="00912AE6">
          <w:rPr>
            <w:rStyle w:val="af4"/>
            <w:noProof/>
          </w:rPr>
          <w:t>2.3 Внутреннее согласование</w:t>
        </w:r>
        <w:r w:rsidR="00C56174">
          <w:rPr>
            <w:noProof/>
            <w:webHidden/>
          </w:rPr>
          <w:tab/>
        </w:r>
        <w:r w:rsidR="00C56174">
          <w:rPr>
            <w:noProof/>
            <w:webHidden/>
          </w:rPr>
          <w:fldChar w:fldCharType="begin"/>
        </w:r>
        <w:r w:rsidR="00C56174">
          <w:rPr>
            <w:noProof/>
            <w:webHidden/>
          </w:rPr>
          <w:instrText xml:space="preserve"> PAGEREF _Toc77513055 \h </w:instrText>
        </w:r>
        <w:r w:rsidR="00C56174">
          <w:rPr>
            <w:noProof/>
            <w:webHidden/>
          </w:rPr>
        </w:r>
        <w:r w:rsidR="00C56174">
          <w:rPr>
            <w:noProof/>
            <w:webHidden/>
          </w:rPr>
          <w:fldChar w:fldCharType="separate"/>
        </w:r>
        <w:r w:rsidR="00C56174">
          <w:rPr>
            <w:noProof/>
            <w:webHidden/>
          </w:rPr>
          <w:t>73</w:t>
        </w:r>
        <w:r w:rsidR="00C56174">
          <w:rPr>
            <w:noProof/>
            <w:webHidden/>
          </w:rPr>
          <w:fldChar w:fldCharType="end"/>
        </w:r>
      </w:hyperlink>
    </w:p>
    <w:p w14:paraId="54FB1317" w14:textId="3A87AFAD" w:rsidR="00C56174" w:rsidRDefault="00BB57FB">
      <w:pPr>
        <w:pStyle w:val="32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77513056" w:history="1">
        <w:r w:rsidR="00C56174" w:rsidRPr="00912AE6">
          <w:rPr>
            <w:rStyle w:val="af4"/>
            <w:noProof/>
          </w:rPr>
          <w:t>2.3.1 Контроли</w:t>
        </w:r>
        <w:r w:rsidR="00C56174">
          <w:rPr>
            <w:noProof/>
            <w:webHidden/>
          </w:rPr>
          <w:tab/>
        </w:r>
        <w:r w:rsidR="00C56174">
          <w:rPr>
            <w:noProof/>
            <w:webHidden/>
          </w:rPr>
          <w:fldChar w:fldCharType="begin"/>
        </w:r>
        <w:r w:rsidR="00C56174">
          <w:rPr>
            <w:noProof/>
            <w:webHidden/>
          </w:rPr>
          <w:instrText xml:space="preserve"> PAGEREF _Toc77513056 \h </w:instrText>
        </w:r>
        <w:r w:rsidR="00C56174">
          <w:rPr>
            <w:noProof/>
            <w:webHidden/>
          </w:rPr>
        </w:r>
        <w:r w:rsidR="00C56174">
          <w:rPr>
            <w:noProof/>
            <w:webHidden/>
          </w:rPr>
          <w:fldChar w:fldCharType="separate"/>
        </w:r>
        <w:r w:rsidR="00C56174">
          <w:rPr>
            <w:noProof/>
            <w:webHidden/>
          </w:rPr>
          <w:t>74</w:t>
        </w:r>
        <w:r w:rsidR="00C56174">
          <w:rPr>
            <w:noProof/>
            <w:webHidden/>
          </w:rPr>
          <w:fldChar w:fldCharType="end"/>
        </w:r>
      </w:hyperlink>
    </w:p>
    <w:p w14:paraId="3F18319F" w14:textId="33903628" w:rsidR="00C56174" w:rsidRDefault="00BB57FB">
      <w:pPr>
        <w:pStyle w:val="32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77513057" w:history="1">
        <w:r w:rsidR="00C56174" w:rsidRPr="00912AE6">
          <w:rPr>
            <w:rStyle w:val="af4"/>
            <w:noProof/>
          </w:rPr>
          <w:t>2.3.2 Формирование листа согласования</w:t>
        </w:r>
        <w:r w:rsidR="00C56174">
          <w:rPr>
            <w:noProof/>
            <w:webHidden/>
          </w:rPr>
          <w:tab/>
        </w:r>
        <w:r w:rsidR="00C56174">
          <w:rPr>
            <w:noProof/>
            <w:webHidden/>
          </w:rPr>
          <w:fldChar w:fldCharType="begin"/>
        </w:r>
        <w:r w:rsidR="00C56174">
          <w:rPr>
            <w:noProof/>
            <w:webHidden/>
          </w:rPr>
          <w:instrText xml:space="preserve"> PAGEREF _Toc77513057 \h </w:instrText>
        </w:r>
        <w:r w:rsidR="00C56174">
          <w:rPr>
            <w:noProof/>
            <w:webHidden/>
          </w:rPr>
        </w:r>
        <w:r w:rsidR="00C56174">
          <w:rPr>
            <w:noProof/>
            <w:webHidden/>
          </w:rPr>
          <w:fldChar w:fldCharType="separate"/>
        </w:r>
        <w:r w:rsidR="00C56174">
          <w:rPr>
            <w:noProof/>
            <w:webHidden/>
          </w:rPr>
          <w:t>75</w:t>
        </w:r>
        <w:r w:rsidR="00C56174">
          <w:rPr>
            <w:noProof/>
            <w:webHidden/>
          </w:rPr>
          <w:fldChar w:fldCharType="end"/>
        </w:r>
      </w:hyperlink>
    </w:p>
    <w:p w14:paraId="1E34798E" w14:textId="0F15B864" w:rsidR="00C56174" w:rsidRDefault="00BB57FB">
      <w:pPr>
        <w:pStyle w:val="32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77513058" w:history="1">
        <w:r w:rsidR="00C56174" w:rsidRPr="00912AE6">
          <w:rPr>
            <w:rStyle w:val="af4"/>
            <w:noProof/>
          </w:rPr>
          <w:t>2.3.3 Согласование</w:t>
        </w:r>
        <w:r w:rsidR="00C56174">
          <w:rPr>
            <w:noProof/>
            <w:webHidden/>
          </w:rPr>
          <w:tab/>
        </w:r>
        <w:r w:rsidR="00C56174">
          <w:rPr>
            <w:noProof/>
            <w:webHidden/>
          </w:rPr>
          <w:fldChar w:fldCharType="begin"/>
        </w:r>
        <w:r w:rsidR="00C56174">
          <w:rPr>
            <w:noProof/>
            <w:webHidden/>
          </w:rPr>
          <w:instrText xml:space="preserve"> PAGEREF _Toc77513058 \h </w:instrText>
        </w:r>
        <w:r w:rsidR="00C56174">
          <w:rPr>
            <w:noProof/>
            <w:webHidden/>
          </w:rPr>
        </w:r>
        <w:r w:rsidR="00C56174">
          <w:rPr>
            <w:noProof/>
            <w:webHidden/>
          </w:rPr>
          <w:fldChar w:fldCharType="separate"/>
        </w:r>
        <w:r w:rsidR="00C56174">
          <w:rPr>
            <w:noProof/>
            <w:webHidden/>
          </w:rPr>
          <w:t>79</w:t>
        </w:r>
        <w:r w:rsidR="00C56174">
          <w:rPr>
            <w:noProof/>
            <w:webHidden/>
          </w:rPr>
          <w:fldChar w:fldCharType="end"/>
        </w:r>
      </w:hyperlink>
    </w:p>
    <w:p w14:paraId="5E27F96D" w14:textId="2DAA3CBF" w:rsidR="00C56174" w:rsidRDefault="00BB57FB">
      <w:pPr>
        <w:pStyle w:val="32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77513059" w:history="1">
        <w:r w:rsidR="00C56174" w:rsidRPr="00912AE6">
          <w:rPr>
            <w:rStyle w:val="af4"/>
            <w:noProof/>
          </w:rPr>
          <w:t>2.3.4 Утверждение</w:t>
        </w:r>
        <w:r w:rsidR="00C56174">
          <w:rPr>
            <w:noProof/>
            <w:webHidden/>
          </w:rPr>
          <w:tab/>
        </w:r>
        <w:r w:rsidR="00C56174">
          <w:rPr>
            <w:noProof/>
            <w:webHidden/>
          </w:rPr>
          <w:fldChar w:fldCharType="begin"/>
        </w:r>
        <w:r w:rsidR="00C56174">
          <w:rPr>
            <w:noProof/>
            <w:webHidden/>
          </w:rPr>
          <w:instrText xml:space="preserve"> PAGEREF _Toc77513059 \h </w:instrText>
        </w:r>
        <w:r w:rsidR="00C56174">
          <w:rPr>
            <w:noProof/>
            <w:webHidden/>
          </w:rPr>
        </w:r>
        <w:r w:rsidR="00C56174">
          <w:rPr>
            <w:noProof/>
            <w:webHidden/>
          </w:rPr>
          <w:fldChar w:fldCharType="separate"/>
        </w:r>
        <w:r w:rsidR="00C56174">
          <w:rPr>
            <w:noProof/>
            <w:webHidden/>
          </w:rPr>
          <w:t>81</w:t>
        </w:r>
        <w:r w:rsidR="00C56174">
          <w:rPr>
            <w:noProof/>
            <w:webHidden/>
          </w:rPr>
          <w:fldChar w:fldCharType="end"/>
        </w:r>
      </w:hyperlink>
    </w:p>
    <w:p w14:paraId="3E98B752" w14:textId="34DE2C93" w:rsidR="00C56174" w:rsidRDefault="00BB57FB">
      <w:pPr>
        <w:pStyle w:val="32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77513060" w:history="1">
        <w:r w:rsidR="00C56174" w:rsidRPr="00912AE6">
          <w:rPr>
            <w:rStyle w:val="af4"/>
            <w:noProof/>
          </w:rPr>
          <w:t>2.3.5 Редактирование и повторное согласование</w:t>
        </w:r>
        <w:r w:rsidR="00C56174">
          <w:rPr>
            <w:noProof/>
            <w:webHidden/>
          </w:rPr>
          <w:tab/>
        </w:r>
        <w:r w:rsidR="00C56174">
          <w:rPr>
            <w:noProof/>
            <w:webHidden/>
          </w:rPr>
          <w:fldChar w:fldCharType="begin"/>
        </w:r>
        <w:r w:rsidR="00C56174">
          <w:rPr>
            <w:noProof/>
            <w:webHidden/>
          </w:rPr>
          <w:instrText xml:space="preserve"> PAGEREF _Toc77513060 \h </w:instrText>
        </w:r>
        <w:r w:rsidR="00C56174">
          <w:rPr>
            <w:noProof/>
            <w:webHidden/>
          </w:rPr>
        </w:r>
        <w:r w:rsidR="00C56174">
          <w:rPr>
            <w:noProof/>
            <w:webHidden/>
          </w:rPr>
          <w:fldChar w:fldCharType="separate"/>
        </w:r>
        <w:r w:rsidR="00C56174">
          <w:rPr>
            <w:noProof/>
            <w:webHidden/>
          </w:rPr>
          <w:t>82</w:t>
        </w:r>
        <w:r w:rsidR="00C56174">
          <w:rPr>
            <w:noProof/>
            <w:webHidden/>
          </w:rPr>
          <w:fldChar w:fldCharType="end"/>
        </w:r>
      </w:hyperlink>
    </w:p>
    <w:p w14:paraId="03BD8DC6" w14:textId="424981E8" w:rsidR="00C56174" w:rsidRDefault="00BB57FB">
      <w:pPr>
        <w:pStyle w:val="2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77513061" w:history="1">
        <w:r w:rsidR="00C56174" w:rsidRPr="00912AE6">
          <w:rPr>
            <w:rStyle w:val="af4"/>
            <w:noProof/>
          </w:rPr>
          <w:t>2.4 Просмотр электронной подписи документа</w:t>
        </w:r>
        <w:r w:rsidR="00C56174">
          <w:rPr>
            <w:noProof/>
            <w:webHidden/>
          </w:rPr>
          <w:tab/>
        </w:r>
        <w:r w:rsidR="00C56174">
          <w:rPr>
            <w:noProof/>
            <w:webHidden/>
          </w:rPr>
          <w:fldChar w:fldCharType="begin"/>
        </w:r>
        <w:r w:rsidR="00C56174">
          <w:rPr>
            <w:noProof/>
            <w:webHidden/>
          </w:rPr>
          <w:instrText xml:space="preserve"> PAGEREF _Toc77513061 \h </w:instrText>
        </w:r>
        <w:r w:rsidR="00C56174">
          <w:rPr>
            <w:noProof/>
            <w:webHidden/>
          </w:rPr>
        </w:r>
        <w:r w:rsidR="00C56174">
          <w:rPr>
            <w:noProof/>
            <w:webHidden/>
          </w:rPr>
          <w:fldChar w:fldCharType="separate"/>
        </w:r>
        <w:r w:rsidR="00C56174">
          <w:rPr>
            <w:noProof/>
            <w:webHidden/>
          </w:rPr>
          <w:t>83</w:t>
        </w:r>
        <w:r w:rsidR="00C56174">
          <w:rPr>
            <w:noProof/>
            <w:webHidden/>
          </w:rPr>
          <w:fldChar w:fldCharType="end"/>
        </w:r>
      </w:hyperlink>
    </w:p>
    <w:p w14:paraId="19F49543" w14:textId="7C054485" w:rsidR="00C56174" w:rsidRDefault="00BB57FB">
      <w:pPr>
        <w:pStyle w:val="1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77513062" w:history="1">
        <w:r w:rsidR="00C56174" w:rsidRPr="00912AE6">
          <w:rPr>
            <w:rStyle w:val="af4"/>
            <w:noProof/>
          </w:rPr>
          <w:t>3 Обращение в техническую поддержку</w:t>
        </w:r>
        <w:r w:rsidR="00C56174">
          <w:rPr>
            <w:noProof/>
            <w:webHidden/>
          </w:rPr>
          <w:tab/>
        </w:r>
        <w:r w:rsidR="00C56174">
          <w:rPr>
            <w:noProof/>
            <w:webHidden/>
          </w:rPr>
          <w:fldChar w:fldCharType="begin"/>
        </w:r>
        <w:r w:rsidR="00C56174">
          <w:rPr>
            <w:noProof/>
            <w:webHidden/>
          </w:rPr>
          <w:instrText xml:space="preserve"> PAGEREF _Toc77513062 \h </w:instrText>
        </w:r>
        <w:r w:rsidR="00C56174">
          <w:rPr>
            <w:noProof/>
            <w:webHidden/>
          </w:rPr>
        </w:r>
        <w:r w:rsidR="00C56174">
          <w:rPr>
            <w:noProof/>
            <w:webHidden/>
          </w:rPr>
          <w:fldChar w:fldCharType="separate"/>
        </w:r>
        <w:r w:rsidR="00C56174">
          <w:rPr>
            <w:noProof/>
            <w:webHidden/>
          </w:rPr>
          <w:t>85</w:t>
        </w:r>
        <w:r w:rsidR="00C56174">
          <w:rPr>
            <w:noProof/>
            <w:webHidden/>
          </w:rPr>
          <w:fldChar w:fldCharType="end"/>
        </w:r>
      </w:hyperlink>
    </w:p>
    <w:p w14:paraId="3AA79E40" w14:textId="797FA139" w:rsidR="00284E42" w:rsidRDefault="00B105FE" w:rsidP="00B105FE">
      <w:pPr>
        <w:pStyle w:val="ae"/>
      </w:pPr>
      <w:r>
        <w:lastRenderedPageBreak/>
        <w:fldChar w:fldCharType="end"/>
      </w:r>
      <w:r w:rsidR="00284E42">
        <w:t>перечень терминов и сокращений</w:t>
      </w:r>
    </w:p>
    <w:tbl>
      <w:tblPr>
        <w:tblW w:w="5000" w:type="pct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000000"/>
          <w:insideV w:val="single" w:sz="4" w:space="0" w:color="000000"/>
        </w:tblBorders>
        <w:tblLook w:val="0400" w:firstRow="0" w:lastRow="0" w:firstColumn="0" w:lastColumn="0" w:noHBand="0" w:noVBand="1"/>
      </w:tblPr>
      <w:tblGrid>
        <w:gridCol w:w="3091"/>
        <w:gridCol w:w="6537"/>
      </w:tblGrid>
      <w:tr w:rsidR="00284E42" w14:paraId="3A6226A2" w14:textId="77777777" w:rsidTr="00F65FB0">
        <w:trPr>
          <w:tblHeader/>
        </w:trPr>
        <w:tc>
          <w:tcPr>
            <w:tcW w:w="1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4B6ECF12" w14:textId="77777777" w:rsidR="00284E42" w:rsidRDefault="00284E42" w:rsidP="003B4A27">
            <w:pPr>
              <w:pStyle w:val="Header14"/>
            </w:pPr>
            <w:r>
              <w:t>Сокращение</w:t>
            </w:r>
          </w:p>
        </w:tc>
        <w:tc>
          <w:tcPr>
            <w:tcW w:w="339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0ACCDD" w14:textId="77777777" w:rsidR="00284E42" w:rsidRDefault="00284E42" w:rsidP="003B4A27">
            <w:pPr>
              <w:pStyle w:val="Header14"/>
            </w:pPr>
            <w:r>
              <w:t>Наименование</w:t>
            </w:r>
          </w:p>
        </w:tc>
      </w:tr>
      <w:tr w:rsidR="00DD672F" w14:paraId="696F21EA" w14:textId="77777777" w:rsidTr="00F65FB0">
        <w:tc>
          <w:tcPr>
            <w:tcW w:w="1605" w:type="pct"/>
            <w:tcBorders>
              <w:left w:val="single" w:sz="4" w:space="0" w:color="auto"/>
              <w:bottom w:val="single" w:sz="4" w:space="0" w:color="auto"/>
            </w:tcBorders>
          </w:tcPr>
          <w:p w14:paraId="673B0178" w14:textId="77777777" w:rsidR="00DD672F" w:rsidRPr="00DD672F" w:rsidRDefault="00DD672F" w:rsidP="00DD672F">
            <w:pPr>
              <w:pStyle w:val="TableGraf14L"/>
            </w:pPr>
            <w:r w:rsidRPr="00DD672F">
              <w:t>БИК</w:t>
            </w:r>
          </w:p>
        </w:tc>
        <w:tc>
          <w:tcPr>
            <w:tcW w:w="3395" w:type="pct"/>
            <w:tcBorders>
              <w:bottom w:val="single" w:sz="4" w:space="0" w:color="auto"/>
              <w:right w:val="single" w:sz="4" w:space="0" w:color="auto"/>
            </w:tcBorders>
          </w:tcPr>
          <w:p w14:paraId="5DB45008" w14:textId="77777777" w:rsidR="00DD672F" w:rsidRPr="00DD672F" w:rsidRDefault="00DD672F" w:rsidP="00DD672F">
            <w:pPr>
              <w:pStyle w:val="TableGraf14L"/>
              <w:rPr>
                <w:rStyle w:val="template-mark-data2"/>
              </w:rPr>
            </w:pPr>
            <w:r w:rsidRPr="00DD672F">
              <w:rPr>
                <w:rStyle w:val="template-mark-data2"/>
              </w:rPr>
              <w:t>Банковский идентификационный код</w:t>
            </w:r>
          </w:p>
        </w:tc>
      </w:tr>
      <w:tr w:rsidR="00DD672F" w14:paraId="3CCCA152" w14:textId="77777777" w:rsidTr="00DD672F">
        <w:tc>
          <w:tcPr>
            <w:tcW w:w="1605" w:type="pct"/>
            <w:tcBorders>
              <w:left w:val="single" w:sz="4" w:space="0" w:color="auto"/>
            </w:tcBorders>
          </w:tcPr>
          <w:p w14:paraId="6774F422" w14:textId="77777777" w:rsidR="00DD672F" w:rsidRPr="00DD672F" w:rsidRDefault="00DD672F" w:rsidP="00DD672F">
            <w:pPr>
              <w:pStyle w:val="TableGraf14L"/>
            </w:pPr>
            <w:r w:rsidRPr="00DD672F">
              <w:t>ГАР</w:t>
            </w:r>
          </w:p>
        </w:tc>
        <w:tc>
          <w:tcPr>
            <w:tcW w:w="3395" w:type="pct"/>
            <w:tcBorders>
              <w:right w:val="single" w:sz="4" w:space="0" w:color="auto"/>
            </w:tcBorders>
          </w:tcPr>
          <w:p w14:paraId="0CC6AC4C" w14:textId="77777777" w:rsidR="00DD672F" w:rsidRPr="00DD672F" w:rsidRDefault="00DD672F" w:rsidP="00DD672F">
            <w:pPr>
              <w:pStyle w:val="TableGraf14L"/>
              <w:rPr>
                <w:rStyle w:val="template-mark-data2"/>
              </w:rPr>
            </w:pPr>
            <w:r w:rsidRPr="00DD672F">
              <w:rPr>
                <w:rStyle w:val="template-mark-data2"/>
              </w:rPr>
              <w:t>Государственный адресный реестр</w:t>
            </w:r>
          </w:p>
        </w:tc>
      </w:tr>
      <w:tr w:rsidR="00DD672F" w14:paraId="0EDAD18F" w14:textId="77777777" w:rsidTr="00DD672F">
        <w:tc>
          <w:tcPr>
            <w:tcW w:w="1605" w:type="pct"/>
            <w:tcBorders>
              <w:left w:val="single" w:sz="4" w:space="0" w:color="auto"/>
            </w:tcBorders>
          </w:tcPr>
          <w:p w14:paraId="1155AC18" w14:textId="77777777" w:rsidR="00DD672F" w:rsidRPr="00DD672F" w:rsidRDefault="00DD672F" w:rsidP="00DD672F">
            <w:pPr>
              <w:pStyle w:val="TableGraf14L"/>
            </w:pPr>
            <w:r w:rsidRPr="00DD672F">
              <w:t>ЕКС</w:t>
            </w:r>
          </w:p>
        </w:tc>
        <w:tc>
          <w:tcPr>
            <w:tcW w:w="3395" w:type="pct"/>
            <w:tcBorders>
              <w:right w:val="single" w:sz="4" w:space="0" w:color="auto"/>
            </w:tcBorders>
          </w:tcPr>
          <w:p w14:paraId="1EB7DE60" w14:textId="77777777" w:rsidR="00DD672F" w:rsidRPr="00DD672F" w:rsidRDefault="00DD672F" w:rsidP="00DD672F">
            <w:pPr>
              <w:pStyle w:val="TableGraf14L"/>
              <w:rPr>
                <w:rStyle w:val="template-mark-data2"/>
              </w:rPr>
            </w:pPr>
            <w:r w:rsidRPr="00DD672F">
              <w:rPr>
                <w:rStyle w:val="template-mark-data2"/>
              </w:rPr>
              <w:t>Единый казначейский счет</w:t>
            </w:r>
          </w:p>
        </w:tc>
      </w:tr>
      <w:tr w:rsidR="00DD672F" w14:paraId="1F23E2BE" w14:textId="77777777" w:rsidTr="00DD672F">
        <w:tc>
          <w:tcPr>
            <w:tcW w:w="1605" w:type="pct"/>
            <w:tcBorders>
              <w:left w:val="single" w:sz="4" w:space="0" w:color="auto"/>
            </w:tcBorders>
          </w:tcPr>
          <w:p w14:paraId="7BA615C4" w14:textId="77777777" w:rsidR="00DD672F" w:rsidRPr="00DD672F" w:rsidRDefault="00DD672F" w:rsidP="00DD672F">
            <w:pPr>
              <w:pStyle w:val="TableGraf14L"/>
            </w:pPr>
            <w:r w:rsidRPr="00DD672F">
              <w:t>ИНН</w:t>
            </w:r>
          </w:p>
        </w:tc>
        <w:tc>
          <w:tcPr>
            <w:tcW w:w="3395" w:type="pct"/>
            <w:tcBorders>
              <w:right w:val="single" w:sz="4" w:space="0" w:color="auto"/>
            </w:tcBorders>
          </w:tcPr>
          <w:p w14:paraId="2D9DF099" w14:textId="77777777" w:rsidR="00DD672F" w:rsidRPr="00DD672F" w:rsidRDefault="00DD672F" w:rsidP="00DD672F">
            <w:pPr>
              <w:pStyle w:val="TableGraf14L"/>
              <w:rPr>
                <w:rStyle w:val="template-mark-data2"/>
              </w:rPr>
            </w:pPr>
            <w:r w:rsidRPr="00DD672F">
              <w:rPr>
                <w:rStyle w:val="template-mark-data2"/>
              </w:rPr>
              <w:t>Идентификационный номер налогоплательщика</w:t>
            </w:r>
          </w:p>
        </w:tc>
      </w:tr>
      <w:tr w:rsidR="00DD672F" w14:paraId="7AEAF8BE" w14:textId="77777777" w:rsidTr="00F65FB0">
        <w:tc>
          <w:tcPr>
            <w:tcW w:w="1605" w:type="pct"/>
            <w:tcBorders>
              <w:left w:val="single" w:sz="4" w:space="0" w:color="auto"/>
            </w:tcBorders>
          </w:tcPr>
          <w:p w14:paraId="3EBE5F9A" w14:textId="77777777" w:rsidR="00DD672F" w:rsidRPr="00DD672F" w:rsidRDefault="00DD672F" w:rsidP="00DD672F">
            <w:pPr>
              <w:pStyle w:val="TableGraf14L"/>
            </w:pPr>
            <w:r w:rsidRPr="00DD672F">
              <w:t>Интернет-обозреватель</w:t>
            </w:r>
          </w:p>
        </w:tc>
        <w:tc>
          <w:tcPr>
            <w:tcW w:w="3395" w:type="pct"/>
            <w:tcBorders>
              <w:right w:val="single" w:sz="4" w:space="0" w:color="auto"/>
            </w:tcBorders>
          </w:tcPr>
          <w:p w14:paraId="286662D9" w14:textId="77777777" w:rsidR="00DD672F" w:rsidRPr="00DD672F" w:rsidRDefault="00DD672F" w:rsidP="00DD672F">
            <w:pPr>
              <w:pStyle w:val="TableGraf14L"/>
            </w:pPr>
            <w:r w:rsidRPr="00DD672F">
              <w:t xml:space="preserve">Программное обеспечение для просмотра </w:t>
            </w:r>
            <w:proofErr w:type="spellStart"/>
            <w:r w:rsidRPr="00DD672F">
              <w:t>web</w:t>
            </w:r>
            <w:proofErr w:type="spellEnd"/>
            <w:r w:rsidRPr="00DD672F">
              <w:t xml:space="preserve">-страниц в сети интернет: </w:t>
            </w:r>
            <w:proofErr w:type="spellStart"/>
            <w:r w:rsidRPr="00DD672F">
              <w:t>Google</w:t>
            </w:r>
            <w:proofErr w:type="spellEnd"/>
            <w:r w:rsidRPr="00DD672F">
              <w:t xml:space="preserve"> </w:t>
            </w:r>
            <w:proofErr w:type="spellStart"/>
            <w:r w:rsidRPr="00DD672F">
              <w:t>Chrome</w:t>
            </w:r>
            <w:proofErr w:type="spellEnd"/>
            <w:r w:rsidRPr="00DD672F">
              <w:t xml:space="preserve">, </w:t>
            </w:r>
            <w:proofErr w:type="spellStart"/>
            <w:r w:rsidRPr="00DD672F">
              <w:t>Яндекс.Браузер</w:t>
            </w:r>
            <w:proofErr w:type="spellEnd"/>
          </w:p>
        </w:tc>
      </w:tr>
      <w:tr w:rsidR="00DD672F" w14:paraId="581DA708" w14:textId="77777777" w:rsidTr="00DD672F">
        <w:tc>
          <w:tcPr>
            <w:tcW w:w="1605" w:type="pct"/>
            <w:tcBorders>
              <w:left w:val="single" w:sz="4" w:space="0" w:color="auto"/>
            </w:tcBorders>
          </w:tcPr>
          <w:p w14:paraId="23559007" w14:textId="77777777" w:rsidR="00DD672F" w:rsidRPr="00DD672F" w:rsidRDefault="00DD672F" w:rsidP="00DD672F">
            <w:pPr>
              <w:pStyle w:val="TableGraf14L"/>
            </w:pPr>
            <w:r w:rsidRPr="00DD672F">
              <w:t>КПП</w:t>
            </w:r>
          </w:p>
        </w:tc>
        <w:tc>
          <w:tcPr>
            <w:tcW w:w="3395" w:type="pct"/>
            <w:tcBorders>
              <w:right w:val="single" w:sz="4" w:space="0" w:color="auto"/>
            </w:tcBorders>
          </w:tcPr>
          <w:p w14:paraId="248331E3" w14:textId="77777777" w:rsidR="00DD672F" w:rsidRPr="00DD672F" w:rsidRDefault="00DD672F" w:rsidP="00DD672F">
            <w:pPr>
              <w:pStyle w:val="TableGraf14L"/>
              <w:rPr>
                <w:rStyle w:val="template-mark-data2"/>
              </w:rPr>
            </w:pPr>
            <w:r w:rsidRPr="00DD672F">
              <w:rPr>
                <w:rStyle w:val="template-mark-data2"/>
              </w:rPr>
              <w:t>Код причины поставки на учет</w:t>
            </w:r>
          </w:p>
        </w:tc>
      </w:tr>
      <w:tr w:rsidR="00DD672F" w14:paraId="59E2A891" w14:textId="77777777" w:rsidTr="00DD672F">
        <w:tc>
          <w:tcPr>
            <w:tcW w:w="1605" w:type="pct"/>
            <w:tcBorders>
              <w:left w:val="single" w:sz="4" w:space="0" w:color="auto"/>
            </w:tcBorders>
          </w:tcPr>
          <w:p w14:paraId="049DC862" w14:textId="77777777" w:rsidR="00DD672F" w:rsidRPr="00DD672F" w:rsidRDefault="00DD672F" w:rsidP="00DD672F">
            <w:pPr>
              <w:pStyle w:val="TableGraf14L"/>
            </w:pPr>
            <w:r w:rsidRPr="00DD672F">
              <w:t>МО</w:t>
            </w:r>
          </w:p>
        </w:tc>
        <w:tc>
          <w:tcPr>
            <w:tcW w:w="3395" w:type="pct"/>
            <w:tcBorders>
              <w:right w:val="single" w:sz="4" w:space="0" w:color="auto"/>
            </w:tcBorders>
          </w:tcPr>
          <w:p w14:paraId="341D0F59" w14:textId="77777777" w:rsidR="00DD672F" w:rsidRPr="00DD672F" w:rsidRDefault="00DD672F" w:rsidP="00DD672F">
            <w:pPr>
              <w:pStyle w:val="TableGraf14L"/>
              <w:rPr>
                <w:rStyle w:val="template-mark-data2"/>
              </w:rPr>
            </w:pPr>
            <w:r w:rsidRPr="00DD672F">
              <w:rPr>
                <w:rStyle w:val="template-mark-data2"/>
              </w:rPr>
              <w:t>Медицинская организация</w:t>
            </w:r>
          </w:p>
        </w:tc>
      </w:tr>
      <w:tr w:rsidR="00DD672F" w14:paraId="21CF5A10" w14:textId="77777777" w:rsidTr="00195800">
        <w:tc>
          <w:tcPr>
            <w:tcW w:w="1605" w:type="pct"/>
            <w:tcBorders>
              <w:left w:val="single" w:sz="4" w:space="0" w:color="auto"/>
            </w:tcBorders>
          </w:tcPr>
          <w:p w14:paraId="67699758" w14:textId="77777777" w:rsidR="00DD672F" w:rsidRPr="00DD672F" w:rsidRDefault="00DD672F" w:rsidP="00DD672F">
            <w:pPr>
              <w:pStyle w:val="TableGraf14L"/>
            </w:pPr>
            <w:r w:rsidRPr="00DD672F">
              <w:t>МП</w:t>
            </w:r>
          </w:p>
        </w:tc>
        <w:tc>
          <w:tcPr>
            <w:tcW w:w="3395" w:type="pct"/>
            <w:tcBorders>
              <w:right w:val="single" w:sz="4" w:space="0" w:color="auto"/>
            </w:tcBorders>
          </w:tcPr>
          <w:p w14:paraId="58DFEE8C" w14:textId="77777777" w:rsidR="00DD672F" w:rsidRPr="00DD672F" w:rsidRDefault="00DD672F" w:rsidP="00DD672F">
            <w:pPr>
              <w:pStyle w:val="TableGraf14L"/>
              <w:rPr>
                <w:rStyle w:val="template-mark-data2"/>
              </w:rPr>
            </w:pPr>
            <w:r w:rsidRPr="00DD672F">
              <w:rPr>
                <w:rStyle w:val="template-mark-data2"/>
              </w:rPr>
              <w:t>Медицинская помощь</w:t>
            </w:r>
          </w:p>
        </w:tc>
      </w:tr>
      <w:tr w:rsidR="00DD672F" w14:paraId="0B3AC2AB" w14:textId="77777777" w:rsidTr="00195800">
        <w:tc>
          <w:tcPr>
            <w:tcW w:w="1605" w:type="pct"/>
            <w:tcBorders>
              <w:left w:val="single" w:sz="4" w:space="0" w:color="auto"/>
            </w:tcBorders>
          </w:tcPr>
          <w:p w14:paraId="2ABECC30" w14:textId="77777777" w:rsidR="00DD672F" w:rsidRPr="00DD672F" w:rsidRDefault="00DD672F" w:rsidP="00DD672F">
            <w:pPr>
              <w:pStyle w:val="TableGraf14L"/>
            </w:pPr>
            <w:r w:rsidRPr="00DD672F">
              <w:t>ОГРН</w:t>
            </w:r>
          </w:p>
        </w:tc>
        <w:tc>
          <w:tcPr>
            <w:tcW w:w="3395" w:type="pct"/>
            <w:tcBorders>
              <w:right w:val="single" w:sz="4" w:space="0" w:color="auto"/>
            </w:tcBorders>
          </w:tcPr>
          <w:p w14:paraId="74AC2600" w14:textId="77777777" w:rsidR="00DD672F" w:rsidRPr="00DD672F" w:rsidRDefault="00DD672F" w:rsidP="00DD672F">
            <w:pPr>
              <w:pStyle w:val="TableGraf14L"/>
              <w:rPr>
                <w:rStyle w:val="template-mark-data2"/>
              </w:rPr>
            </w:pPr>
            <w:r w:rsidRPr="00DD672F">
              <w:rPr>
                <w:rStyle w:val="template-mark-data2"/>
              </w:rPr>
              <w:t>Основной государственный регистрационный номер</w:t>
            </w:r>
          </w:p>
        </w:tc>
      </w:tr>
      <w:tr w:rsidR="00DD672F" w14:paraId="56A60D48" w14:textId="77777777" w:rsidTr="00195800">
        <w:tc>
          <w:tcPr>
            <w:tcW w:w="1605" w:type="pct"/>
            <w:tcBorders>
              <w:left w:val="single" w:sz="4" w:space="0" w:color="auto"/>
            </w:tcBorders>
          </w:tcPr>
          <w:p w14:paraId="684AC68D" w14:textId="77777777" w:rsidR="00DD672F" w:rsidRPr="00DD672F" w:rsidRDefault="00DD672F" w:rsidP="00DD672F">
            <w:pPr>
              <w:pStyle w:val="TableGraf14L"/>
            </w:pPr>
            <w:r w:rsidRPr="00DD672F">
              <w:t>ОКОПФ</w:t>
            </w:r>
          </w:p>
        </w:tc>
        <w:tc>
          <w:tcPr>
            <w:tcW w:w="3395" w:type="pct"/>
            <w:tcBorders>
              <w:right w:val="single" w:sz="4" w:space="0" w:color="auto"/>
            </w:tcBorders>
          </w:tcPr>
          <w:p w14:paraId="17B0046A" w14:textId="77777777" w:rsidR="00DD672F" w:rsidRPr="00DD672F" w:rsidRDefault="00DD672F" w:rsidP="00DD672F">
            <w:pPr>
              <w:pStyle w:val="TableGraf14L"/>
              <w:rPr>
                <w:rStyle w:val="template-mark-data2"/>
              </w:rPr>
            </w:pPr>
            <w:r w:rsidRPr="00DD672F">
              <w:rPr>
                <w:rStyle w:val="template-mark-data2"/>
              </w:rPr>
              <w:t>Общероссийский классификатор организационно-правовых форм</w:t>
            </w:r>
          </w:p>
        </w:tc>
      </w:tr>
      <w:tr w:rsidR="00DD672F" w14:paraId="5B0A1671" w14:textId="77777777" w:rsidTr="00195800">
        <w:tc>
          <w:tcPr>
            <w:tcW w:w="1605" w:type="pct"/>
            <w:tcBorders>
              <w:left w:val="single" w:sz="4" w:space="0" w:color="auto"/>
            </w:tcBorders>
          </w:tcPr>
          <w:p w14:paraId="3B585487" w14:textId="77777777" w:rsidR="00DD672F" w:rsidRPr="00DD672F" w:rsidRDefault="00DD672F" w:rsidP="00DD672F">
            <w:pPr>
              <w:pStyle w:val="TableGraf14L"/>
            </w:pPr>
            <w:r w:rsidRPr="00DD672F">
              <w:t>ОКФС</w:t>
            </w:r>
          </w:p>
        </w:tc>
        <w:tc>
          <w:tcPr>
            <w:tcW w:w="3395" w:type="pct"/>
            <w:tcBorders>
              <w:right w:val="single" w:sz="4" w:space="0" w:color="auto"/>
            </w:tcBorders>
          </w:tcPr>
          <w:p w14:paraId="46AFA2EC" w14:textId="77777777" w:rsidR="00DD672F" w:rsidRPr="00DD672F" w:rsidRDefault="00DD672F" w:rsidP="00DD672F">
            <w:pPr>
              <w:pStyle w:val="TableGraf14L"/>
              <w:rPr>
                <w:rStyle w:val="template-mark-data2"/>
              </w:rPr>
            </w:pPr>
            <w:r w:rsidRPr="00DD672F">
              <w:rPr>
                <w:rStyle w:val="template-mark-data2"/>
              </w:rPr>
              <w:t>Общероссийский классификатор форм собственности</w:t>
            </w:r>
          </w:p>
        </w:tc>
      </w:tr>
      <w:tr w:rsidR="00DD672F" w14:paraId="31A3C8A7" w14:textId="77777777" w:rsidTr="00F65FB0">
        <w:tc>
          <w:tcPr>
            <w:tcW w:w="1605" w:type="pct"/>
            <w:tcBorders>
              <w:left w:val="single" w:sz="4" w:space="0" w:color="auto"/>
            </w:tcBorders>
          </w:tcPr>
          <w:p w14:paraId="2D0BDDAB" w14:textId="77777777" w:rsidR="00DD672F" w:rsidRPr="00DD672F" w:rsidRDefault="00DD672F" w:rsidP="00DD672F">
            <w:pPr>
              <w:pStyle w:val="TableGraf14L"/>
            </w:pPr>
            <w:r w:rsidRPr="00DD672F">
              <w:t>ОМС</w:t>
            </w:r>
          </w:p>
        </w:tc>
        <w:tc>
          <w:tcPr>
            <w:tcW w:w="3395" w:type="pct"/>
            <w:tcBorders>
              <w:right w:val="single" w:sz="4" w:space="0" w:color="auto"/>
            </w:tcBorders>
          </w:tcPr>
          <w:p w14:paraId="3B43C32F" w14:textId="77777777" w:rsidR="00DD672F" w:rsidRPr="00DD672F" w:rsidRDefault="00DD672F" w:rsidP="00DD672F">
            <w:pPr>
              <w:pStyle w:val="TableGraf14L"/>
            </w:pPr>
            <w:r w:rsidRPr="00DD672F">
              <w:t>Обязательное медицинское страхование</w:t>
            </w:r>
          </w:p>
        </w:tc>
      </w:tr>
      <w:tr w:rsidR="00DD672F" w14:paraId="43B9F9B7" w14:textId="77777777" w:rsidTr="00F65FB0">
        <w:tc>
          <w:tcPr>
            <w:tcW w:w="1605" w:type="pct"/>
            <w:tcBorders>
              <w:left w:val="single" w:sz="4" w:space="0" w:color="auto"/>
            </w:tcBorders>
          </w:tcPr>
          <w:p w14:paraId="73557BB1" w14:textId="77777777" w:rsidR="00DD672F" w:rsidRPr="00DD672F" w:rsidRDefault="00DD672F" w:rsidP="00DD672F">
            <w:pPr>
              <w:pStyle w:val="TableGraf14L"/>
            </w:pPr>
            <w:r w:rsidRPr="00DD672F">
              <w:t>Система, ГИС ОМС</w:t>
            </w:r>
          </w:p>
        </w:tc>
        <w:tc>
          <w:tcPr>
            <w:tcW w:w="3395" w:type="pct"/>
            <w:tcBorders>
              <w:right w:val="single" w:sz="4" w:space="0" w:color="auto"/>
            </w:tcBorders>
          </w:tcPr>
          <w:p w14:paraId="31772B04" w14:textId="77777777" w:rsidR="00DD672F" w:rsidRPr="00DD672F" w:rsidRDefault="00DD672F" w:rsidP="00DD672F">
            <w:pPr>
              <w:pStyle w:val="TableGraf14L"/>
            </w:pPr>
            <w:r w:rsidRPr="00DD672F">
              <w:t>Государственная информационная система обязательного медицинского страхования «ГИС ОМС»</w:t>
            </w:r>
          </w:p>
        </w:tc>
      </w:tr>
      <w:tr w:rsidR="00DD672F" w14:paraId="65246C8E" w14:textId="77777777" w:rsidTr="00195800">
        <w:tc>
          <w:tcPr>
            <w:tcW w:w="1605" w:type="pct"/>
            <w:tcBorders>
              <w:left w:val="single" w:sz="4" w:space="0" w:color="auto"/>
            </w:tcBorders>
          </w:tcPr>
          <w:p w14:paraId="50ADC356" w14:textId="77777777" w:rsidR="00DD672F" w:rsidRPr="00DD672F" w:rsidRDefault="00DD672F" w:rsidP="00DD672F">
            <w:pPr>
              <w:pStyle w:val="TableGraf14L"/>
            </w:pPr>
            <w:r w:rsidRPr="00DD672F">
              <w:t>ТОФК</w:t>
            </w:r>
          </w:p>
        </w:tc>
        <w:tc>
          <w:tcPr>
            <w:tcW w:w="3395" w:type="pct"/>
            <w:tcBorders>
              <w:right w:val="single" w:sz="4" w:space="0" w:color="auto"/>
            </w:tcBorders>
          </w:tcPr>
          <w:p w14:paraId="352B9CA0" w14:textId="77777777" w:rsidR="00DD672F" w:rsidRPr="00DD672F" w:rsidRDefault="00DD672F" w:rsidP="00DD672F">
            <w:pPr>
              <w:pStyle w:val="TableGraf14L"/>
              <w:rPr>
                <w:rStyle w:val="template-mark-data2"/>
              </w:rPr>
            </w:pPr>
            <w:r w:rsidRPr="00DD672F">
              <w:rPr>
                <w:rStyle w:val="template-mark-data2"/>
              </w:rPr>
              <w:t>Территориальные органы Федерального казначейства</w:t>
            </w:r>
          </w:p>
        </w:tc>
      </w:tr>
      <w:tr w:rsidR="00DD672F" w14:paraId="0A3C8EE9" w14:textId="77777777" w:rsidTr="00DD672F">
        <w:tc>
          <w:tcPr>
            <w:tcW w:w="1605" w:type="pct"/>
            <w:tcBorders>
              <w:left w:val="single" w:sz="4" w:space="0" w:color="auto"/>
              <w:bottom w:val="single" w:sz="4" w:space="0" w:color="000000"/>
            </w:tcBorders>
          </w:tcPr>
          <w:p w14:paraId="416579E6" w14:textId="77777777" w:rsidR="00DD672F" w:rsidRPr="00DD672F" w:rsidRDefault="00DD672F" w:rsidP="00DD672F">
            <w:pPr>
              <w:pStyle w:val="TableGraf14L"/>
            </w:pPr>
            <w:r w:rsidRPr="00DD672F">
              <w:t>ТФОМС</w:t>
            </w:r>
          </w:p>
        </w:tc>
        <w:tc>
          <w:tcPr>
            <w:tcW w:w="3395" w:type="pct"/>
            <w:tcBorders>
              <w:bottom w:val="single" w:sz="4" w:space="0" w:color="000000"/>
              <w:right w:val="single" w:sz="4" w:space="0" w:color="auto"/>
            </w:tcBorders>
          </w:tcPr>
          <w:p w14:paraId="6D023F20" w14:textId="77777777" w:rsidR="00DD672F" w:rsidRPr="00DD672F" w:rsidRDefault="00DD672F" w:rsidP="00DD672F">
            <w:pPr>
              <w:pStyle w:val="TableGraf14L"/>
              <w:rPr>
                <w:rStyle w:val="template-mark-data2"/>
              </w:rPr>
            </w:pPr>
            <w:r w:rsidRPr="00DD672F">
              <w:rPr>
                <w:rStyle w:val="template-mark-data2"/>
              </w:rPr>
              <w:t>Территориальный фонд обязательного медицинского страхования</w:t>
            </w:r>
          </w:p>
        </w:tc>
      </w:tr>
      <w:tr w:rsidR="00DD672F" w14:paraId="6BF73940" w14:textId="77777777" w:rsidTr="00DD672F">
        <w:tc>
          <w:tcPr>
            <w:tcW w:w="1605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504343DB" w14:textId="77777777" w:rsidR="00DD672F" w:rsidRPr="00DD672F" w:rsidRDefault="00DD672F" w:rsidP="00DD672F">
            <w:pPr>
              <w:pStyle w:val="TableGraf14L"/>
            </w:pPr>
            <w:r w:rsidRPr="00DD672F">
              <w:t>ФОМС</w:t>
            </w:r>
          </w:p>
        </w:tc>
        <w:tc>
          <w:tcPr>
            <w:tcW w:w="3395" w:type="pct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3F8EFFC7" w14:textId="77777777" w:rsidR="00DD672F" w:rsidRPr="00DD672F" w:rsidRDefault="00DD672F" w:rsidP="00DD672F">
            <w:pPr>
              <w:pStyle w:val="TableGraf14L"/>
            </w:pPr>
            <w:r w:rsidRPr="00DD672F">
              <w:rPr>
                <w:rStyle w:val="template-mark-data2"/>
              </w:rPr>
              <w:t>Фонд обязательного медицинского страхования</w:t>
            </w:r>
          </w:p>
        </w:tc>
      </w:tr>
      <w:tr w:rsidR="00DD672F" w14:paraId="35D49BCC" w14:textId="77777777" w:rsidTr="00DD672F">
        <w:trPr>
          <w:trHeight w:val="198"/>
        </w:trPr>
        <w:tc>
          <w:tcPr>
            <w:tcW w:w="1605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065C42CA" w14:textId="77777777" w:rsidR="00DD672F" w:rsidRPr="00DD672F" w:rsidRDefault="00DD672F" w:rsidP="00DD672F">
            <w:pPr>
              <w:pStyle w:val="TableGraf14L"/>
            </w:pPr>
            <w:r w:rsidRPr="00DD672F">
              <w:t>ФРМО</w:t>
            </w:r>
          </w:p>
        </w:tc>
        <w:tc>
          <w:tcPr>
            <w:tcW w:w="3395" w:type="pct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1C7B00A6" w14:textId="77777777" w:rsidR="00DD672F" w:rsidRPr="00DD672F" w:rsidRDefault="00DD672F" w:rsidP="00DD672F">
            <w:pPr>
              <w:pStyle w:val="TableGraf14L"/>
              <w:rPr>
                <w:rStyle w:val="template-mark-data2"/>
              </w:rPr>
            </w:pPr>
            <w:r w:rsidRPr="00DD672F">
              <w:rPr>
                <w:rStyle w:val="template-mark-data2"/>
              </w:rPr>
              <w:t>Федеральный регистр медицинских организаций</w:t>
            </w:r>
          </w:p>
        </w:tc>
      </w:tr>
      <w:tr w:rsidR="004E599C" w14:paraId="427FCA81" w14:textId="77777777" w:rsidTr="00DD672F">
        <w:trPr>
          <w:trHeight w:val="198"/>
        </w:trPr>
        <w:tc>
          <w:tcPr>
            <w:tcW w:w="1605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3160E191" w14:textId="66E3BA64" w:rsidR="004E599C" w:rsidRPr="00DD672F" w:rsidRDefault="004E599C" w:rsidP="00DD672F">
            <w:pPr>
              <w:pStyle w:val="TableGraf14L"/>
            </w:pPr>
            <w:r>
              <w:lastRenderedPageBreak/>
              <w:t>ОСП</w:t>
            </w:r>
          </w:p>
        </w:tc>
        <w:tc>
          <w:tcPr>
            <w:tcW w:w="3395" w:type="pct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6CBA4F44" w14:textId="71DAC19D" w:rsidR="004E599C" w:rsidRPr="00DD672F" w:rsidRDefault="004E599C" w:rsidP="00DD672F">
            <w:pPr>
              <w:pStyle w:val="TableGraf14L"/>
              <w:rPr>
                <w:rStyle w:val="template-mark-data2"/>
              </w:rPr>
            </w:pPr>
            <w:r>
              <w:rPr>
                <w:rStyle w:val="template-mark-data2"/>
              </w:rPr>
              <w:t>Обособленное структурное подразделение</w:t>
            </w:r>
          </w:p>
        </w:tc>
      </w:tr>
      <w:tr w:rsidR="004E599C" w14:paraId="24AC0B4E" w14:textId="77777777" w:rsidTr="00DD672F">
        <w:trPr>
          <w:trHeight w:val="198"/>
        </w:trPr>
        <w:tc>
          <w:tcPr>
            <w:tcW w:w="1605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15224478" w14:textId="1A62C3E5" w:rsidR="004E599C" w:rsidRDefault="004E599C" w:rsidP="00DD672F">
            <w:pPr>
              <w:pStyle w:val="TableGraf14L"/>
            </w:pPr>
            <w:r>
              <w:t>СП</w:t>
            </w:r>
          </w:p>
        </w:tc>
        <w:tc>
          <w:tcPr>
            <w:tcW w:w="3395" w:type="pct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5EA96C49" w14:textId="37364704" w:rsidR="004E599C" w:rsidRDefault="004E599C" w:rsidP="00DD672F">
            <w:pPr>
              <w:pStyle w:val="TableGraf14L"/>
              <w:rPr>
                <w:rStyle w:val="template-mark-data2"/>
              </w:rPr>
            </w:pPr>
            <w:r>
              <w:rPr>
                <w:rStyle w:val="template-mark-data2"/>
              </w:rPr>
              <w:t>Структурное подразделение</w:t>
            </w:r>
          </w:p>
        </w:tc>
      </w:tr>
    </w:tbl>
    <w:p w14:paraId="5F46AEB5" w14:textId="77777777" w:rsidR="005231B0" w:rsidRPr="007D6C50" w:rsidRDefault="005231B0" w:rsidP="005231B0">
      <w:pPr>
        <w:pStyle w:val="1"/>
      </w:pPr>
      <w:bookmarkStart w:id="0" w:name="_Toc535591207"/>
      <w:bookmarkStart w:id="1" w:name="_Toc61517222"/>
      <w:bookmarkStart w:id="2" w:name="_Toc67569615"/>
      <w:bookmarkStart w:id="3" w:name="_Toc69914730"/>
      <w:bookmarkStart w:id="4" w:name="_Toc77513041"/>
      <w:r w:rsidRPr="007D6C50">
        <w:lastRenderedPageBreak/>
        <w:t>Запуск Системы</w:t>
      </w:r>
      <w:bookmarkEnd w:id="0"/>
      <w:bookmarkEnd w:id="1"/>
      <w:bookmarkEnd w:id="2"/>
      <w:bookmarkEnd w:id="3"/>
      <w:bookmarkEnd w:id="4"/>
    </w:p>
    <w:p w14:paraId="35A94566" w14:textId="77777777" w:rsidR="005231B0" w:rsidRDefault="005231B0" w:rsidP="005231B0">
      <w:pPr>
        <w:pStyle w:val="a7"/>
      </w:pPr>
      <w:r w:rsidRPr="0011709F">
        <w:t xml:space="preserve">Для входа в </w:t>
      </w:r>
      <w:r>
        <w:t>государственную информационную систему обязательного медицинского страхования</w:t>
      </w:r>
      <w:r w:rsidRPr="0011709F">
        <w:t xml:space="preserve"> </w:t>
      </w:r>
      <w:r>
        <w:t xml:space="preserve">(далее – </w:t>
      </w:r>
      <w:r w:rsidRPr="0034044A">
        <w:t>Систем</w:t>
      </w:r>
      <w:r>
        <w:t xml:space="preserve">а, ГИС ОМС) </w:t>
      </w:r>
      <w:r w:rsidRPr="0011709F">
        <w:t>необходимо</w:t>
      </w:r>
      <w:r>
        <w:t xml:space="preserve"> выполнить следующую последовательность действий:</w:t>
      </w:r>
    </w:p>
    <w:p w14:paraId="39D82642" w14:textId="77777777" w:rsidR="005231B0" w:rsidRPr="00B423F1" w:rsidRDefault="005231B0" w:rsidP="005231B0">
      <w:pPr>
        <w:pStyle w:val="-"/>
      </w:pPr>
      <w:r w:rsidRPr="00B423F1">
        <w:t>з</w:t>
      </w:r>
      <w:r>
        <w:t xml:space="preserve">апустить интернет-обозреватель </w:t>
      </w:r>
      <w:r w:rsidRPr="00B423F1">
        <w:t>двойным нажатием левой кнопки мыши на его ярлыке на рабочем столе или нажать на кнопку «Пуск» и в открывшемся меню выбрать пункт, соответствующий интернет-обозревателю;</w:t>
      </w:r>
    </w:p>
    <w:p w14:paraId="34408167" w14:textId="7122915C" w:rsidR="005231B0" w:rsidRPr="0066337D" w:rsidRDefault="005231B0" w:rsidP="005231B0">
      <w:pPr>
        <w:pStyle w:val="-"/>
      </w:pPr>
      <w:r w:rsidRPr="0066337D">
        <w:t xml:space="preserve">в интернет-обозревателе в адресной строке ввести адрес: </w:t>
      </w:r>
      <w:hyperlink r:id="rId8" w:history="1">
        <w:r w:rsidRPr="00091DF4">
          <w:rPr>
            <w:rStyle w:val="af4"/>
          </w:rPr>
          <w:t>https://gisoms.ffoms.gov.ru/</w:t>
        </w:r>
      </w:hyperlink>
      <w:r w:rsidRPr="0066337D">
        <w:t>;</w:t>
      </w:r>
    </w:p>
    <w:p w14:paraId="29B11493" w14:textId="788E5D7C" w:rsidR="005231B0" w:rsidRPr="0066337D" w:rsidRDefault="005231B0" w:rsidP="005231B0">
      <w:pPr>
        <w:pStyle w:val="-"/>
      </w:pPr>
      <w:r>
        <w:t>н</w:t>
      </w:r>
      <w:r w:rsidRPr="0011709F">
        <w:t>а странице Един</w:t>
      </w:r>
      <w:r>
        <w:t>ой точки</w:t>
      </w:r>
      <w:r w:rsidRPr="0011709F">
        <w:t xml:space="preserve"> доступа </w:t>
      </w:r>
      <w:r>
        <w:t>Системы для входа по сертификату необходимо выбрать соответствующий сертификат и нажать на кнопку «ОК»</w:t>
      </w:r>
      <w:r w:rsidRPr="0066337D">
        <w:t xml:space="preserve"> (</w:t>
      </w:r>
      <w:r>
        <w:fldChar w:fldCharType="begin"/>
      </w:r>
      <w:r>
        <w:instrText xml:space="preserve"> REF _Ref59095148 \h </w:instrText>
      </w:r>
      <w:r>
        <w:fldChar w:fldCharType="separate"/>
      </w:r>
      <w:r w:rsidR="00C56174" w:rsidRPr="00232334">
        <w:t>Рисунок </w:t>
      </w:r>
      <w:r w:rsidR="00C56174">
        <w:rPr>
          <w:noProof/>
        </w:rPr>
        <w:t>1</w:t>
      </w:r>
      <w:r>
        <w:fldChar w:fldCharType="end"/>
      </w:r>
      <w:r w:rsidRPr="0066337D">
        <w:t>).</w:t>
      </w:r>
    </w:p>
    <w:p w14:paraId="096F222C" w14:textId="77777777" w:rsidR="005231B0" w:rsidRPr="00F02DB7" w:rsidRDefault="005231B0" w:rsidP="005231B0">
      <w:pPr>
        <w:pStyle w:val="af"/>
        <w:rPr>
          <w:highlight w:val="yellow"/>
        </w:rPr>
      </w:pPr>
      <w:r>
        <w:drawing>
          <wp:inline distT="0" distB="0" distL="0" distR="0" wp14:anchorId="4D0CE6EE" wp14:editId="03041933">
            <wp:extent cx="4538980" cy="1993045"/>
            <wp:effectExtent l="0" t="0" r="0" b="762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546606" cy="19963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7EB280" w14:textId="044DD843" w:rsidR="005231B0" w:rsidRPr="00365B8F" w:rsidRDefault="005231B0" w:rsidP="005231B0">
      <w:pPr>
        <w:pStyle w:val="af1"/>
        <w:shd w:val="clear" w:color="auto" w:fill="FFFFFF" w:themeFill="background1"/>
        <w:rPr>
          <w:bCs/>
          <w:szCs w:val="28"/>
        </w:rPr>
      </w:pPr>
      <w:bookmarkStart w:id="5" w:name="_Ref59095148"/>
      <w:r w:rsidRPr="00232334">
        <w:t>Рисунок </w:t>
      </w:r>
      <w:r w:rsidR="00BB57FB">
        <w:fldChar w:fldCharType="begin"/>
      </w:r>
      <w:r w:rsidR="00BB57FB">
        <w:instrText xml:space="preserve"> SEQ Рисунок \* ARABIC </w:instrText>
      </w:r>
      <w:r w:rsidR="00BB57FB">
        <w:fldChar w:fldCharType="separate"/>
      </w:r>
      <w:r w:rsidR="004D3300">
        <w:rPr>
          <w:noProof/>
        </w:rPr>
        <w:t>1</w:t>
      </w:r>
      <w:r w:rsidR="00BB57FB">
        <w:rPr>
          <w:noProof/>
        </w:rPr>
        <w:fldChar w:fldCharType="end"/>
      </w:r>
      <w:bookmarkEnd w:id="5"/>
      <w:r w:rsidRPr="00232334">
        <w:t>.</w:t>
      </w:r>
      <w:r w:rsidRPr="00365B8F">
        <w:rPr>
          <w:szCs w:val="28"/>
        </w:rPr>
        <w:t xml:space="preserve"> </w:t>
      </w:r>
      <w:r w:rsidRPr="00365B8F">
        <w:rPr>
          <w:bCs/>
          <w:szCs w:val="28"/>
        </w:rPr>
        <w:t xml:space="preserve">Окно </w:t>
      </w:r>
      <w:r>
        <w:rPr>
          <w:bCs/>
          <w:szCs w:val="28"/>
        </w:rPr>
        <w:t>идентификации</w:t>
      </w:r>
    </w:p>
    <w:p w14:paraId="22929B0A" w14:textId="77777777" w:rsidR="005231B0" w:rsidRPr="002D5B40" w:rsidRDefault="005231B0" w:rsidP="005231B0">
      <w:pPr>
        <w:pStyle w:val="GOSTNormal"/>
        <w:spacing w:line="360" w:lineRule="auto"/>
        <w:rPr>
          <w:spacing w:val="2"/>
          <w:sz w:val="28"/>
          <w:szCs w:val="28"/>
          <w:lang w:eastAsia="en-US"/>
        </w:rPr>
      </w:pPr>
      <w:r w:rsidRPr="002D5B40">
        <w:rPr>
          <w:b/>
          <w:spacing w:val="2"/>
          <w:sz w:val="28"/>
          <w:szCs w:val="28"/>
          <w:lang w:eastAsia="en-US"/>
        </w:rPr>
        <w:t>Примечание.</w:t>
      </w:r>
      <w:r>
        <w:rPr>
          <w:spacing w:val="2"/>
          <w:sz w:val="28"/>
          <w:szCs w:val="28"/>
          <w:lang w:eastAsia="en-US"/>
        </w:rPr>
        <w:t xml:space="preserve"> После выбора сертификата</w:t>
      </w:r>
      <w:r w:rsidRPr="00513A15">
        <w:rPr>
          <w:spacing w:val="2"/>
          <w:sz w:val="28"/>
          <w:szCs w:val="28"/>
          <w:lang w:eastAsia="en-US"/>
        </w:rPr>
        <w:t xml:space="preserve"> автоматически выполнится запрос </w:t>
      </w:r>
      <w:r>
        <w:rPr>
          <w:spacing w:val="2"/>
          <w:sz w:val="28"/>
          <w:szCs w:val="28"/>
          <w:lang w:eastAsia="en-US"/>
        </w:rPr>
        <w:t xml:space="preserve">на ввод </w:t>
      </w:r>
      <w:proofErr w:type="spellStart"/>
      <w:r>
        <w:rPr>
          <w:spacing w:val="2"/>
          <w:sz w:val="28"/>
          <w:szCs w:val="28"/>
          <w:lang w:eastAsia="en-US"/>
        </w:rPr>
        <w:t>пин</w:t>
      </w:r>
      <w:proofErr w:type="spellEnd"/>
      <w:r>
        <w:rPr>
          <w:spacing w:val="2"/>
          <w:sz w:val="28"/>
          <w:szCs w:val="28"/>
          <w:lang w:eastAsia="en-US"/>
        </w:rPr>
        <w:t xml:space="preserve">-кода сертификата, если он устанавливался, и осуществится поиск пользователя – </w:t>
      </w:r>
      <w:r w:rsidRPr="00513A15">
        <w:rPr>
          <w:spacing w:val="2"/>
          <w:sz w:val="28"/>
          <w:szCs w:val="28"/>
          <w:lang w:eastAsia="en-US"/>
        </w:rPr>
        <w:t>владельца сертификата.</w:t>
      </w:r>
      <w:r w:rsidRPr="00F02DB7">
        <w:rPr>
          <w:szCs w:val="28"/>
        </w:rPr>
        <w:t xml:space="preserve"> </w:t>
      </w:r>
    </w:p>
    <w:p w14:paraId="6D528D7F" w14:textId="3E2648F1" w:rsidR="005231B0" w:rsidRPr="00513A15" w:rsidRDefault="005231B0" w:rsidP="005231B0">
      <w:pPr>
        <w:pStyle w:val="GOSTNormal"/>
        <w:spacing w:line="360" w:lineRule="auto"/>
        <w:rPr>
          <w:spacing w:val="2"/>
          <w:sz w:val="28"/>
          <w:szCs w:val="28"/>
          <w:lang w:eastAsia="en-US"/>
        </w:rPr>
      </w:pPr>
      <w:r w:rsidRPr="00513A15">
        <w:rPr>
          <w:spacing w:val="2"/>
          <w:sz w:val="28"/>
          <w:szCs w:val="28"/>
          <w:lang w:eastAsia="en-US"/>
        </w:rPr>
        <w:t xml:space="preserve">После успешной аутентификации пользователя в </w:t>
      </w:r>
      <w:r>
        <w:rPr>
          <w:spacing w:val="2"/>
          <w:sz w:val="28"/>
          <w:szCs w:val="28"/>
          <w:lang w:eastAsia="en-US"/>
        </w:rPr>
        <w:t>Системе</w:t>
      </w:r>
      <w:r w:rsidRPr="00513A15">
        <w:rPr>
          <w:spacing w:val="2"/>
          <w:sz w:val="28"/>
          <w:szCs w:val="28"/>
          <w:lang w:eastAsia="en-US"/>
        </w:rPr>
        <w:t xml:space="preserve"> откроется окно</w:t>
      </w:r>
      <w:r>
        <w:rPr>
          <w:spacing w:val="2"/>
          <w:sz w:val="28"/>
          <w:szCs w:val="28"/>
          <w:lang w:eastAsia="en-US"/>
        </w:rPr>
        <w:t>, содержащее личные сведения о пользователе ГИС ОМС</w:t>
      </w:r>
      <w:r>
        <w:t xml:space="preserve"> </w:t>
      </w:r>
      <w:r w:rsidRPr="00F02DB7">
        <w:rPr>
          <w:szCs w:val="28"/>
        </w:rPr>
        <w:t>(</w:t>
      </w:r>
      <w:r>
        <w:rPr>
          <w:sz w:val="28"/>
          <w:szCs w:val="28"/>
        </w:rPr>
        <w:fldChar w:fldCharType="begin"/>
      </w:r>
      <w:r w:rsidRPr="00513A15">
        <w:rPr>
          <w:sz w:val="28"/>
          <w:szCs w:val="28"/>
        </w:rPr>
        <w:instrText xml:space="preserve"> REF _Ref59095198 \h </w:instrText>
      </w:r>
      <w:r>
        <w:rPr>
          <w:sz w:val="28"/>
          <w:szCs w:val="28"/>
        </w:rPr>
        <w:instrText xml:space="preserve"> \* MERGEFORMAT </w:instrText>
      </w:r>
      <w:r>
        <w:rPr>
          <w:sz w:val="28"/>
          <w:szCs w:val="28"/>
        </w:rPr>
      </w:r>
      <w:r>
        <w:rPr>
          <w:sz w:val="28"/>
          <w:szCs w:val="28"/>
        </w:rPr>
        <w:fldChar w:fldCharType="separate"/>
      </w:r>
      <w:r w:rsidR="00C56174" w:rsidRPr="00C56174">
        <w:rPr>
          <w:sz w:val="28"/>
          <w:szCs w:val="28"/>
        </w:rPr>
        <w:t>Рисунок 2</w:t>
      </w:r>
      <w:r>
        <w:rPr>
          <w:szCs w:val="28"/>
        </w:rPr>
        <w:fldChar w:fldCharType="end"/>
      </w:r>
      <w:r>
        <w:rPr>
          <w:szCs w:val="28"/>
        </w:rPr>
        <w:t>).</w:t>
      </w:r>
    </w:p>
    <w:p w14:paraId="130B2A30" w14:textId="77777777" w:rsidR="005231B0" w:rsidRDefault="005231B0" w:rsidP="005231B0">
      <w:pPr>
        <w:pStyle w:val="af"/>
        <w:rPr>
          <w:szCs w:val="28"/>
        </w:rPr>
      </w:pPr>
      <w:r>
        <w:lastRenderedPageBreak/>
        <w:drawing>
          <wp:inline distT="0" distB="0" distL="0" distR="0" wp14:anchorId="4F4759BF" wp14:editId="7F4AD245">
            <wp:extent cx="5400000" cy="1958400"/>
            <wp:effectExtent l="0" t="0" r="0" b="381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19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5E4064" w14:textId="0071E4F7" w:rsidR="005231B0" w:rsidRDefault="005231B0" w:rsidP="005231B0">
      <w:pPr>
        <w:pStyle w:val="af1"/>
        <w:rPr>
          <w:color w:val="000000"/>
        </w:rPr>
      </w:pPr>
      <w:bookmarkStart w:id="6" w:name="_Ref59095198"/>
      <w:r w:rsidRPr="00232334">
        <w:t>Рисунок </w:t>
      </w:r>
      <w:r w:rsidR="00BB57FB">
        <w:fldChar w:fldCharType="begin"/>
      </w:r>
      <w:r w:rsidR="00BB57FB">
        <w:instrText xml:space="preserve"> SEQ Рис</w:instrText>
      </w:r>
      <w:r w:rsidR="00BB57FB">
        <w:instrText xml:space="preserve">унок \* ARABIC </w:instrText>
      </w:r>
      <w:r w:rsidR="00BB57FB">
        <w:fldChar w:fldCharType="separate"/>
      </w:r>
      <w:r w:rsidR="004D3300">
        <w:rPr>
          <w:noProof/>
        </w:rPr>
        <w:t>2</w:t>
      </w:r>
      <w:r w:rsidR="00BB57FB">
        <w:rPr>
          <w:noProof/>
        </w:rPr>
        <w:fldChar w:fldCharType="end"/>
      </w:r>
      <w:bookmarkEnd w:id="6"/>
      <w:r w:rsidRPr="00232334">
        <w:t>.</w:t>
      </w:r>
      <w:r w:rsidRPr="00365B8F">
        <w:rPr>
          <w:szCs w:val="28"/>
        </w:rPr>
        <w:t xml:space="preserve"> </w:t>
      </w:r>
      <w:r>
        <w:rPr>
          <w:bCs/>
          <w:szCs w:val="28"/>
        </w:rPr>
        <w:t>Личный кабинет пользователя ГИС ОМС</w:t>
      </w:r>
    </w:p>
    <w:p w14:paraId="70D904B5" w14:textId="77777777" w:rsidR="005231B0" w:rsidRPr="00513A15" w:rsidRDefault="005231B0" w:rsidP="005231B0">
      <w:pPr>
        <w:pStyle w:val="GOSTNormal"/>
        <w:spacing w:after="240" w:line="360" w:lineRule="auto"/>
        <w:rPr>
          <w:sz w:val="28"/>
          <w:szCs w:val="28"/>
        </w:rPr>
      </w:pPr>
      <w:r>
        <w:rPr>
          <w:sz w:val="28"/>
          <w:szCs w:val="28"/>
        </w:rPr>
        <w:t>В зависимости от прав доступа, установленных Фондом обязательного медицинского страхования (далее – ФОМС)</w:t>
      </w:r>
      <w:r w:rsidRPr="00513A15">
        <w:rPr>
          <w:sz w:val="28"/>
          <w:szCs w:val="28"/>
        </w:rPr>
        <w:t>,</w:t>
      </w:r>
      <w:r>
        <w:rPr>
          <w:sz w:val="28"/>
          <w:szCs w:val="28"/>
        </w:rPr>
        <w:t xml:space="preserve"> пользователю доступны</w:t>
      </w:r>
      <w:r w:rsidRPr="00513A15">
        <w:rPr>
          <w:sz w:val="28"/>
          <w:szCs w:val="28"/>
        </w:rPr>
        <w:t xml:space="preserve"> </w:t>
      </w:r>
      <w:r>
        <w:rPr>
          <w:sz w:val="28"/>
          <w:szCs w:val="28"/>
        </w:rPr>
        <w:t>для редактирования следующие поля</w:t>
      </w:r>
      <w:r w:rsidRPr="00513A15">
        <w:rPr>
          <w:sz w:val="28"/>
          <w:szCs w:val="28"/>
        </w:rPr>
        <w:t>:</w:t>
      </w:r>
    </w:p>
    <w:p w14:paraId="50967F6D" w14:textId="77777777" w:rsidR="005231B0" w:rsidRPr="00513A15" w:rsidRDefault="005231B0" w:rsidP="005231B0">
      <w:pPr>
        <w:pStyle w:val="GOSTNormal"/>
        <w:numPr>
          <w:ilvl w:val="0"/>
          <w:numId w:val="4"/>
        </w:numPr>
        <w:spacing w:after="240" w:line="360" w:lineRule="auto"/>
        <w:rPr>
          <w:sz w:val="28"/>
          <w:szCs w:val="28"/>
        </w:rPr>
      </w:pPr>
      <w:r>
        <w:rPr>
          <w:sz w:val="28"/>
          <w:szCs w:val="28"/>
        </w:rPr>
        <w:t>«</w:t>
      </w:r>
      <w:r w:rsidRPr="00513A15">
        <w:rPr>
          <w:sz w:val="28"/>
          <w:szCs w:val="28"/>
        </w:rPr>
        <w:t xml:space="preserve">Оператор подсистем </w:t>
      </w:r>
      <w:r>
        <w:rPr>
          <w:sz w:val="28"/>
          <w:szCs w:val="28"/>
        </w:rPr>
        <w:t>системы «ФОМС»</w:t>
      </w:r>
      <w:r w:rsidRPr="00513A15">
        <w:rPr>
          <w:sz w:val="28"/>
          <w:szCs w:val="28"/>
        </w:rPr>
        <w:t>;</w:t>
      </w:r>
    </w:p>
    <w:p w14:paraId="38A35330" w14:textId="77777777" w:rsidR="005231B0" w:rsidRPr="00513A15" w:rsidRDefault="005231B0" w:rsidP="005231B0">
      <w:pPr>
        <w:pStyle w:val="GOSTNormal"/>
        <w:numPr>
          <w:ilvl w:val="0"/>
          <w:numId w:val="4"/>
        </w:numPr>
        <w:spacing w:after="240" w:line="360" w:lineRule="auto"/>
        <w:rPr>
          <w:sz w:val="28"/>
          <w:szCs w:val="28"/>
        </w:rPr>
      </w:pPr>
      <w:r>
        <w:rPr>
          <w:sz w:val="28"/>
          <w:szCs w:val="28"/>
        </w:rPr>
        <w:t>«</w:t>
      </w:r>
      <w:r w:rsidRPr="00513A15">
        <w:rPr>
          <w:sz w:val="28"/>
          <w:szCs w:val="28"/>
        </w:rPr>
        <w:t>Режим отображения меню</w:t>
      </w:r>
      <w:r>
        <w:rPr>
          <w:sz w:val="28"/>
          <w:szCs w:val="28"/>
        </w:rPr>
        <w:t>»</w:t>
      </w:r>
      <w:r w:rsidRPr="00513A15">
        <w:rPr>
          <w:sz w:val="28"/>
          <w:szCs w:val="28"/>
          <w:lang w:val="en-US"/>
        </w:rPr>
        <w:t>;</w:t>
      </w:r>
    </w:p>
    <w:p w14:paraId="6CBB2310" w14:textId="77777777" w:rsidR="005231B0" w:rsidRPr="00513A15" w:rsidRDefault="005231B0" w:rsidP="005231B0">
      <w:pPr>
        <w:pStyle w:val="GOSTNormal"/>
        <w:numPr>
          <w:ilvl w:val="0"/>
          <w:numId w:val="4"/>
        </w:numPr>
        <w:spacing w:after="240" w:line="360" w:lineRule="auto"/>
        <w:rPr>
          <w:sz w:val="28"/>
          <w:szCs w:val="28"/>
        </w:rPr>
      </w:pPr>
      <w:r>
        <w:rPr>
          <w:sz w:val="28"/>
          <w:szCs w:val="28"/>
        </w:rPr>
        <w:t>«</w:t>
      </w:r>
      <w:r w:rsidRPr="00513A15">
        <w:rPr>
          <w:sz w:val="28"/>
          <w:szCs w:val="28"/>
        </w:rPr>
        <w:t xml:space="preserve">Профиль пользователя в подсистемах, оператором которых является </w:t>
      </w:r>
      <w:r>
        <w:rPr>
          <w:sz w:val="28"/>
          <w:szCs w:val="28"/>
        </w:rPr>
        <w:t>Минздрав России»</w:t>
      </w:r>
      <w:r w:rsidRPr="00513A15">
        <w:rPr>
          <w:sz w:val="28"/>
          <w:szCs w:val="28"/>
        </w:rPr>
        <w:t>;</w:t>
      </w:r>
    </w:p>
    <w:p w14:paraId="623D19B7" w14:textId="77777777" w:rsidR="005231B0" w:rsidRPr="00513A15" w:rsidRDefault="005231B0" w:rsidP="005231B0">
      <w:pPr>
        <w:pStyle w:val="GOSTNormal"/>
        <w:numPr>
          <w:ilvl w:val="0"/>
          <w:numId w:val="4"/>
        </w:numPr>
        <w:spacing w:after="240" w:line="360" w:lineRule="auto"/>
        <w:rPr>
          <w:sz w:val="28"/>
          <w:szCs w:val="28"/>
        </w:rPr>
      </w:pPr>
      <w:r>
        <w:rPr>
          <w:sz w:val="28"/>
          <w:szCs w:val="28"/>
        </w:rPr>
        <w:t>«</w:t>
      </w:r>
      <w:r w:rsidRPr="00513A15">
        <w:rPr>
          <w:sz w:val="28"/>
          <w:szCs w:val="28"/>
        </w:rPr>
        <w:t>Открывать ранее открытые вкладки</w:t>
      </w:r>
      <w:r>
        <w:rPr>
          <w:sz w:val="28"/>
          <w:szCs w:val="28"/>
        </w:rPr>
        <w:t>»</w:t>
      </w:r>
      <w:r w:rsidRPr="00513A15">
        <w:rPr>
          <w:sz w:val="28"/>
          <w:szCs w:val="28"/>
          <w:lang w:val="en-US"/>
        </w:rPr>
        <w:t>;</w:t>
      </w:r>
    </w:p>
    <w:p w14:paraId="5D1079E4" w14:textId="77777777" w:rsidR="005231B0" w:rsidRPr="00513A15" w:rsidRDefault="005231B0" w:rsidP="005231B0">
      <w:pPr>
        <w:pStyle w:val="GOSTNormal"/>
        <w:numPr>
          <w:ilvl w:val="0"/>
          <w:numId w:val="4"/>
        </w:numPr>
        <w:spacing w:after="240" w:line="360" w:lineRule="auto"/>
        <w:rPr>
          <w:sz w:val="28"/>
          <w:szCs w:val="28"/>
        </w:rPr>
      </w:pPr>
      <w:r>
        <w:rPr>
          <w:sz w:val="28"/>
          <w:szCs w:val="28"/>
        </w:rPr>
        <w:t>«</w:t>
      </w:r>
      <w:r w:rsidRPr="00513A15">
        <w:rPr>
          <w:sz w:val="28"/>
          <w:szCs w:val="28"/>
        </w:rPr>
        <w:t>Показывать навигационную цепочку</w:t>
      </w:r>
      <w:r>
        <w:rPr>
          <w:sz w:val="28"/>
          <w:szCs w:val="28"/>
        </w:rPr>
        <w:t>»</w:t>
      </w:r>
      <w:r w:rsidRPr="00513A15">
        <w:rPr>
          <w:sz w:val="28"/>
          <w:szCs w:val="28"/>
        </w:rPr>
        <w:t>.</w:t>
      </w:r>
    </w:p>
    <w:p w14:paraId="5C20F5B2" w14:textId="77777777" w:rsidR="005231B0" w:rsidRPr="00513A15" w:rsidRDefault="005231B0" w:rsidP="005231B0">
      <w:pPr>
        <w:pStyle w:val="GOSTNormal"/>
        <w:spacing w:after="240"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После заполнения необходимых полей </w:t>
      </w:r>
      <w:r w:rsidRPr="00513A15">
        <w:rPr>
          <w:sz w:val="28"/>
          <w:szCs w:val="28"/>
        </w:rPr>
        <w:t>нажать</w:t>
      </w:r>
      <w:r>
        <w:rPr>
          <w:sz w:val="28"/>
          <w:szCs w:val="28"/>
        </w:rPr>
        <w:t xml:space="preserve"> на</w:t>
      </w:r>
      <w:r w:rsidRPr="00513A15">
        <w:rPr>
          <w:sz w:val="28"/>
          <w:szCs w:val="28"/>
        </w:rPr>
        <w:t xml:space="preserve"> кнопку «Применить» и «Закрыть». </w:t>
      </w:r>
    </w:p>
    <w:p w14:paraId="777E8DA5" w14:textId="77777777" w:rsidR="005231B0" w:rsidRDefault="005231B0" w:rsidP="005231B0">
      <w:pPr>
        <w:pStyle w:val="GOSTNormal"/>
        <w:spacing w:after="240" w:line="360" w:lineRule="auto"/>
        <w:rPr>
          <w:sz w:val="28"/>
          <w:szCs w:val="28"/>
        </w:rPr>
      </w:pPr>
      <w:r>
        <w:rPr>
          <w:sz w:val="28"/>
          <w:szCs w:val="28"/>
        </w:rPr>
        <w:t>Для</w:t>
      </w:r>
      <w:r w:rsidRPr="00513A15">
        <w:rPr>
          <w:sz w:val="28"/>
          <w:szCs w:val="28"/>
        </w:rPr>
        <w:t xml:space="preserve"> отмены </w:t>
      </w:r>
      <w:r>
        <w:rPr>
          <w:sz w:val="28"/>
          <w:szCs w:val="28"/>
        </w:rPr>
        <w:t xml:space="preserve">внесенных </w:t>
      </w:r>
      <w:r w:rsidRPr="00513A15">
        <w:rPr>
          <w:sz w:val="28"/>
          <w:szCs w:val="28"/>
        </w:rPr>
        <w:t xml:space="preserve">изменений </w:t>
      </w:r>
      <w:r>
        <w:rPr>
          <w:sz w:val="28"/>
          <w:szCs w:val="28"/>
        </w:rPr>
        <w:t>необходимо нажать на кнопку «Сбросить» и затем заполнить соответствующие поля</w:t>
      </w:r>
      <w:r w:rsidRPr="00513A15">
        <w:rPr>
          <w:sz w:val="28"/>
          <w:szCs w:val="28"/>
        </w:rPr>
        <w:t>.</w:t>
      </w:r>
    </w:p>
    <w:p w14:paraId="4CDBBF81" w14:textId="1255C7DA" w:rsidR="005B6837" w:rsidRDefault="003F1386" w:rsidP="003F1386">
      <w:pPr>
        <w:pStyle w:val="1"/>
        <w:rPr>
          <w:lang w:eastAsia="ru-RU"/>
        </w:rPr>
      </w:pPr>
      <w:bookmarkStart w:id="7" w:name="_Toc77513042"/>
      <w:r>
        <w:rPr>
          <w:lang w:eastAsia="ru-RU"/>
        </w:rPr>
        <w:lastRenderedPageBreak/>
        <w:t>Работа в подразделе «</w:t>
      </w:r>
      <w:r w:rsidR="00D3171F">
        <w:t>Документы МО</w:t>
      </w:r>
      <w:r>
        <w:rPr>
          <w:lang w:eastAsia="ru-RU"/>
        </w:rPr>
        <w:t>»</w:t>
      </w:r>
      <w:bookmarkEnd w:id="7"/>
    </w:p>
    <w:p w14:paraId="242F311B" w14:textId="18CB9F27" w:rsidR="00994317" w:rsidRDefault="00994317" w:rsidP="006C0CB1">
      <w:pPr>
        <w:pStyle w:val="a7"/>
      </w:pPr>
      <w:commentRangeStart w:id="8"/>
      <w:r w:rsidRPr="00994317">
        <w:rPr>
          <w:b/>
        </w:rPr>
        <w:t>Предусловие:</w:t>
      </w:r>
      <w:r w:rsidR="003970B4">
        <w:t xml:space="preserve"> </w:t>
      </w:r>
      <w:r w:rsidR="00525594">
        <w:t>осуществлен вход с ролью «</w:t>
      </w:r>
      <w:r w:rsidR="003970B4">
        <w:t xml:space="preserve">Ввод данных </w:t>
      </w:r>
      <w:r w:rsidR="005E6541">
        <w:t>(</w:t>
      </w:r>
      <w:r w:rsidR="003970B4">
        <w:t xml:space="preserve">Формирование </w:t>
      </w:r>
      <w:r w:rsidR="00344B33">
        <w:t>уведомлений МО</w:t>
      </w:r>
      <w:r w:rsidR="003970B4">
        <w:t>)</w:t>
      </w:r>
      <w:r w:rsidR="00525594">
        <w:t>»</w:t>
      </w:r>
      <w:r w:rsidR="003970B4">
        <w:t>,</w:t>
      </w:r>
      <w:r w:rsidR="00525594">
        <w:t xml:space="preserve"> «</w:t>
      </w:r>
      <w:r w:rsidR="003970B4">
        <w:t xml:space="preserve">Просмотр </w:t>
      </w:r>
      <w:r w:rsidR="00344B33">
        <w:t>(Формирование уведомлений МО)</w:t>
      </w:r>
      <w:r w:rsidR="00525594">
        <w:t>»</w:t>
      </w:r>
      <w:r w:rsidR="003970B4">
        <w:t xml:space="preserve">, </w:t>
      </w:r>
      <w:r w:rsidR="00525594">
        <w:t>«</w:t>
      </w:r>
      <w:r w:rsidR="003970B4">
        <w:t xml:space="preserve">Согласование </w:t>
      </w:r>
      <w:r w:rsidR="00344B33">
        <w:t>(Формирование уведомлений МО)</w:t>
      </w:r>
      <w:r w:rsidR="00525594">
        <w:t>» и «</w:t>
      </w:r>
      <w:r w:rsidR="003970B4">
        <w:t xml:space="preserve">Утверждение </w:t>
      </w:r>
      <w:r w:rsidR="00344B33">
        <w:t>(Формирование уведомлений МО)</w:t>
      </w:r>
      <w:r w:rsidR="00525594">
        <w:t>».</w:t>
      </w:r>
      <w:commentRangeEnd w:id="8"/>
      <w:r w:rsidR="007C1AAF">
        <w:rPr>
          <w:rStyle w:val="af6"/>
          <w:rFonts w:eastAsia="Calibri"/>
          <w:spacing w:val="0"/>
        </w:rPr>
        <w:commentReference w:id="8"/>
      </w:r>
    </w:p>
    <w:p w14:paraId="72135F9E" w14:textId="4936349A" w:rsidR="0055680C" w:rsidRPr="0055680C" w:rsidRDefault="0055680C" w:rsidP="006C0CB1">
      <w:pPr>
        <w:pStyle w:val="a7"/>
      </w:pPr>
      <w:r w:rsidRPr="0055680C">
        <w:t>Для перехода в подраздел «</w:t>
      </w:r>
      <w:r w:rsidR="00D3171F">
        <w:t>Документы МО</w:t>
      </w:r>
      <w:r w:rsidRPr="0055680C">
        <w:t>» необходимо в главном окне Системы выбрать вкладку «Меню» (1), в открывшейся колонке выбрать раздел «</w:t>
      </w:r>
      <w:r w:rsidR="00D3171F">
        <w:t>Медицинские организации</w:t>
      </w:r>
      <w:r w:rsidRPr="0055680C">
        <w:t>» (2) и открыть подраздел «</w:t>
      </w:r>
      <w:r w:rsidR="00D3171F">
        <w:t>Документы МО</w:t>
      </w:r>
      <w:r w:rsidRPr="0055680C">
        <w:t xml:space="preserve">» </w:t>
      </w:r>
      <w:r w:rsidR="003B44F6">
        <w:t>(</w:t>
      </w:r>
      <w:r w:rsidR="003B44F6">
        <w:fldChar w:fldCharType="begin"/>
      </w:r>
      <w:r w:rsidR="003B44F6">
        <w:instrText xml:space="preserve"> REF _Ref69124132 \h </w:instrText>
      </w:r>
      <w:r w:rsidR="003B44F6">
        <w:fldChar w:fldCharType="separate"/>
      </w:r>
      <w:r w:rsidR="00C56174" w:rsidRPr="0055680C">
        <w:t xml:space="preserve">Рисунок </w:t>
      </w:r>
      <w:r w:rsidR="00C56174">
        <w:rPr>
          <w:noProof/>
        </w:rPr>
        <w:t>3</w:t>
      </w:r>
      <w:r w:rsidR="003B44F6">
        <w:fldChar w:fldCharType="end"/>
      </w:r>
      <w:r w:rsidR="003B44F6">
        <w:t>).</w:t>
      </w:r>
    </w:p>
    <w:p w14:paraId="3B1AE91D" w14:textId="7119137E" w:rsidR="003B44F6" w:rsidRDefault="007C1AAF" w:rsidP="0013078C">
      <w:pPr>
        <w:pStyle w:val="af1"/>
      </w:pPr>
      <w:bookmarkStart w:id="9" w:name="_Ref67558100"/>
      <w:r>
        <w:rPr>
          <w:noProof/>
          <w:lang w:eastAsia="ru-RU"/>
        </w:rPr>
        <w:drawing>
          <wp:inline distT="0" distB="0" distL="0" distR="0" wp14:anchorId="6A0DC60D" wp14:editId="4B312968">
            <wp:extent cx="6120130" cy="171958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719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EABC37" w14:textId="47EEDF0C" w:rsidR="0055680C" w:rsidRPr="0055680C" w:rsidRDefault="0055680C" w:rsidP="0013078C">
      <w:pPr>
        <w:pStyle w:val="af1"/>
        <w:rPr>
          <w:b/>
          <w:caps/>
        </w:rPr>
      </w:pPr>
      <w:bookmarkStart w:id="10" w:name="_Ref69124132"/>
      <w:r w:rsidRPr="0055680C">
        <w:t xml:space="preserve">Рисунок </w:t>
      </w:r>
      <w:r w:rsidR="00BB57FB">
        <w:fldChar w:fldCharType="begin"/>
      </w:r>
      <w:r w:rsidR="00BB57FB">
        <w:instrText xml:space="preserve"> SEQ Рисунок \* ARABIC </w:instrText>
      </w:r>
      <w:r w:rsidR="00BB57FB">
        <w:fldChar w:fldCharType="separate"/>
      </w:r>
      <w:r w:rsidR="004D3300">
        <w:rPr>
          <w:noProof/>
        </w:rPr>
        <w:t>3</w:t>
      </w:r>
      <w:r w:rsidR="00BB57FB">
        <w:rPr>
          <w:noProof/>
        </w:rPr>
        <w:fldChar w:fldCharType="end"/>
      </w:r>
      <w:bookmarkEnd w:id="9"/>
      <w:bookmarkEnd w:id="10"/>
      <w:r w:rsidRPr="0055680C">
        <w:t>. Переход в подраздел «</w:t>
      </w:r>
      <w:r w:rsidR="00D3171F">
        <w:t>Документы МО</w:t>
      </w:r>
      <w:r w:rsidRPr="0055680C">
        <w:t>»</w:t>
      </w:r>
    </w:p>
    <w:p w14:paraId="73434F70" w14:textId="0A06EE62" w:rsidR="0055680C" w:rsidRPr="0055680C" w:rsidRDefault="0055680C" w:rsidP="006C0CB1">
      <w:pPr>
        <w:pStyle w:val="a7"/>
      </w:pPr>
      <w:r w:rsidRPr="0055680C">
        <w:t>Откроется подраздел «</w:t>
      </w:r>
      <w:r w:rsidR="002D6215">
        <w:t>Документы МО</w:t>
      </w:r>
      <w:r w:rsidRPr="0055680C">
        <w:t>» (</w:t>
      </w:r>
      <w:r w:rsidRPr="0055680C">
        <w:fldChar w:fldCharType="begin"/>
      </w:r>
      <w:r w:rsidRPr="0055680C">
        <w:instrText xml:space="preserve"> REF _Ref67558689 \h </w:instrText>
      </w:r>
      <w:r>
        <w:instrText xml:space="preserve"> \* MERGEFORMAT </w:instrText>
      </w:r>
      <w:r w:rsidRPr="0055680C">
        <w:fldChar w:fldCharType="separate"/>
      </w:r>
      <w:r w:rsidR="00C56174" w:rsidRPr="0055680C">
        <w:t>Рисунок </w:t>
      </w:r>
      <w:r w:rsidR="00C56174">
        <w:t>4</w:t>
      </w:r>
      <w:r w:rsidRPr="0055680C">
        <w:fldChar w:fldCharType="end"/>
      </w:r>
      <w:r w:rsidRPr="0055680C">
        <w:t xml:space="preserve">). </w:t>
      </w:r>
    </w:p>
    <w:p w14:paraId="784B6422" w14:textId="3EB61621" w:rsidR="0055680C" w:rsidRDefault="002D6215" w:rsidP="006C0CB1">
      <w:pPr>
        <w:pStyle w:val="af"/>
        <w:rPr>
          <w:b/>
        </w:rPr>
      </w:pPr>
      <w:r>
        <w:drawing>
          <wp:inline distT="0" distB="0" distL="0" distR="0" wp14:anchorId="6A7BBEE3" wp14:editId="1A5D8CE8">
            <wp:extent cx="6120130" cy="171958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719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4D74A5" w14:textId="7B8A5B1B" w:rsidR="0055680C" w:rsidRPr="0055680C" w:rsidRDefault="0055680C" w:rsidP="000473A2">
      <w:pPr>
        <w:pStyle w:val="af1"/>
      </w:pPr>
      <w:bookmarkStart w:id="11" w:name="_Ref67558689"/>
      <w:r w:rsidRPr="0055680C">
        <w:t>Рисунок </w:t>
      </w:r>
      <w:r w:rsidR="00BB57FB">
        <w:fldChar w:fldCharType="begin"/>
      </w:r>
      <w:r w:rsidR="00BB57FB">
        <w:instrText xml:space="preserve"> SEQ Рисунок \* ARABIC </w:instrText>
      </w:r>
      <w:r w:rsidR="00BB57FB">
        <w:fldChar w:fldCharType="separate"/>
      </w:r>
      <w:r w:rsidR="004D3300">
        <w:rPr>
          <w:noProof/>
        </w:rPr>
        <w:t>4</w:t>
      </w:r>
      <w:r w:rsidR="00BB57FB">
        <w:rPr>
          <w:noProof/>
        </w:rPr>
        <w:fldChar w:fldCharType="end"/>
      </w:r>
      <w:bookmarkEnd w:id="11"/>
      <w:r w:rsidRPr="0055680C">
        <w:t>. Подраздел «</w:t>
      </w:r>
      <w:r w:rsidR="002D6215">
        <w:t>Документы МО</w:t>
      </w:r>
      <w:r w:rsidRPr="0055680C">
        <w:t>»</w:t>
      </w:r>
    </w:p>
    <w:p w14:paraId="159ADC45" w14:textId="2DDAFFEC" w:rsidR="00531A7C" w:rsidRPr="00232334" w:rsidRDefault="00531A7C" w:rsidP="00531A7C">
      <w:pPr>
        <w:pStyle w:val="a7"/>
      </w:pPr>
      <w:r w:rsidRPr="00232334">
        <w:t>Для работы с подразделом «</w:t>
      </w:r>
      <w:r w:rsidR="002D6215">
        <w:t>Документы МО</w:t>
      </w:r>
      <w:r w:rsidRPr="00232334">
        <w:t>» в Системе реализованы следующие функциональные кнопки (</w:t>
      </w:r>
      <w:r w:rsidRPr="00232334">
        <w:fldChar w:fldCharType="begin"/>
      </w:r>
      <w:r w:rsidRPr="00232334">
        <w:instrText xml:space="preserve"> REF _Ref404675150 \h  \* MERGEFORMAT </w:instrText>
      </w:r>
      <w:r w:rsidRPr="00232334">
        <w:fldChar w:fldCharType="separate"/>
      </w:r>
      <w:r w:rsidR="00C56174" w:rsidRPr="00232334">
        <w:t>Рисунок </w:t>
      </w:r>
      <w:r w:rsidR="00C56174">
        <w:t>5</w:t>
      </w:r>
      <w:r w:rsidRPr="00232334">
        <w:fldChar w:fldCharType="end"/>
      </w:r>
      <w:r w:rsidRPr="00232334">
        <w:t>):</w:t>
      </w:r>
    </w:p>
    <w:p w14:paraId="7100F63D" w14:textId="278182EE" w:rsidR="00531A7C" w:rsidRDefault="00531A7C" w:rsidP="00531A7C">
      <w:pPr>
        <w:pStyle w:val="-"/>
      </w:pPr>
      <w:r w:rsidRPr="009D3777">
        <w:t>«</w:t>
      </w:r>
      <w:r w:rsidRPr="00E52125">
        <w:t xml:space="preserve">Обновить» (1) – обновление данных </w:t>
      </w:r>
      <w:r w:rsidR="001252E7">
        <w:t>подраздела</w:t>
      </w:r>
      <w:r w:rsidR="00660588">
        <w:t xml:space="preserve"> «Документы МО»</w:t>
      </w:r>
      <w:r w:rsidRPr="00E52125">
        <w:t>;</w:t>
      </w:r>
    </w:p>
    <w:p w14:paraId="36230B05" w14:textId="48D12E83" w:rsidR="002D6215" w:rsidRDefault="002D6215" w:rsidP="00660588">
      <w:pPr>
        <w:pStyle w:val="-"/>
      </w:pPr>
      <w:r>
        <w:t>«Добавить» (2):</w:t>
      </w:r>
    </w:p>
    <w:p w14:paraId="64AEE8CC" w14:textId="43F0FF34" w:rsidR="00660588" w:rsidRPr="003E6A2E" w:rsidRDefault="00660588" w:rsidP="003E6A2E">
      <w:pPr>
        <w:pStyle w:val="--"/>
      </w:pPr>
      <w:r w:rsidRPr="003E6A2E">
        <w:rPr>
          <w:i/>
        </w:rPr>
        <w:lastRenderedPageBreak/>
        <w:t>[Включение в реестр]</w:t>
      </w:r>
      <w:r w:rsidRPr="003E6A2E">
        <w:t xml:space="preserve"> – формирование уведомления на включение в реестр медицинских организаций (далее – МО), осуществляющих деятельность в сфере обязательного медицинского страхования (далее – ОМС);</w:t>
      </w:r>
    </w:p>
    <w:p w14:paraId="13167A8E" w14:textId="741522E8" w:rsidR="002D6215" w:rsidRDefault="002D6215" w:rsidP="00660588">
      <w:pPr>
        <w:pStyle w:val="-"/>
      </w:pPr>
      <w:r>
        <w:t>«Согласование» (3)</w:t>
      </w:r>
      <w:r w:rsidR="00660588">
        <w:t xml:space="preserve"> – согласование уведомления на включение в реестр МО, осуществляющих деятельность в сфере ОМС</w:t>
      </w:r>
      <w:r>
        <w:t>;</w:t>
      </w:r>
    </w:p>
    <w:p w14:paraId="477FA880" w14:textId="36AA7E64" w:rsidR="002D6215" w:rsidRDefault="002D6215" w:rsidP="00531A7C">
      <w:pPr>
        <w:pStyle w:val="-"/>
      </w:pPr>
      <w:r>
        <w:t>«ЭП» (4):</w:t>
      </w:r>
    </w:p>
    <w:p w14:paraId="4F7136E9" w14:textId="06664555" w:rsidR="003E6A2E" w:rsidRDefault="003E6A2E" w:rsidP="003E6A2E">
      <w:pPr>
        <w:pStyle w:val="-"/>
      </w:pPr>
      <w:r w:rsidRPr="003E6A2E">
        <w:rPr>
          <w:i/>
        </w:rPr>
        <w:t>[Подписи документа]</w:t>
      </w:r>
      <w:r>
        <w:t xml:space="preserve"> – просмотр электронных подписей (далее – ЭП) документа;</w:t>
      </w:r>
    </w:p>
    <w:p w14:paraId="258F56D9" w14:textId="4BD0E0D2" w:rsidR="00AB568E" w:rsidRDefault="00531A7C" w:rsidP="00531A7C">
      <w:pPr>
        <w:pStyle w:val="-"/>
      </w:pPr>
      <w:r w:rsidRPr="00E52125">
        <w:t>«</w:t>
      </w:r>
      <w:r w:rsidR="00AB568E">
        <w:t>Печать»</w:t>
      </w:r>
      <w:r w:rsidR="002D6215">
        <w:t xml:space="preserve"> (5</w:t>
      </w:r>
      <w:r w:rsidRPr="00E52125">
        <w:t>)</w:t>
      </w:r>
      <w:r w:rsidR="00AB568E">
        <w:t>:</w:t>
      </w:r>
    </w:p>
    <w:p w14:paraId="14458729" w14:textId="1CFA8516" w:rsidR="00AB568E" w:rsidRDefault="00AB568E" w:rsidP="00AB568E">
      <w:pPr>
        <w:pStyle w:val="--"/>
      </w:pPr>
      <w:r w:rsidRPr="00AB568E">
        <w:rPr>
          <w:i/>
        </w:rPr>
        <w:t>[Печать реестра]</w:t>
      </w:r>
      <w:r>
        <w:t xml:space="preserve"> – выгрузка печатной формы подраздела</w:t>
      </w:r>
      <w:r w:rsidRPr="001252E7">
        <w:t xml:space="preserve"> </w:t>
      </w:r>
      <w:r>
        <w:t xml:space="preserve">на рабочую станцию пользователя с расширением </w:t>
      </w:r>
      <w:r w:rsidRPr="001252E7">
        <w:rPr>
          <w:b/>
        </w:rPr>
        <w:t>*.</w:t>
      </w:r>
      <w:proofErr w:type="spellStart"/>
      <w:r w:rsidRPr="001252E7">
        <w:rPr>
          <w:b/>
          <w:lang w:val="en-US"/>
        </w:rPr>
        <w:t>xls</w:t>
      </w:r>
      <w:proofErr w:type="spellEnd"/>
      <w:r w:rsidRPr="00AB568E">
        <w:t>;</w:t>
      </w:r>
    </w:p>
    <w:p w14:paraId="4CF384AF" w14:textId="42F24E78" w:rsidR="00531A7C" w:rsidRPr="00E52125" w:rsidRDefault="00AB568E" w:rsidP="00D70A74">
      <w:pPr>
        <w:pStyle w:val="--"/>
      </w:pPr>
      <w:r w:rsidRPr="00870A16">
        <w:rPr>
          <w:i/>
        </w:rPr>
        <w:t>[</w:t>
      </w:r>
      <w:r w:rsidR="003E6A2E">
        <w:rPr>
          <w:i/>
        </w:rPr>
        <w:t>Печать документа</w:t>
      </w:r>
      <w:r w:rsidRPr="00870A16">
        <w:rPr>
          <w:i/>
        </w:rPr>
        <w:t>]</w:t>
      </w:r>
      <w:r w:rsidR="00531A7C" w:rsidRPr="00E52125">
        <w:t xml:space="preserve"> – </w:t>
      </w:r>
      <w:r w:rsidR="003E6A2E">
        <w:t>выгрузка печатной формы документа</w:t>
      </w:r>
      <w:r w:rsidR="003E6A2E" w:rsidRPr="001252E7">
        <w:t xml:space="preserve"> </w:t>
      </w:r>
      <w:r w:rsidR="003E6A2E">
        <w:t xml:space="preserve">на рабочую станцию пользователя с расширением </w:t>
      </w:r>
      <w:r w:rsidR="003E6A2E" w:rsidRPr="001252E7">
        <w:rPr>
          <w:b/>
        </w:rPr>
        <w:t>*.</w:t>
      </w:r>
      <w:proofErr w:type="spellStart"/>
      <w:r w:rsidR="003E6A2E" w:rsidRPr="001252E7">
        <w:rPr>
          <w:b/>
          <w:lang w:val="en-US"/>
        </w:rPr>
        <w:t>xls</w:t>
      </w:r>
      <w:proofErr w:type="spellEnd"/>
      <w:r w:rsidR="00A2371B">
        <w:t>.</w:t>
      </w:r>
    </w:p>
    <w:p w14:paraId="78D03A4B" w14:textId="67B5784A" w:rsidR="00531A7C" w:rsidRPr="00232334" w:rsidRDefault="002D6215" w:rsidP="00CD5F50">
      <w:pPr>
        <w:pStyle w:val="af"/>
      </w:pPr>
      <w:r>
        <w:drawing>
          <wp:inline distT="0" distB="0" distL="0" distR="0" wp14:anchorId="37D49277" wp14:editId="612A9A92">
            <wp:extent cx="6120130" cy="171958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719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BDB233" w14:textId="38A09817" w:rsidR="004A36F4" w:rsidRPr="0053502F" w:rsidRDefault="00531A7C" w:rsidP="00531A7C">
      <w:pPr>
        <w:pStyle w:val="af1"/>
      </w:pPr>
      <w:bookmarkStart w:id="12" w:name="_Ref404675150"/>
      <w:r w:rsidRPr="00232334">
        <w:t>Рисунок </w:t>
      </w:r>
      <w:r w:rsidR="00BB57FB">
        <w:fldChar w:fldCharType="begin"/>
      </w:r>
      <w:r w:rsidR="00BB57FB">
        <w:instrText xml:space="preserve"> SEQ Рисунок \* ARABIC </w:instrText>
      </w:r>
      <w:r w:rsidR="00BB57FB">
        <w:fldChar w:fldCharType="separate"/>
      </w:r>
      <w:r w:rsidR="004D3300">
        <w:rPr>
          <w:noProof/>
        </w:rPr>
        <w:t>5</w:t>
      </w:r>
      <w:r w:rsidR="00BB57FB">
        <w:rPr>
          <w:noProof/>
        </w:rPr>
        <w:fldChar w:fldCharType="end"/>
      </w:r>
      <w:bookmarkEnd w:id="12"/>
      <w:r w:rsidRPr="00232334">
        <w:t xml:space="preserve">. Функциональные </w:t>
      </w:r>
      <w:r w:rsidR="007A7F9A">
        <w:t xml:space="preserve">кнопки </w:t>
      </w:r>
      <w:r w:rsidR="00CD5F50">
        <w:t xml:space="preserve">подраздела </w:t>
      </w:r>
      <w:r w:rsidR="00CD5F50" w:rsidRPr="00CD5F50">
        <w:t>«</w:t>
      </w:r>
      <w:r w:rsidR="00927BC0">
        <w:t>Документы МО</w:t>
      </w:r>
      <w:r w:rsidR="00CD5F50" w:rsidRPr="00CD5F50">
        <w:t>»</w:t>
      </w:r>
    </w:p>
    <w:p w14:paraId="001618C0" w14:textId="27AEE474" w:rsidR="00B42D66" w:rsidRDefault="001A2DA0" w:rsidP="00927BC0">
      <w:pPr>
        <w:pStyle w:val="2"/>
      </w:pPr>
      <w:bookmarkStart w:id="13" w:name="_Toc77513043"/>
      <w:r>
        <w:t xml:space="preserve">Формирование уведомления </w:t>
      </w:r>
      <w:r w:rsidRPr="003E6A2E">
        <w:t xml:space="preserve">на включение </w:t>
      </w:r>
      <w:r w:rsidR="00B73E23">
        <w:t>в реестр МО</w:t>
      </w:r>
      <w:r w:rsidRPr="003E6A2E">
        <w:t>, осуществляющих деятельность в сфере обязательного медицинского страхования</w:t>
      </w:r>
      <w:bookmarkEnd w:id="13"/>
    </w:p>
    <w:p w14:paraId="5D83A920" w14:textId="27DDE40C" w:rsidR="00927BC0" w:rsidRPr="002A7EE1" w:rsidRDefault="00927BC0" w:rsidP="00927BC0">
      <w:pPr>
        <w:pStyle w:val="a7"/>
      </w:pPr>
      <w:r>
        <w:t>Для формирования уведомления на включение в реестр МО, осуществляющих деятельность в сфере ОМС (далее – уведомление на включение в реестр</w:t>
      </w:r>
      <w:r w:rsidR="007A7B8B">
        <w:t xml:space="preserve"> МО</w:t>
      </w:r>
      <w:r>
        <w:t xml:space="preserve">) необходимо нажать на кнопку «Добавить» и выбрать пункт </w:t>
      </w:r>
      <w:r w:rsidRPr="00927BC0">
        <w:rPr>
          <w:i/>
        </w:rPr>
        <w:t>[Включение в реестр]</w:t>
      </w:r>
      <w:r w:rsidR="002A7EE1">
        <w:rPr>
          <w:i/>
        </w:rPr>
        <w:t xml:space="preserve"> </w:t>
      </w:r>
      <w:r w:rsidR="002A7EE1">
        <w:t>(</w:t>
      </w:r>
      <w:r w:rsidR="002A7EE1">
        <w:fldChar w:fldCharType="begin"/>
      </w:r>
      <w:r w:rsidR="002A7EE1">
        <w:instrText xml:space="preserve"> REF _Ref77254664 \h </w:instrText>
      </w:r>
      <w:r w:rsidR="002A7EE1">
        <w:fldChar w:fldCharType="separate"/>
      </w:r>
      <w:r w:rsidR="00C56174" w:rsidRPr="00232334">
        <w:t>Рисунок </w:t>
      </w:r>
      <w:r w:rsidR="00C56174">
        <w:rPr>
          <w:noProof/>
        </w:rPr>
        <w:t>6</w:t>
      </w:r>
      <w:r w:rsidR="002A7EE1">
        <w:fldChar w:fldCharType="end"/>
      </w:r>
      <w:r w:rsidR="002A7EE1">
        <w:t>).</w:t>
      </w:r>
    </w:p>
    <w:p w14:paraId="4E05AD3D" w14:textId="67062C76" w:rsidR="00927BC0" w:rsidRDefault="00927BC0" w:rsidP="00927BC0">
      <w:pPr>
        <w:pStyle w:val="af"/>
      </w:pPr>
      <w:r>
        <w:lastRenderedPageBreak/>
        <w:drawing>
          <wp:inline distT="0" distB="0" distL="0" distR="0" wp14:anchorId="7498F1F8" wp14:editId="42E0CD8B">
            <wp:extent cx="6120130" cy="1497330"/>
            <wp:effectExtent l="0" t="0" r="0" b="762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497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96FF8" w14:textId="6D8075A9" w:rsidR="00927BC0" w:rsidRPr="0053502F" w:rsidRDefault="00927BC0" w:rsidP="00927BC0">
      <w:pPr>
        <w:pStyle w:val="af1"/>
      </w:pPr>
      <w:bookmarkStart w:id="14" w:name="_Ref77254664"/>
      <w:r w:rsidRPr="00232334">
        <w:t>Рисунок </w:t>
      </w:r>
      <w:r w:rsidR="00BB57FB">
        <w:fldChar w:fldCharType="begin"/>
      </w:r>
      <w:r w:rsidR="00BB57FB">
        <w:instrText xml:space="preserve"> SEQ Рисунок \* ARABIC </w:instrText>
      </w:r>
      <w:r w:rsidR="00BB57FB">
        <w:fldChar w:fldCharType="separate"/>
      </w:r>
      <w:r w:rsidR="004D3300">
        <w:rPr>
          <w:noProof/>
        </w:rPr>
        <w:t>6</w:t>
      </w:r>
      <w:r w:rsidR="00BB57FB">
        <w:rPr>
          <w:noProof/>
        </w:rPr>
        <w:fldChar w:fldCharType="end"/>
      </w:r>
      <w:bookmarkEnd w:id="14"/>
      <w:r w:rsidRPr="00232334">
        <w:t xml:space="preserve">. </w:t>
      </w:r>
      <w:r>
        <w:t>Формирование уведомления на включение в реестр</w:t>
      </w:r>
    </w:p>
    <w:p w14:paraId="72E493FD" w14:textId="05B714E2" w:rsidR="00927BC0" w:rsidRDefault="00927BC0" w:rsidP="00927BC0">
      <w:pPr>
        <w:pStyle w:val="a7"/>
        <w:rPr>
          <w:lang w:eastAsia="ru-RU"/>
        </w:rPr>
      </w:pPr>
      <w:r>
        <w:rPr>
          <w:lang w:eastAsia="ru-RU"/>
        </w:rPr>
        <w:t>В результате откроется окно «Территориальная программа»</w:t>
      </w:r>
      <w:r w:rsidR="002A7EE1">
        <w:rPr>
          <w:lang w:eastAsia="ru-RU"/>
        </w:rPr>
        <w:t xml:space="preserve"> (</w:t>
      </w:r>
      <w:r w:rsidR="002A7EE1">
        <w:rPr>
          <w:lang w:eastAsia="ru-RU"/>
        </w:rPr>
        <w:fldChar w:fldCharType="begin"/>
      </w:r>
      <w:r w:rsidR="002A7EE1">
        <w:rPr>
          <w:lang w:eastAsia="ru-RU"/>
        </w:rPr>
        <w:instrText xml:space="preserve"> REF _Ref77254754 \h </w:instrText>
      </w:r>
      <w:r w:rsidR="002A7EE1">
        <w:rPr>
          <w:lang w:eastAsia="ru-RU"/>
        </w:rPr>
      </w:r>
      <w:r w:rsidR="002A7EE1">
        <w:rPr>
          <w:lang w:eastAsia="ru-RU"/>
        </w:rPr>
        <w:fldChar w:fldCharType="separate"/>
      </w:r>
      <w:r w:rsidR="00C56174" w:rsidRPr="00232334">
        <w:t>Рисунок </w:t>
      </w:r>
      <w:r w:rsidR="00C56174">
        <w:rPr>
          <w:noProof/>
        </w:rPr>
        <w:t>7</w:t>
      </w:r>
      <w:r w:rsidR="002A7EE1">
        <w:rPr>
          <w:lang w:eastAsia="ru-RU"/>
        </w:rPr>
        <w:fldChar w:fldCharType="end"/>
      </w:r>
      <w:r w:rsidR="002A7EE1">
        <w:rPr>
          <w:lang w:eastAsia="ru-RU"/>
        </w:rPr>
        <w:t>).</w:t>
      </w:r>
    </w:p>
    <w:p w14:paraId="528A2EBB" w14:textId="51D6916D" w:rsidR="00927BC0" w:rsidRDefault="00927BC0" w:rsidP="00927BC0">
      <w:pPr>
        <w:pStyle w:val="af"/>
      </w:pPr>
      <w:r>
        <w:drawing>
          <wp:inline distT="0" distB="0" distL="0" distR="0" wp14:anchorId="456C3FB9" wp14:editId="64D57C57">
            <wp:extent cx="4257143" cy="1990476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257143" cy="19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C556A9" w14:textId="16B0FD46" w:rsidR="002A7EE1" w:rsidRPr="0053502F" w:rsidRDefault="002A7EE1" w:rsidP="002A7EE1">
      <w:pPr>
        <w:pStyle w:val="af1"/>
      </w:pPr>
      <w:bookmarkStart w:id="15" w:name="_Ref77254754"/>
      <w:r w:rsidRPr="00232334">
        <w:t>Рисунок </w:t>
      </w:r>
      <w:r w:rsidR="00BB57FB">
        <w:fldChar w:fldCharType="begin"/>
      </w:r>
      <w:r w:rsidR="00BB57FB">
        <w:instrText xml:space="preserve"> SEQ Рисунок \* ARABIC </w:instrText>
      </w:r>
      <w:r w:rsidR="00BB57FB">
        <w:fldChar w:fldCharType="separate"/>
      </w:r>
      <w:r w:rsidR="004D3300">
        <w:rPr>
          <w:noProof/>
        </w:rPr>
        <w:t>7</w:t>
      </w:r>
      <w:r w:rsidR="00BB57FB">
        <w:rPr>
          <w:noProof/>
        </w:rPr>
        <w:fldChar w:fldCharType="end"/>
      </w:r>
      <w:bookmarkEnd w:id="15"/>
      <w:r w:rsidRPr="00232334">
        <w:t xml:space="preserve">. </w:t>
      </w:r>
      <w:r>
        <w:t xml:space="preserve">Окно </w:t>
      </w:r>
      <w:r>
        <w:rPr>
          <w:lang w:eastAsia="ru-RU"/>
        </w:rPr>
        <w:t>«Территориальная программа»</w:t>
      </w:r>
    </w:p>
    <w:p w14:paraId="6F839BE0" w14:textId="42C3CFE1" w:rsidR="00927BC0" w:rsidRDefault="00927BC0" w:rsidP="00927BC0">
      <w:pPr>
        <w:pStyle w:val="a7"/>
        <w:rPr>
          <w:lang w:eastAsia="ru-RU"/>
        </w:rPr>
      </w:pPr>
      <w:r>
        <w:rPr>
          <w:lang w:eastAsia="ru-RU"/>
        </w:rPr>
        <w:t>Поле «Субъект РФ» заполняется выбором значения из справочника.</w:t>
      </w:r>
    </w:p>
    <w:p w14:paraId="6D0AC553" w14:textId="495DDD6D" w:rsidR="00927BC0" w:rsidRDefault="00927BC0" w:rsidP="00927BC0">
      <w:pPr>
        <w:pStyle w:val="a7"/>
        <w:rPr>
          <w:lang w:eastAsia="ru-RU"/>
        </w:rPr>
      </w:pPr>
      <w:r w:rsidRPr="002A7EE1">
        <w:rPr>
          <w:b/>
          <w:lang w:eastAsia="ru-RU"/>
        </w:rPr>
        <w:t xml:space="preserve">Важно! </w:t>
      </w:r>
      <w:r>
        <w:rPr>
          <w:lang w:eastAsia="ru-RU"/>
        </w:rPr>
        <w:t>Поле «Субъект РФ» обязательно для заполнения.</w:t>
      </w:r>
    </w:p>
    <w:p w14:paraId="310467A7" w14:textId="165D568C" w:rsidR="00927BC0" w:rsidRDefault="00927BC0" w:rsidP="00927BC0">
      <w:pPr>
        <w:pStyle w:val="a7"/>
        <w:rPr>
          <w:lang w:eastAsia="ru-RU"/>
        </w:rPr>
      </w:pPr>
      <w:r>
        <w:rPr>
          <w:lang w:eastAsia="ru-RU"/>
        </w:rPr>
        <w:t>Поле «Год» заполняется выбором значения из раскрывающегося списка.</w:t>
      </w:r>
    </w:p>
    <w:p w14:paraId="15CDFF12" w14:textId="7241A55F" w:rsidR="00927BC0" w:rsidRDefault="00927BC0" w:rsidP="00927BC0">
      <w:pPr>
        <w:pStyle w:val="a7"/>
        <w:rPr>
          <w:lang w:eastAsia="ru-RU"/>
        </w:rPr>
      </w:pPr>
      <w:r>
        <w:rPr>
          <w:lang w:eastAsia="ru-RU"/>
        </w:rPr>
        <w:t xml:space="preserve">Поля «Плановый период», «Организация» и «Тип документа» заполняются автоматически и недоступны для </w:t>
      </w:r>
      <w:r w:rsidR="002A7EE1">
        <w:rPr>
          <w:lang w:eastAsia="ru-RU"/>
        </w:rPr>
        <w:t>редактирования</w:t>
      </w:r>
      <w:r>
        <w:rPr>
          <w:lang w:eastAsia="ru-RU"/>
        </w:rPr>
        <w:t>.</w:t>
      </w:r>
    </w:p>
    <w:p w14:paraId="5B721330" w14:textId="450D2F3D" w:rsidR="002A7EE1" w:rsidRDefault="002A7EE1" w:rsidP="00927BC0">
      <w:pPr>
        <w:pStyle w:val="a7"/>
        <w:rPr>
          <w:lang w:eastAsia="ru-RU"/>
        </w:rPr>
      </w:pPr>
      <w:r>
        <w:rPr>
          <w:lang w:eastAsia="ru-RU"/>
        </w:rPr>
        <w:t>После заполнения сведений о территориальной программе необходимо нажать на кнопку «Далее»</w:t>
      </w:r>
      <w:r w:rsidR="00CA360B">
        <w:rPr>
          <w:lang w:eastAsia="ru-RU"/>
        </w:rPr>
        <w:t xml:space="preserve"> (</w:t>
      </w:r>
      <w:r w:rsidR="00CA360B">
        <w:rPr>
          <w:lang w:eastAsia="ru-RU"/>
        </w:rPr>
        <w:fldChar w:fldCharType="begin"/>
      </w:r>
      <w:r w:rsidR="00CA360B">
        <w:rPr>
          <w:lang w:eastAsia="ru-RU"/>
        </w:rPr>
        <w:instrText xml:space="preserve"> REF _Ref77254856 \h </w:instrText>
      </w:r>
      <w:r w:rsidR="00CA360B">
        <w:rPr>
          <w:lang w:eastAsia="ru-RU"/>
        </w:rPr>
      </w:r>
      <w:r w:rsidR="00CA360B">
        <w:rPr>
          <w:lang w:eastAsia="ru-RU"/>
        </w:rPr>
        <w:fldChar w:fldCharType="separate"/>
      </w:r>
      <w:r w:rsidR="00C56174" w:rsidRPr="00232334">
        <w:t>Рисунок </w:t>
      </w:r>
      <w:r w:rsidR="00C56174">
        <w:rPr>
          <w:noProof/>
        </w:rPr>
        <w:t>8</w:t>
      </w:r>
      <w:r w:rsidR="00CA360B">
        <w:rPr>
          <w:lang w:eastAsia="ru-RU"/>
        </w:rPr>
        <w:fldChar w:fldCharType="end"/>
      </w:r>
      <w:r w:rsidR="00CA360B">
        <w:rPr>
          <w:lang w:eastAsia="ru-RU"/>
        </w:rPr>
        <w:t>)</w:t>
      </w:r>
      <w:r>
        <w:rPr>
          <w:lang w:eastAsia="ru-RU"/>
        </w:rPr>
        <w:t>.</w:t>
      </w:r>
    </w:p>
    <w:p w14:paraId="1E7BD679" w14:textId="59F47B8A" w:rsidR="002A7EE1" w:rsidRDefault="002A7EE1" w:rsidP="002A7EE1">
      <w:pPr>
        <w:pStyle w:val="af"/>
      </w:pPr>
      <w:r>
        <w:drawing>
          <wp:inline distT="0" distB="0" distL="0" distR="0" wp14:anchorId="4FC4ABA4" wp14:editId="46F98BF8">
            <wp:extent cx="4276190" cy="2000000"/>
            <wp:effectExtent l="0" t="0" r="0" b="63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276190" cy="2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E5888D" w14:textId="4D0F90A2" w:rsidR="00CA360B" w:rsidRPr="0053502F" w:rsidRDefault="00CA360B" w:rsidP="00CA360B">
      <w:pPr>
        <w:pStyle w:val="af1"/>
      </w:pPr>
      <w:bookmarkStart w:id="16" w:name="_Ref77254856"/>
      <w:r w:rsidRPr="00232334">
        <w:t>Рисунок </w:t>
      </w:r>
      <w:r w:rsidR="00BB57FB">
        <w:fldChar w:fldCharType="begin"/>
      </w:r>
      <w:r w:rsidR="00BB57FB">
        <w:instrText xml:space="preserve"> SEQ Рисунок \* ARABIC </w:instrText>
      </w:r>
      <w:r w:rsidR="00BB57FB">
        <w:fldChar w:fldCharType="separate"/>
      </w:r>
      <w:r w:rsidR="004D3300">
        <w:rPr>
          <w:noProof/>
        </w:rPr>
        <w:t>8</w:t>
      </w:r>
      <w:r w:rsidR="00BB57FB">
        <w:rPr>
          <w:noProof/>
        </w:rPr>
        <w:fldChar w:fldCharType="end"/>
      </w:r>
      <w:bookmarkEnd w:id="16"/>
      <w:r w:rsidRPr="00232334">
        <w:t xml:space="preserve">. </w:t>
      </w:r>
      <w:r>
        <w:t xml:space="preserve">Окно </w:t>
      </w:r>
      <w:r>
        <w:rPr>
          <w:lang w:eastAsia="ru-RU"/>
        </w:rPr>
        <w:t>«Территориальная программа»</w:t>
      </w:r>
    </w:p>
    <w:p w14:paraId="13344BA8" w14:textId="27EF345A" w:rsidR="00CA360B" w:rsidRDefault="007A7B8B" w:rsidP="00CA360B">
      <w:pPr>
        <w:pStyle w:val="a7"/>
        <w:rPr>
          <w:lang w:eastAsia="ru-RU"/>
        </w:rPr>
      </w:pPr>
      <w:r>
        <w:rPr>
          <w:lang w:eastAsia="ru-RU"/>
        </w:rPr>
        <w:lastRenderedPageBreak/>
        <w:t>В результате сформируется уведомление на включение в реестр МО (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REF _Ref77255207 \h </w:instrText>
      </w:r>
      <w:r>
        <w:rPr>
          <w:lang w:eastAsia="ru-RU"/>
        </w:rPr>
      </w:r>
      <w:r>
        <w:rPr>
          <w:lang w:eastAsia="ru-RU"/>
        </w:rPr>
        <w:fldChar w:fldCharType="separate"/>
      </w:r>
      <w:r w:rsidR="00C56174" w:rsidRPr="00232334">
        <w:t>Рисунок </w:t>
      </w:r>
      <w:r w:rsidR="00C56174">
        <w:rPr>
          <w:noProof/>
        </w:rPr>
        <w:t>9</w:t>
      </w:r>
      <w:r>
        <w:rPr>
          <w:lang w:eastAsia="ru-RU"/>
        </w:rPr>
        <w:fldChar w:fldCharType="end"/>
      </w:r>
      <w:r>
        <w:rPr>
          <w:lang w:eastAsia="ru-RU"/>
        </w:rPr>
        <w:t>).</w:t>
      </w:r>
    </w:p>
    <w:p w14:paraId="02FD9BBA" w14:textId="278B6D37" w:rsidR="007A7B8B" w:rsidRDefault="007A7B8B" w:rsidP="007A7B8B">
      <w:pPr>
        <w:pStyle w:val="af"/>
      </w:pPr>
      <w:r>
        <w:drawing>
          <wp:inline distT="0" distB="0" distL="0" distR="0" wp14:anchorId="73748A8C" wp14:editId="4A0C5D9F">
            <wp:extent cx="6120130" cy="4203065"/>
            <wp:effectExtent l="0" t="0" r="0" b="698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203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460C5F" w14:textId="604377E7" w:rsidR="007A7B8B" w:rsidRDefault="007A7B8B" w:rsidP="007A7B8B">
      <w:pPr>
        <w:pStyle w:val="af1"/>
      </w:pPr>
      <w:bookmarkStart w:id="17" w:name="_Ref77255207"/>
      <w:r w:rsidRPr="00232334">
        <w:t>Рисунок </w:t>
      </w:r>
      <w:r w:rsidR="00BB57FB">
        <w:fldChar w:fldCharType="begin"/>
      </w:r>
      <w:r w:rsidR="00BB57FB">
        <w:instrText xml:space="preserve"> SEQ Рисунок \* ARABIC </w:instrText>
      </w:r>
      <w:r w:rsidR="00BB57FB">
        <w:fldChar w:fldCharType="separate"/>
      </w:r>
      <w:r w:rsidR="004D3300">
        <w:rPr>
          <w:noProof/>
        </w:rPr>
        <w:t>9</w:t>
      </w:r>
      <w:r w:rsidR="00BB57FB">
        <w:rPr>
          <w:noProof/>
        </w:rPr>
        <w:fldChar w:fldCharType="end"/>
      </w:r>
      <w:bookmarkEnd w:id="17"/>
      <w:r w:rsidRPr="00232334">
        <w:t xml:space="preserve">. </w:t>
      </w:r>
      <w:r w:rsidR="00011B58">
        <w:t>Уведомление на включение в реестр МО</w:t>
      </w:r>
    </w:p>
    <w:p w14:paraId="621DA822" w14:textId="6617FC9B" w:rsidR="00011B58" w:rsidRDefault="00011B58" w:rsidP="00011B58">
      <w:pPr>
        <w:pStyle w:val="a7"/>
      </w:pPr>
      <w:r>
        <w:t>Уведомление на включение в реестр МО содержит вкладки</w:t>
      </w:r>
      <w:r w:rsidR="000170BA">
        <w:t xml:space="preserve"> (</w:t>
      </w:r>
      <w:r w:rsidR="000170BA">
        <w:fldChar w:fldCharType="begin"/>
      </w:r>
      <w:r w:rsidR="000170BA">
        <w:instrText xml:space="preserve"> REF _Ref77337308 \h </w:instrText>
      </w:r>
      <w:r w:rsidR="000170BA">
        <w:fldChar w:fldCharType="separate"/>
      </w:r>
      <w:r w:rsidR="00C56174" w:rsidRPr="00232334">
        <w:t>Рисунок </w:t>
      </w:r>
      <w:r w:rsidR="00C56174">
        <w:rPr>
          <w:noProof/>
        </w:rPr>
        <w:t>10</w:t>
      </w:r>
      <w:r w:rsidR="000170BA">
        <w:fldChar w:fldCharType="end"/>
      </w:r>
      <w:r w:rsidR="000170BA">
        <w:t>)</w:t>
      </w:r>
      <w:r>
        <w:t>:</w:t>
      </w:r>
    </w:p>
    <w:p w14:paraId="7E8EC416" w14:textId="03EAD799" w:rsidR="00011B58" w:rsidRDefault="00BB6827" w:rsidP="00BB6827">
      <w:pPr>
        <w:pStyle w:val="-"/>
      </w:pPr>
      <w:r>
        <w:t>«Общие сведения»</w:t>
      </w:r>
      <w:r w:rsidR="00C67388">
        <w:t xml:space="preserve"> (1)</w:t>
      </w:r>
      <w:r>
        <w:t>;</w:t>
      </w:r>
    </w:p>
    <w:p w14:paraId="73AAE8AF" w14:textId="68C33CE7" w:rsidR="00BB6827" w:rsidRDefault="00BB6827" w:rsidP="00BB6827">
      <w:pPr>
        <w:pStyle w:val="-"/>
      </w:pPr>
      <w:r>
        <w:t>«Руководители»</w:t>
      </w:r>
      <w:r w:rsidR="00C67388">
        <w:t xml:space="preserve"> (2)</w:t>
      </w:r>
      <w:r>
        <w:t>;</w:t>
      </w:r>
    </w:p>
    <w:p w14:paraId="667FD27A" w14:textId="18AB22B9" w:rsidR="00BB6827" w:rsidRDefault="00BB6827" w:rsidP="00BB6827">
      <w:pPr>
        <w:pStyle w:val="-"/>
      </w:pPr>
      <w:r>
        <w:t>«Банковские реквизиты»</w:t>
      </w:r>
      <w:r w:rsidR="00C67388">
        <w:t xml:space="preserve"> (3)</w:t>
      </w:r>
      <w:r>
        <w:t>;</w:t>
      </w:r>
    </w:p>
    <w:p w14:paraId="2DD5F26E" w14:textId="302F7282" w:rsidR="00BB6827" w:rsidRDefault="00BB6827" w:rsidP="00BB6827">
      <w:pPr>
        <w:pStyle w:val="-"/>
      </w:pPr>
      <w:r>
        <w:t>«Сведения о лицензиях»</w:t>
      </w:r>
      <w:r w:rsidR="00C67388">
        <w:t xml:space="preserve"> (4)</w:t>
      </w:r>
      <w:r>
        <w:t>;</w:t>
      </w:r>
    </w:p>
    <w:p w14:paraId="65550469" w14:textId="55CEED2D" w:rsidR="00BB6827" w:rsidRDefault="00BB6827" w:rsidP="00BB6827">
      <w:pPr>
        <w:pStyle w:val="-"/>
      </w:pPr>
      <w:r>
        <w:t>«Структурные подразделения»</w:t>
      </w:r>
      <w:r w:rsidR="00C67388">
        <w:t xml:space="preserve"> (5)</w:t>
      </w:r>
      <w:r>
        <w:t>;</w:t>
      </w:r>
    </w:p>
    <w:p w14:paraId="2A06B758" w14:textId="0689D833" w:rsidR="00BB6827" w:rsidRPr="00C67388" w:rsidRDefault="00BB6827" w:rsidP="00C67388">
      <w:pPr>
        <w:pStyle w:val="-"/>
      </w:pPr>
      <w:r w:rsidRPr="00C67388">
        <w:t>«Сведения о мощностях»</w:t>
      </w:r>
      <w:r w:rsidR="00C67388" w:rsidRPr="00C67388">
        <w:t xml:space="preserve"> (6)</w:t>
      </w:r>
      <w:r w:rsidRPr="00C67388">
        <w:t>;</w:t>
      </w:r>
    </w:p>
    <w:p w14:paraId="7BB7C1AD" w14:textId="307A3645" w:rsidR="00BB6827" w:rsidRDefault="00BB6827" w:rsidP="00BB6827">
      <w:pPr>
        <w:pStyle w:val="-"/>
      </w:pPr>
      <w:r>
        <w:t>«Сведения об объемах»</w:t>
      </w:r>
      <w:r w:rsidR="00C67388">
        <w:t xml:space="preserve"> (7)</w:t>
      </w:r>
      <w:r>
        <w:t>;</w:t>
      </w:r>
    </w:p>
    <w:p w14:paraId="29279540" w14:textId="740C4B79" w:rsidR="00BB6827" w:rsidRDefault="00BB6827" w:rsidP="00BB6827">
      <w:pPr>
        <w:pStyle w:val="-"/>
      </w:pPr>
      <w:r>
        <w:t>«Графические копии документа»</w:t>
      </w:r>
      <w:r w:rsidR="00C67388">
        <w:t xml:space="preserve"> (8)</w:t>
      </w:r>
      <w:r w:rsidR="00D87538">
        <w:t>.</w:t>
      </w:r>
    </w:p>
    <w:p w14:paraId="2AE99014" w14:textId="07C19175" w:rsidR="007A7B8B" w:rsidRDefault="00D87538" w:rsidP="00011B58">
      <w:pPr>
        <w:pStyle w:val="af"/>
      </w:pPr>
      <w:r>
        <w:lastRenderedPageBreak/>
        <w:drawing>
          <wp:inline distT="0" distB="0" distL="0" distR="0" wp14:anchorId="27F5EEC0" wp14:editId="17217047">
            <wp:extent cx="6120130" cy="2814320"/>
            <wp:effectExtent l="0" t="0" r="0" b="5080"/>
            <wp:docPr id="574" name="Рисунок 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81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152B20" w14:textId="62C77877" w:rsidR="00703F8D" w:rsidRDefault="00703F8D" w:rsidP="00703F8D">
      <w:pPr>
        <w:pStyle w:val="af1"/>
      </w:pPr>
      <w:bookmarkStart w:id="18" w:name="_Ref77337308"/>
      <w:r w:rsidRPr="00232334">
        <w:t>Рисунок </w:t>
      </w:r>
      <w:r w:rsidR="00BB57FB">
        <w:fldChar w:fldCharType="begin"/>
      </w:r>
      <w:r w:rsidR="00BB57FB">
        <w:instrText xml:space="preserve"> SEQ Рисунок \* ARABIC </w:instrText>
      </w:r>
      <w:r w:rsidR="00BB57FB">
        <w:fldChar w:fldCharType="separate"/>
      </w:r>
      <w:r w:rsidR="004D3300">
        <w:rPr>
          <w:noProof/>
        </w:rPr>
        <w:t>10</w:t>
      </w:r>
      <w:r w:rsidR="00BB57FB">
        <w:rPr>
          <w:noProof/>
        </w:rPr>
        <w:fldChar w:fldCharType="end"/>
      </w:r>
      <w:bookmarkEnd w:id="18"/>
      <w:r w:rsidRPr="00232334">
        <w:t xml:space="preserve">. </w:t>
      </w:r>
      <w:r>
        <w:t>Вкладки документа</w:t>
      </w:r>
    </w:p>
    <w:p w14:paraId="6060B51A" w14:textId="4E3334A8" w:rsidR="00E92733" w:rsidRDefault="00340833" w:rsidP="00340833">
      <w:pPr>
        <w:pStyle w:val="3"/>
      </w:pPr>
      <w:bookmarkStart w:id="19" w:name="_Toc77513044"/>
      <w:r>
        <w:t>Заполнение вкладки «Общие сведения»</w:t>
      </w:r>
      <w:bookmarkEnd w:id="19"/>
    </w:p>
    <w:p w14:paraId="1D77F1D7" w14:textId="498B3C25" w:rsidR="00340833" w:rsidRDefault="00340833" w:rsidP="00340833">
      <w:pPr>
        <w:pStyle w:val="a7"/>
      </w:pPr>
      <w:r w:rsidRPr="00340833">
        <w:rPr>
          <w:b/>
        </w:rPr>
        <w:t>Примечание.</w:t>
      </w:r>
      <w:r>
        <w:t xml:space="preserve"> Вкладка «Общие сведения» открывается автоматически после формирования докум</w:t>
      </w:r>
      <w:r w:rsidR="000170BA">
        <w:t>ента (</w:t>
      </w:r>
      <w:r w:rsidR="000170BA">
        <w:fldChar w:fldCharType="begin"/>
      </w:r>
      <w:r w:rsidR="000170BA">
        <w:instrText xml:space="preserve"> REF _Ref77337363 \h </w:instrText>
      </w:r>
      <w:r w:rsidR="000170BA">
        <w:fldChar w:fldCharType="separate"/>
      </w:r>
      <w:r w:rsidR="00C56174">
        <w:t>Рисунок </w:t>
      </w:r>
      <w:r w:rsidR="00C56174">
        <w:rPr>
          <w:noProof/>
        </w:rPr>
        <w:t>11</w:t>
      </w:r>
      <w:r w:rsidR="000170BA">
        <w:fldChar w:fldCharType="end"/>
      </w:r>
      <w:r w:rsidR="000170BA">
        <w:t>).</w:t>
      </w:r>
    </w:p>
    <w:p w14:paraId="1A65521B" w14:textId="77777777" w:rsidR="000170BA" w:rsidRDefault="00340833" w:rsidP="000170BA">
      <w:pPr>
        <w:pStyle w:val="af"/>
      </w:pPr>
      <w:r>
        <w:drawing>
          <wp:inline distT="0" distB="0" distL="0" distR="0" wp14:anchorId="1F919F73" wp14:editId="218EC496">
            <wp:extent cx="6120130" cy="2618105"/>
            <wp:effectExtent l="0" t="0" r="0" b="0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618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F86E5C" w14:textId="5D812554" w:rsidR="00340833" w:rsidRDefault="000170BA" w:rsidP="000170BA">
      <w:pPr>
        <w:pStyle w:val="af1"/>
      </w:pPr>
      <w:bookmarkStart w:id="20" w:name="_Ref77337363"/>
      <w:r>
        <w:t>Рисунок </w:t>
      </w:r>
      <w:r w:rsidR="00BB57FB">
        <w:fldChar w:fldCharType="begin"/>
      </w:r>
      <w:r w:rsidR="00BB57FB">
        <w:instrText xml:space="preserve"> SEQ Рисунок \* ARABIC </w:instrText>
      </w:r>
      <w:r w:rsidR="00BB57FB">
        <w:fldChar w:fldCharType="separate"/>
      </w:r>
      <w:r w:rsidR="004D3300">
        <w:rPr>
          <w:noProof/>
        </w:rPr>
        <w:t>11</w:t>
      </w:r>
      <w:r w:rsidR="00BB57FB">
        <w:rPr>
          <w:noProof/>
        </w:rPr>
        <w:fldChar w:fldCharType="end"/>
      </w:r>
      <w:bookmarkEnd w:id="20"/>
      <w:r>
        <w:t>. Вкладка «Общие сведения»</w:t>
      </w:r>
    </w:p>
    <w:p w14:paraId="1F849914" w14:textId="17F47783" w:rsidR="00344B33" w:rsidRDefault="00344B33" w:rsidP="00344B33">
      <w:pPr>
        <w:pStyle w:val="a7"/>
      </w:pPr>
      <w:r>
        <w:t xml:space="preserve">По кнопке </w:t>
      </w:r>
      <w:r>
        <w:rPr>
          <w:noProof/>
        </w:rPr>
        <w:drawing>
          <wp:inline distT="0" distB="0" distL="0" distR="0" wp14:anchorId="5DFB366C" wp14:editId="41D21217">
            <wp:extent cx="129551" cy="114310"/>
            <wp:effectExtent l="0" t="0" r="381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Кнопка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551" cy="11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открывается общая информация документе, </w:t>
      </w:r>
      <w:r w:rsidR="00E12BA3">
        <w:t>содержащая</w:t>
      </w:r>
      <w:r>
        <w:t xml:space="preserve"> </w:t>
      </w:r>
      <w:r w:rsidR="00E12BA3">
        <w:t>следующие сведения (</w:t>
      </w:r>
      <w:r w:rsidR="00E12BA3">
        <w:fldChar w:fldCharType="begin"/>
      </w:r>
      <w:r w:rsidR="00E12BA3">
        <w:instrText xml:space="preserve"> REF _Ref77455024 \h </w:instrText>
      </w:r>
      <w:r w:rsidR="00E12BA3">
        <w:fldChar w:fldCharType="separate"/>
      </w:r>
      <w:r w:rsidR="00C56174">
        <w:t xml:space="preserve">Рисунок </w:t>
      </w:r>
      <w:r w:rsidR="00C56174">
        <w:rPr>
          <w:noProof/>
        </w:rPr>
        <w:t>12</w:t>
      </w:r>
      <w:r w:rsidR="00E12BA3">
        <w:fldChar w:fldCharType="end"/>
      </w:r>
      <w:r w:rsidR="00E12BA3">
        <w:t>):</w:t>
      </w:r>
    </w:p>
    <w:p w14:paraId="35B44F54" w14:textId="721225EF" w:rsidR="00E12BA3" w:rsidRDefault="00E12BA3" w:rsidP="00E12BA3">
      <w:pPr>
        <w:pStyle w:val="a7"/>
        <w:numPr>
          <w:ilvl w:val="0"/>
          <w:numId w:val="7"/>
        </w:numPr>
      </w:pPr>
      <w:r>
        <w:t>номер документа – номер уведомления о включении;</w:t>
      </w:r>
    </w:p>
    <w:p w14:paraId="558BA3F3" w14:textId="5A31968F" w:rsidR="00E12BA3" w:rsidRDefault="00E12BA3" w:rsidP="00E12BA3">
      <w:pPr>
        <w:pStyle w:val="a7"/>
        <w:numPr>
          <w:ilvl w:val="0"/>
          <w:numId w:val="7"/>
        </w:numPr>
      </w:pPr>
      <w:r>
        <w:t>субъект РФ – субъект РФ в территориальную программу которого включается МО;</w:t>
      </w:r>
    </w:p>
    <w:p w14:paraId="4C735E19" w14:textId="15EB4D9B" w:rsidR="00E12BA3" w:rsidRDefault="00E12BA3" w:rsidP="00E12BA3">
      <w:pPr>
        <w:pStyle w:val="a7"/>
        <w:numPr>
          <w:ilvl w:val="0"/>
          <w:numId w:val="7"/>
        </w:numPr>
      </w:pPr>
      <w:r>
        <w:lastRenderedPageBreak/>
        <w:t>год – год, на который МО включается в реестр МО;</w:t>
      </w:r>
    </w:p>
    <w:p w14:paraId="34688466" w14:textId="667FC5A5" w:rsidR="00E12BA3" w:rsidRDefault="00E12BA3" w:rsidP="00E12BA3">
      <w:pPr>
        <w:pStyle w:val="a7"/>
        <w:numPr>
          <w:ilvl w:val="0"/>
          <w:numId w:val="7"/>
        </w:numPr>
      </w:pPr>
      <w:r>
        <w:t>плановый период;</w:t>
      </w:r>
    </w:p>
    <w:p w14:paraId="4A6A6796" w14:textId="019D2DC9" w:rsidR="00E12BA3" w:rsidRDefault="00E12BA3" w:rsidP="00E12BA3">
      <w:pPr>
        <w:pStyle w:val="a7"/>
        <w:numPr>
          <w:ilvl w:val="0"/>
          <w:numId w:val="7"/>
        </w:numPr>
      </w:pPr>
      <w:r>
        <w:t>тип документа – включение в реестр;</w:t>
      </w:r>
    </w:p>
    <w:p w14:paraId="67A0EBBB" w14:textId="35170B9C" w:rsidR="00E12BA3" w:rsidRDefault="00E12BA3" w:rsidP="00E12BA3">
      <w:pPr>
        <w:pStyle w:val="a7"/>
        <w:numPr>
          <w:ilvl w:val="0"/>
          <w:numId w:val="7"/>
        </w:numPr>
      </w:pPr>
      <w:r>
        <w:t>автор – ФИО оператора, создавшего уведомление о включении в реестр МО;</w:t>
      </w:r>
    </w:p>
    <w:p w14:paraId="67BF3D5F" w14:textId="5B3937D3" w:rsidR="00E12BA3" w:rsidRDefault="00E12BA3" w:rsidP="00E12BA3">
      <w:pPr>
        <w:pStyle w:val="a7"/>
        <w:numPr>
          <w:ilvl w:val="0"/>
          <w:numId w:val="7"/>
        </w:numPr>
      </w:pPr>
      <w:r>
        <w:t>дата создания – дата создания уведомления о включении в реестр МО.</w:t>
      </w:r>
    </w:p>
    <w:p w14:paraId="273C53B5" w14:textId="77777777" w:rsidR="00E12BA3" w:rsidRDefault="00E12BA3" w:rsidP="00E12BA3">
      <w:pPr>
        <w:pStyle w:val="af"/>
      </w:pPr>
      <w:r>
        <w:drawing>
          <wp:inline distT="0" distB="0" distL="0" distR="0" wp14:anchorId="606B17FE" wp14:editId="2AA0A5AA">
            <wp:extent cx="6120130" cy="2717800"/>
            <wp:effectExtent l="0" t="0" r="0" b="635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creenshot - 2021-07-17T224456.870.jpe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1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1F719E" w14:textId="09DBF189" w:rsidR="00E12BA3" w:rsidRPr="00344B33" w:rsidRDefault="00E12BA3" w:rsidP="00E12BA3">
      <w:pPr>
        <w:pStyle w:val="af1"/>
      </w:pPr>
      <w:bookmarkStart w:id="21" w:name="_Ref77455024"/>
      <w:r>
        <w:t xml:space="preserve">Рисунок </w:t>
      </w:r>
      <w:r w:rsidR="00BB57FB">
        <w:fldChar w:fldCharType="begin"/>
      </w:r>
      <w:r w:rsidR="00BB57FB">
        <w:instrText xml:space="preserve"> SEQ Рисунок \* ARABIC </w:instrText>
      </w:r>
      <w:r w:rsidR="00BB57FB">
        <w:fldChar w:fldCharType="separate"/>
      </w:r>
      <w:r w:rsidR="004D3300">
        <w:rPr>
          <w:noProof/>
        </w:rPr>
        <w:t>12</w:t>
      </w:r>
      <w:r w:rsidR="00BB57FB">
        <w:rPr>
          <w:noProof/>
        </w:rPr>
        <w:fldChar w:fldCharType="end"/>
      </w:r>
      <w:bookmarkEnd w:id="21"/>
      <w:r>
        <w:t>. Информация о документе</w:t>
      </w:r>
    </w:p>
    <w:p w14:paraId="5EC5F9A5" w14:textId="26A53F66" w:rsidR="00FE6E7C" w:rsidRDefault="00FE6E7C" w:rsidP="00FE6E7C">
      <w:pPr>
        <w:pStyle w:val="4"/>
        <w:rPr>
          <w:lang w:eastAsia="ru-RU"/>
        </w:rPr>
      </w:pPr>
      <w:r>
        <w:rPr>
          <w:lang w:eastAsia="ru-RU"/>
        </w:rPr>
        <w:t>Заполнение области «Общая информация»</w:t>
      </w:r>
    </w:p>
    <w:p w14:paraId="6240C673" w14:textId="09FA34BD" w:rsidR="00340833" w:rsidRDefault="00340833" w:rsidP="00340833">
      <w:pPr>
        <w:pStyle w:val="a7"/>
        <w:rPr>
          <w:lang w:eastAsia="ru-RU"/>
        </w:rPr>
      </w:pPr>
      <w:r>
        <w:rPr>
          <w:lang w:eastAsia="ru-RU"/>
        </w:rPr>
        <w:t>В области «Общая</w:t>
      </w:r>
      <w:r w:rsidR="005B1F93">
        <w:rPr>
          <w:lang w:eastAsia="ru-RU"/>
        </w:rPr>
        <w:t xml:space="preserve"> информация</w:t>
      </w:r>
      <w:r>
        <w:rPr>
          <w:lang w:eastAsia="ru-RU"/>
        </w:rPr>
        <w:t>»</w:t>
      </w:r>
      <w:r w:rsidR="005B1F93">
        <w:rPr>
          <w:lang w:eastAsia="ru-RU"/>
        </w:rPr>
        <w:t xml:space="preserve"> поля «</w:t>
      </w:r>
      <w:r w:rsidR="005B1F93" w:rsidRPr="005B1F93">
        <w:rPr>
          <w:lang w:eastAsia="ru-RU"/>
        </w:rPr>
        <w:t>Полное наименования медицинской организации в со</w:t>
      </w:r>
      <w:r w:rsidR="005B1F93">
        <w:rPr>
          <w:lang w:eastAsia="ru-RU"/>
        </w:rPr>
        <w:t>ответствии со сведениями ЕГРЮЛ*», «</w:t>
      </w:r>
      <w:r w:rsidR="005B1F93" w:rsidRPr="005B1F93">
        <w:rPr>
          <w:lang w:eastAsia="ru-RU"/>
        </w:rPr>
        <w:t>Сокращенное наименование медицинской организации в со</w:t>
      </w:r>
      <w:r w:rsidR="005B1F93">
        <w:rPr>
          <w:lang w:eastAsia="ru-RU"/>
        </w:rPr>
        <w:t>ответствии со сведениями ЕГРЮЛ*», «ИНН медицинской организации*» и «ОГРН» заполняются автоматически и недоступны для редактирования.</w:t>
      </w:r>
    </w:p>
    <w:p w14:paraId="4A573C34" w14:textId="03DE623A" w:rsidR="005B1F93" w:rsidRDefault="005B1F93" w:rsidP="00340833">
      <w:pPr>
        <w:pStyle w:val="a7"/>
        <w:rPr>
          <w:lang w:eastAsia="ru-RU"/>
        </w:rPr>
      </w:pPr>
      <w:r>
        <w:rPr>
          <w:lang w:eastAsia="ru-RU"/>
        </w:rPr>
        <w:t>Поле «Код ОКОПФ» заполняется автоматически и редактируется выбором значения из справочника.</w:t>
      </w:r>
    </w:p>
    <w:p w14:paraId="3D5D6629" w14:textId="6BDB15EB" w:rsidR="005B1F93" w:rsidRDefault="005B1F93" w:rsidP="005B1F93">
      <w:pPr>
        <w:pStyle w:val="a7"/>
        <w:rPr>
          <w:lang w:eastAsia="ru-RU"/>
        </w:rPr>
      </w:pPr>
      <w:r w:rsidRPr="005B1F93">
        <w:rPr>
          <w:b/>
          <w:lang w:eastAsia="ru-RU"/>
        </w:rPr>
        <w:t>Важно!</w:t>
      </w:r>
      <w:r>
        <w:rPr>
          <w:lang w:eastAsia="ru-RU"/>
        </w:rPr>
        <w:t xml:space="preserve"> Поле «Код ОКОПФ» обязательно для заполнения.</w:t>
      </w:r>
    </w:p>
    <w:p w14:paraId="7F34821A" w14:textId="716CC83C" w:rsidR="005B1F93" w:rsidRDefault="005B1F93" w:rsidP="005B1F93">
      <w:pPr>
        <w:pStyle w:val="a7"/>
        <w:rPr>
          <w:lang w:eastAsia="ru-RU"/>
        </w:rPr>
      </w:pPr>
      <w:r>
        <w:rPr>
          <w:lang w:eastAsia="ru-RU"/>
        </w:rPr>
        <w:t>Поле «Наименование ОКОПФ» заполняется автоматически на основании сведений, выбранных в поле «Код ОКОПФ», и недоступно для редактирования.</w:t>
      </w:r>
    </w:p>
    <w:p w14:paraId="439700E3" w14:textId="6EEA45C4" w:rsidR="005B1F93" w:rsidRDefault="005B1F93" w:rsidP="005B1F93">
      <w:pPr>
        <w:pStyle w:val="a7"/>
        <w:rPr>
          <w:lang w:eastAsia="ru-RU"/>
        </w:rPr>
      </w:pPr>
      <w:r>
        <w:rPr>
          <w:lang w:eastAsia="ru-RU"/>
        </w:rPr>
        <w:lastRenderedPageBreak/>
        <w:t>Поле «Код ОКФС» заполняется автоматически и редактируется выбором значения из справочника.</w:t>
      </w:r>
    </w:p>
    <w:p w14:paraId="1309E679" w14:textId="4A3FA0A2" w:rsidR="005B1F93" w:rsidRDefault="005B1F93" w:rsidP="005B1F93">
      <w:pPr>
        <w:pStyle w:val="a7"/>
        <w:rPr>
          <w:lang w:eastAsia="ru-RU"/>
        </w:rPr>
      </w:pPr>
      <w:r w:rsidRPr="005B1F93">
        <w:rPr>
          <w:b/>
          <w:lang w:eastAsia="ru-RU"/>
        </w:rPr>
        <w:t>Важно!</w:t>
      </w:r>
      <w:r>
        <w:rPr>
          <w:lang w:eastAsia="ru-RU"/>
        </w:rPr>
        <w:t xml:space="preserve"> Поле «Код ОКФС» обязательно для заполнения.</w:t>
      </w:r>
    </w:p>
    <w:p w14:paraId="754A8B06" w14:textId="6A7623F7" w:rsidR="005B1F93" w:rsidRDefault="005B1F93" w:rsidP="005B1F93">
      <w:pPr>
        <w:pStyle w:val="a7"/>
        <w:rPr>
          <w:lang w:eastAsia="ru-RU"/>
        </w:rPr>
      </w:pPr>
      <w:r>
        <w:rPr>
          <w:lang w:eastAsia="ru-RU"/>
        </w:rPr>
        <w:t>Поле «Наименование ОКФС» заполняется автоматически на основании сведений, выбранных в поле «Код ОКФС», и недоступно для редактирования.</w:t>
      </w:r>
    </w:p>
    <w:p w14:paraId="514EBA08" w14:textId="0BCC6364" w:rsidR="00FE6E7C" w:rsidRDefault="00FE6E7C" w:rsidP="005B1F93">
      <w:pPr>
        <w:pStyle w:val="a7"/>
        <w:rPr>
          <w:lang w:eastAsia="ru-RU"/>
        </w:rPr>
      </w:pPr>
      <w:r>
        <w:rPr>
          <w:lang w:eastAsia="ru-RU"/>
        </w:rPr>
        <w:t>Поля «Вид медицинской организации*» и «OID ФРМО» заполняются автоматически и недоступны для редактирования.</w:t>
      </w:r>
    </w:p>
    <w:p w14:paraId="6FBBD008" w14:textId="3A415747" w:rsidR="00FE6E7C" w:rsidRDefault="00FE6E7C" w:rsidP="00FE6E7C">
      <w:pPr>
        <w:pStyle w:val="4"/>
        <w:rPr>
          <w:lang w:eastAsia="ru-RU"/>
        </w:rPr>
      </w:pPr>
      <w:r>
        <w:rPr>
          <w:lang w:eastAsia="ru-RU"/>
        </w:rPr>
        <w:t>Заполнение области «Сведения об учредителях»</w:t>
      </w:r>
    </w:p>
    <w:p w14:paraId="3B0D9C04" w14:textId="6CD348DF" w:rsidR="00FE6E7C" w:rsidRDefault="00FE6E7C" w:rsidP="005B1F93">
      <w:pPr>
        <w:pStyle w:val="a7"/>
        <w:rPr>
          <w:lang w:eastAsia="ru-RU"/>
        </w:rPr>
      </w:pPr>
      <w:r>
        <w:rPr>
          <w:lang w:eastAsia="ru-RU"/>
        </w:rPr>
        <w:t>Область «Сведения об учредителях» заполняется автоматически.</w:t>
      </w:r>
    </w:p>
    <w:p w14:paraId="009F928B" w14:textId="5588B672" w:rsidR="00FE6E7C" w:rsidRDefault="00FE6E7C" w:rsidP="00FE6E7C">
      <w:pPr>
        <w:pStyle w:val="4"/>
        <w:rPr>
          <w:lang w:eastAsia="ru-RU"/>
        </w:rPr>
      </w:pPr>
      <w:r>
        <w:rPr>
          <w:lang w:eastAsia="ru-RU"/>
        </w:rPr>
        <w:t>Заполнение области «Контактная информация»</w:t>
      </w:r>
    </w:p>
    <w:p w14:paraId="7C2A7E33" w14:textId="35BFE8D8" w:rsidR="00FE6E7C" w:rsidRDefault="00FE6E7C" w:rsidP="00FE6E7C">
      <w:pPr>
        <w:pStyle w:val="a7"/>
        <w:rPr>
          <w:lang w:eastAsia="ru-RU"/>
        </w:rPr>
      </w:pPr>
      <w:r>
        <w:rPr>
          <w:lang w:eastAsia="ru-RU"/>
        </w:rPr>
        <w:t xml:space="preserve">В области </w:t>
      </w:r>
      <w:r w:rsidR="00D14093">
        <w:rPr>
          <w:lang w:eastAsia="ru-RU"/>
        </w:rPr>
        <w:t>«Контактная информация</w:t>
      </w:r>
      <w:r w:rsidRPr="00FE6E7C">
        <w:rPr>
          <w:lang w:eastAsia="ru-RU"/>
        </w:rPr>
        <w:t>»</w:t>
      </w:r>
      <w:r>
        <w:rPr>
          <w:lang w:eastAsia="ru-RU"/>
        </w:rPr>
        <w:t xml:space="preserve"> </w:t>
      </w:r>
      <w:r w:rsidR="00D14093">
        <w:rPr>
          <w:lang w:eastAsia="ru-RU"/>
        </w:rPr>
        <w:t xml:space="preserve">поле «Адрес» заполняется нажатием на кнопку </w:t>
      </w:r>
      <w:r w:rsidR="00D14093">
        <w:rPr>
          <w:noProof/>
          <w:lang w:eastAsia="ru-RU"/>
        </w:rPr>
        <w:drawing>
          <wp:inline distT="0" distB="0" distL="0" distR="0" wp14:anchorId="30360B1E" wp14:editId="2455380C">
            <wp:extent cx="142857" cy="209524"/>
            <wp:effectExtent l="0" t="0" r="0" b="635"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42857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170BA">
        <w:rPr>
          <w:lang w:eastAsia="ru-RU"/>
        </w:rPr>
        <w:t xml:space="preserve"> ().</w:t>
      </w:r>
    </w:p>
    <w:p w14:paraId="3865FDE7" w14:textId="5ACC39F6" w:rsidR="00D14093" w:rsidRDefault="00D14093" w:rsidP="00FE6E7C">
      <w:pPr>
        <w:pStyle w:val="a7"/>
        <w:rPr>
          <w:noProof/>
          <w:lang w:eastAsia="ru-RU"/>
        </w:rPr>
      </w:pPr>
      <w:r w:rsidRPr="00D14093">
        <w:rPr>
          <w:b/>
          <w:lang w:eastAsia="ru-RU"/>
        </w:rPr>
        <w:t>Важно!</w:t>
      </w:r>
      <w:r>
        <w:rPr>
          <w:b/>
          <w:lang w:eastAsia="ru-RU"/>
        </w:rPr>
        <w:t xml:space="preserve"> </w:t>
      </w:r>
      <w:r>
        <w:rPr>
          <w:noProof/>
          <w:lang w:eastAsia="ru-RU"/>
        </w:rPr>
        <w:t xml:space="preserve">Поле «Адрес» обязательно </w:t>
      </w:r>
      <w:r w:rsidR="000170BA">
        <w:rPr>
          <w:noProof/>
          <w:lang w:eastAsia="ru-RU"/>
        </w:rPr>
        <w:t>для заполнения (</w:t>
      </w:r>
      <w:r w:rsidR="000170BA">
        <w:rPr>
          <w:noProof/>
          <w:lang w:eastAsia="ru-RU"/>
        </w:rPr>
        <w:fldChar w:fldCharType="begin"/>
      </w:r>
      <w:r w:rsidR="000170BA">
        <w:rPr>
          <w:noProof/>
          <w:lang w:eastAsia="ru-RU"/>
        </w:rPr>
        <w:instrText xml:space="preserve"> REF _Ref77337714 \h </w:instrText>
      </w:r>
      <w:r w:rsidR="000170BA">
        <w:rPr>
          <w:noProof/>
          <w:lang w:eastAsia="ru-RU"/>
        </w:rPr>
      </w:r>
      <w:r w:rsidR="000170BA">
        <w:rPr>
          <w:noProof/>
          <w:lang w:eastAsia="ru-RU"/>
        </w:rPr>
        <w:fldChar w:fldCharType="separate"/>
      </w:r>
      <w:r w:rsidR="00C56174">
        <w:t xml:space="preserve">Рисунок </w:t>
      </w:r>
      <w:r w:rsidR="00C56174">
        <w:rPr>
          <w:noProof/>
        </w:rPr>
        <w:t>13</w:t>
      </w:r>
      <w:r w:rsidR="000170BA">
        <w:rPr>
          <w:noProof/>
          <w:lang w:eastAsia="ru-RU"/>
        </w:rPr>
        <w:fldChar w:fldCharType="end"/>
      </w:r>
      <w:r w:rsidR="000170BA">
        <w:rPr>
          <w:noProof/>
          <w:lang w:eastAsia="ru-RU"/>
        </w:rPr>
        <w:t>).</w:t>
      </w:r>
    </w:p>
    <w:p w14:paraId="223B977C" w14:textId="77777777" w:rsidR="000170BA" w:rsidRDefault="00152F9B" w:rsidP="000170BA">
      <w:pPr>
        <w:pStyle w:val="af"/>
      </w:pPr>
      <w:r>
        <w:drawing>
          <wp:inline distT="0" distB="0" distL="0" distR="0" wp14:anchorId="55E7D2A4" wp14:editId="0EAC09EE">
            <wp:extent cx="6120130" cy="3589655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58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DD3422" w14:textId="104A79F5" w:rsidR="00D14093" w:rsidRDefault="000170BA" w:rsidP="000170BA">
      <w:pPr>
        <w:pStyle w:val="af1"/>
      </w:pPr>
      <w:bookmarkStart w:id="22" w:name="_Ref77337714"/>
      <w:r>
        <w:t xml:space="preserve">Рисунок </w:t>
      </w:r>
      <w:r w:rsidR="00BB57FB">
        <w:fldChar w:fldCharType="begin"/>
      </w:r>
      <w:r w:rsidR="00BB57FB">
        <w:instrText xml:space="preserve"> SEQ Рисунок \* ARABIC </w:instrText>
      </w:r>
      <w:r w:rsidR="00BB57FB">
        <w:fldChar w:fldCharType="separate"/>
      </w:r>
      <w:r w:rsidR="004D3300">
        <w:rPr>
          <w:noProof/>
        </w:rPr>
        <w:t>13</w:t>
      </w:r>
      <w:r w:rsidR="00BB57FB">
        <w:rPr>
          <w:noProof/>
        </w:rPr>
        <w:fldChar w:fldCharType="end"/>
      </w:r>
      <w:bookmarkEnd w:id="22"/>
      <w:r>
        <w:t>.</w:t>
      </w:r>
      <w:r w:rsidR="00310009">
        <w:t xml:space="preserve"> Заполнение адреса</w:t>
      </w:r>
    </w:p>
    <w:p w14:paraId="62C5E2A3" w14:textId="4D4442AD" w:rsidR="00152F9B" w:rsidRDefault="00152F9B" w:rsidP="00152F9B">
      <w:pPr>
        <w:pStyle w:val="a7"/>
        <w:rPr>
          <w:lang w:eastAsia="ru-RU"/>
        </w:rPr>
      </w:pPr>
      <w:r>
        <w:rPr>
          <w:lang w:eastAsia="ru-RU"/>
        </w:rPr>
        <w:t>В результате откроется окно «Адрес»</w:t>
      </w:r>
      <w:r w:rsidR="000170BA">
        <w:rPr>
          <w:lang w:eastAsia="ru-RU"/>
        </w:rPr>
        <w:t xml:space="preserve"> (</w:t>
      </w:r>
      <w:r w:rsidR="000170BA">
        <w:rPr>
          <w:lang w:eastAsia="ru-RU"/>
        </w:rPr>
        <w:fldChar w:fldCharType="begin"/>
      </w:r>
      <w:r w:rsidR="000170BA">
        <w:rPr>
          <w:lang w:eastAsia="ru-RU"/>
        </w:rPr>
        <w:instrText xml:space="preserve"> REF _Ref77337702 \h </w:instrText>
      </w:r>
      <w:r w:rsidR="000170BA">
        <w:rPr>
          <w:lang w:eastAsia="ru-RU"/>
        </w:rPr>
      </w:r>
      <w:r w:rsidR="000170BA">
        <w:rPr>
          <w:lang w:eastAsia="ru-RU"/>
        </w:rPr>
        <w:fldChar w:fldCharType="separate"/>
      </w:r>
      <w:r w:rsidR="00C56174">
        <w:t xml:space="preserve">Рисунок </w:t>
      </w:r>
      <w:r w:rsidR="00C56174">
        <w:rPr>
          <w:noProof/>
        </w:rPr>
        <w:t>14</w:t>
      </w:r>
      <w:r w:rsidR="000170BA">
        <w:rPr>
          <w:lang w:eastAsia="ru-RU"/>
        </w:rPr>
        <w:fldChar w:fldCharType="end"/>
      </w:r>
      <w:r w:rsidR="000170BA">
        <w:rPr>
          <w:lang w:eastAsia="ru-RU"/>
        </w:rPr>
        <w:t>)</w:t>
      </w:r>
      <w:r>
        <w:rPr>
          <w:lang w:eastAsia="ru-RU"/>
        </w:rPr>
        <w:t>.</w:t>
      </w:r>
    </w:p>
    <w:p w14:paraId="2737BAC7" w14:textId="77777777" w:rsidR="000170BA" w:rsidRDefault="00152F9B" w:rsidP="000170BA">
      <w:pPr>
        <w:pStyle w:val="af"/>
      </w:pPr>
      <w:r>
        <w:lastRenderedPageBreak/>
        <w:drawing>
          <wp:inline distT="0" distB="0" distL="0" distR="0" wp14:anchorId="6A4EC914" wp14:editId="6B84E299">
            <wp:extent cx="4276190" cy="3914286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276190" cy="3914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AC037C" w14:textId="2C94DCCD" w:rsidR="00152F9B" w:rsidRDefault="000170BA" w:rsidP="000170BA">
      <w:pPr>
        <w:pStyle w:val="af1"/>
      </w:pPr>
      <w:bookmarkStart w:id="23" w:name="_Ref77337702"/>
      <w:r>
        <w:t xml:space="preserve">Рисунок </w:t>
      </w:r>
      <w:r w:rsidR="00BB57FB">
        <w:fldChar w:fldCharType="begin"/>
      </w:r>
      <w:r w:rsidR="00BB57FB">
        <w:instrText xml:space="preserve"> SEQ Рисунок \* ARABIC </w:instrText>
      </w:r>
      <w:r w:rsidR="00BB57FB">
        <w:fldChar w:fldCharType="separate"/>
      </w:r>
      <w:r w:rsidR="004D3300">
        <w:rPr>
          <w:noProof/>
        </w:rPr>
        <w:t>14</w:t>
      </w:r>
      <w:r w:rsidR="00BB57FB">
        <w:rPr>
          <w:noProof/>
        </w:rPr>
        <w:fldChar w:fldCharType="end"/>
      </w:r>
      <w:bookmarkEnd w:id="23"/>
      <w:r w:rsidR="00310009">
        <w:t>. Окно «Адрес»</w:t>
      </w:r>
    </w:p>
    <w:p w14:paraId="6B570599" w14:textId="5E0FAED0" w:rsidR="00152F9B" w:rsidRDefault="00152F9B" w:rsidP="00152F9B">
      <w:pPr>
        <w:pStyle w:val="a7"/>
        <w:rPr>
          <w:lang w:eastAsia="ru-RU"/>
        </w:rPr>
      </w:pPr>
      <w:r>
        <w:rPr>
          <w:lang w:eastAsia="ru-RU"/>
        </w:rPr>
        <w:t>Поля «</w:t>
      </w:r>
      <w:commentRangeStart w:id="24"/>
      <w:r>
        <w:rPr>
          <w:lang w:eastAsia="ru-RU"/>
        </w:rPr>
        <w:t>Субъект</w:t>
      </w:r>
      <w:commentRangeEnd w:id="24"/>
      <w:r w:rsidR="00754EE1">
        <w:rPr>
          <w:rStyle w:val="af6"/>
          <w:rFonts w:eastAsia="Calibri"/>
          <w:spacing w:val="0"/>
        </w:rPr>
        <w:commentReference w:id="24"/>
      </w:r>
      <w:r>
        <w:rPr>
          <w:lang w:eastAsia="ru-RU"/>
        </w:rPr>
        <w:t xml:space="preserve"> Российской Федерации», «Район», «Город», «Населенный пункт», «Элемент планировочной структуры», «Элемент улично-дорожной сети», «Номер здания/сооружения» и «Номер помещения» </w:t>
      </w:r>
      <w:commentRangeStart w:id="25"/>
      <w:r>
        <w:rPr>
          <w:lang w:eastAsia="ru-RU"/>
        </w:rPr>
        <w:t>заполняются вручную с клавиатуры</w:t>
      </w:r>
      <w:r w:rsidR="009E2DC0">
        <w:rPr>
          <w:lang w:eastAsia="ru-RU"/>
        </w:rPr>
        <w:t xml:space="preserve"> с возможностью выбора предложенного значения из раскрывающегося списка.</w:t>
      </w:r>
      <w:commentRangeEnd w:id="25"/>
      <w:r w:rsidR="00754EE1">
        <w:rPr>
          <w:rStyle w:val="af6"/>
          <w:rFonts w:eastAsia="Calibri"/>
          <w:spacing w:val="0"/>
        </w:rPr>
        <w:commentReference w:id="25"/>
      </w:r>
    </w:p>
    <w:p w14:paraId="4917794D" w14:textId="79B7E839" w:rsidR="00152F9B" w:rsidRDefault="009E2DC0" w:rsidP="00152F9B">
      <w:pPr>
        <w:pStyle w:val="a7"/>
        <w:rPr>
          <w:lang w:eastAsia="ru-RU"/>
        </w:rPr>
      </w:pPr>
      <w:r>
        <w:rPr>
          <w:lang w:eastAsia="ru-RU"/>
        </w:rPr>
        <w:t>Поля «Код по ГАР» и «Почтовый индекс» заполняются автоматически на основании сведений, введенных в поле «Номер здания/сооружения».</w:t>
      </w:r>
    </w:p>
    <w:p w14:paraId="1F54D04A" w14:textId="021E3731" w:rsidR="009E2DC0" w:rsidRDefault="009E2DC0" w:rsidP="00152F9B">
      <w:pPr>
        <w:pStyle w:val="a7"/>
        <w:rPr>
          <w:lang w:eastAsia="ru-RU"/>
        </w:rPr>
      </w:pPr>
      <w:r>
        <w:rPr>
          <w:lang w:eastAsia="ru-RU"/>
        </w:rPr>
        <w:t>Поле «Адрес» заполняется автоматически на основании сведений, введённых в полях «Субъект Российской Федерации», «Город», «Элемент улично-дорожной сети» и «Номер здания/сооружения»</w:t>
      </w:r>
      <w:r w:rsidR="00754EE1">
        <w:rPr>
          <w:lang w:eastAsia="ru-RU"/>
        </w:rPr>
        <w:t>.</w:t>
      </w:r>
    </w:p>
    <w:p w14:paraId="5C37F4F7" w14:textId="6A930FF1" w:rsidR="00754EE1" w:rsidRDefault="00754EE1" w:rsidP="00152F9B">
      <w:pPr>
        <w:pStyle w:val="a7"/>
        <w:rPr>
          <w:lang w:eastAsia="ru-RU"/>
        </w:rPr>
      </w:pPr>
      <w:r>
        <w:rPr>
          <w:lang w:eastAsia="ru-RU"/>
        </w:rPr>
        <w:t>После заполнения полей необходимо нажать на кнопку «Применить»</w:t>
      </w:r>
      <w:r w:rsidR="000170BA">
        <w:rPr>
          <w:lang w:eastAsia="ru-RU"/>
        </w:rPr>
        <w:t xml:space="preserve"> (</w:t>
      </w:r>
      <w:r w:rsidR="000170BA">
        <w:rPr>
          <w:lang w:eastAsia="ru-RU"/>
        </w:rPr>
        <w:fldChar w:fldCharType="begin"/>
      </w:r>
      <w:r w:rsidR="000170BA">
        <w:rPr>
          <w:lang w:eastAsia="ru-RU"/>
        </w:rPr>
        <w:instrText xml:space="preserve"> REF _Ref77337643 \h </w:instrText>
      </w:r>
      <w:r w:rsidR="000170BA">
        <w:rPr>
          <w:lang w:eastAsia="ru-RU"/>
        </w:rPr>
      </w:r>
      <w:r w:rsidR="000170BA">
        <w:rPr>
          <w:lang w:eastAsia="ru-RU"/>
        </w:rPr>
        <w:fldChar w:fldCharType="separate"/>
      </w:r>
      <w:r w:rsidR="00C56174">
        <w:t>Рисунок </w:t>
      </w:r>
      <w:r w:rsidR="00C56174">
        <w:rPr>
          <w:noProof/>
        </w:rPr>
        <w:t>15</w:t>
      </w:r>
      <w:r w:rsidR="000170BA">
        <w:rPr>
          <w:lang w:eastAsia="ru-RU"/>
        </w:rPr>
        <w:fldChar w:fldCharType="end"/>
      </w:r>
      <w:r w:rsidR="000170BA">
        <w:rPr>
          <w:lang w:eastAsia="ru-RU"/>
        </w:rPr>
        <w:t>)</w:t>
      </w:r>
      <w:r>
        <w:rPr>
          <w:lang w:eastAsia="ru-RU"/>
        </w:rPr>
        <w:t>.</w:t>
      </w:r>
    </w:p>
    <w:p w14:paraId="799411DA" w14:textId="77777777" w:rsidR="000170BA" w:rsidRDefault="00754EE1" w:rsidP="000170BA">
      <w:pPr>
        <w:pStyle w:val="af"/>
      </w:pPr>
      <w:r>
        <w:lastRenderedPageBreak/>
        <w:drawing>
          <wp:inline distT="0" distB="0" distL="0" distR="0" wp14:anchorId="51C713FA" wp14:editId="5D563EED">
            <wp:extent cx="4285714" cy="3923809"/>
            <wp:effectExtent l="0" t="0" r="635" b="635"/>
            <wp:docPr id="258" name="Рисунок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285714" cy="39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E89B08" w14:textId="4081DEF6" w:rsidR="00754EE1" w:rsidRDefault="000170BA" w:rsidP="000170BA">
      <w:pPr>
        <w:pStyle w:val="af1"/>
      </w:pPr>
      <w:bookmarkStart w:id="26" w:name="_Ref77337643"/>
      <w:r>
        <w:t>Рисунок </w:t>
      </w:r>
      <w:r w:rsidR="00BB57FB">
        <w:fldChar w:fldCharType="begin"/>
      </w:r>
      <w:r w:rsidR="00BB57FB">
        <w:instrText xml:space="preserve"> SEQ Рисунок \* ARABIC </w:instrText>
      </w:r>
      <w:r w:rsidR="00BB57FB">
        <w:fldChar w:fldCharType="separate"/>
      </w:r>
      <w:r w:rsidR="004D3300">
        <w:rPr>
          <w:noProof/>
        </w:rPr>
        <w:t>15</w:t>
      </w:r>
      <w:r w:rsidR="00BB57FB">
        <w:rPr>
          <w:noProof/>
        </w:rPr>
        <w:fldChar w:fldCharType="end"/>
      </w:r>
      <w:bookmarkEnd w:id="26"/>
      <w:r w:rsidR="00310009">
        <w:t xml:space="preserve">. Заполнение полей </w:t>
      </w:r>
    </w:p>
    <w:p w14:paraId="42CD259A" w14:textId="4A05BCDD" w:rsidR="00575475" w:rsidRDefault="00575475" w:rsidP="00575475">
      <w:pPr>
        <w:pStyle w:val="a7"/>
        <w:rPr>
          <w:lang w:eastAsia="ru-RU"/>
        </w:rPr>
      </w:pPr>
      <w:r>
        <w:rPr>
          <w:lang w:eastAsia="ru-RU"/>
        </w:rPr>
        <w:t>В результате введенные данные отобразятся в поле «Адрес»</w:t>
      </w:r>
      <w:r w:rsidR="00D45835">
        <w:rPr>
          <w:lang w:eastAsia="ru-RU"/>
        </w:rPr>
        <w:t>.</w:t>
      </w:r>
    </w:p>
    <w:p w14:paraId="4B66637C" w14:textId="77777777" w:rsidR="001C0947" w:rsidRDefault="00D45835" w:rsidP="00575475">
      <w:pPr>
        <w:pStyle w:val="a7"/>
        <w:rPr>
          <w:lang w:eastAsia="ru-RU"/>
        </w:rPr>
      </w:pPr>
      <w:r>
        <w:rPr>
          <w:lang w:eastAsia="ru-RU"/>
        </w:rPr>
        <w:t>Поле «Номер телефона» и «Адрес электронной почт</w:t>
      </w:r>
      <w:r w:rsidR="001C0947">
        <w:rPr>
          <w:lang w:eastAsia="ru-RU"/>
        </w:rPr>
        <w:t>ы</w:t>
      </w:r>
      <w:r>
        <w:rPr>
          <w:lang w:eastAsia="ru-RU"/>
        </w:rPr>
        <w:t>» заполняются</w:t>
      </w:r>
      <w:r w:rsidR="001C0947">
        <w:rPr>
          <w:lang w:eastAsia="ru-RU"/>
        </w:rPr>
        <w:t xml:space="preserve"> автоматически и редактируются вручную с клавиатуры.</w:t>
      </w:r>
    </w:p>
    <w:p w14:paraId="592B591A" w14:textId="38F71F45" w:rsidR="00D45835" w:rsidRDefault="00681075" w:rsidP="0031760C">
      <w:pPr>
        <w:pStyle w:val="a7"/>
        <w:rPr>
          <w:lang w:eastAsia="ru-RU"/>
        </w:rPr>
      </w:pPr>
      <w:r w:rsidRPr="00681075">
        <w:rPr>
          <w:b/>
          <w:lang w:eastAsia="ru-RU"/>
        </w:rPr>
        <w:t>Важно!</w:t>
      </w:r>
      <w:r w:rsidR="00D45835" w:rsidRPr="00681075">
        <w:rPr>
          <w:b/>
          <w:lang w:eastAsia="ru-RU"/>
        </w:rPr>
        <w:t xml:space="preserve"> </w:t>
      </w:r>
      <w:r w:rsidR="0031760C" w:rsidRPr="0031760C">
        <w:rPr>
          <w:lang w:eastAsia="ru-RU"/>
        </w:rPr>
        <w:t>Поля</w:t>
      </w:r>
      <w:r w:rsidR="0031760C">
        <w:rPr>
          <w:lang w:eastAsia="ru-RU"/>
        </w:rPr>
        <w:t xml:space="preserve"> «Номер телефона» и «Адрес электронной почты» обязательны для заполнения.</w:t>
      </w:r>
    </w:p>
    <w:p w14:paraId="7B777D45" w14:textId="760BE187" w:rsidR="0031760C" w:rsidRDefault="0031760C" w:rsidP="0031760C">
      <w:pPr>
        <w:pStyle w:val="a7"/>
        <w:rPr>
          <w:lang w:eastAsia="ru-RU"/>
        </w:rPr>
      </w:pPr>
      <w:r>
        <w:rPr>
          <w:lang w:eastAsia="ru-RU"/>
        </w:rPr>
        <w:t>Поле «Добавочный код» заполняется вручную с клавиатуры.</w:t>
      </w:r>
    </w:p>
    <w:p w14:paraId="02B92BF4" w14:textId="767D694B" w:rsidR="00340833" w:rsidRDefault="00340833" w:rsidP="00340833">
      <w:pPr>
        <w:pStyle w:val="3"/>
      </w:pPr>
      <w:bookmarkStart w:id="27" w:name="_Ref77354147"/>
      <w:bookmarkStart w:id="28" w:name="_Toc77513045"/>
      <w:r>
        <w:t>Заполнение вкладки «Руководители»</w:t>
      </w:r>
      <w:bookmarkEnd w:id="27"/>
      <w:bookmarkEnd w:id="28"/>
    </w:p>
    <w:p w14:paraId="443D5BDB" w14:textId="32367C6C" w:rsidR="00F865F1" w:rsidRDefault="00F865F1" w:rsidP="00F865F1">
      <w:pPr>
        <w:pStyle w:val="a7"/>
      </w:pPr>
      <w:r>
        <w:t>Для добавления сведений о руководителях МО необходимо перейти во вкладку «Руководители» и нажать на кнопку «Добавить»</w:t>
      </w:r>
      <w:r w:rsidR="000170BA">
        <w:t xml:space="preserve"> (</w:t>
      </w:r>
      <w:r w:rsidR="000170BA">
        <w:fldChar w:fldCharType="begin"/>
      </w:r>
      <w:r w:rsidR="000170BA">
        <w:instrText xml:space="preserve"> REF _Ref77337556 \h </w:instrText>
      </w:r>
      <w:r w:rsidR="000170BA">
        <w:fldChar w:fldCharType="separate"/>
      </w:r>
      <w:r w:rsidR="00C56174" w:rsidRPr="000170BA">
        <w:t xml:space="preserve">Рисунок </w:t>
      </w:r>
      <w:r w:rsidR="00C56174">
        <w:rPr>
          <w:noProof/>
        </w:rPr>
        <w:t>16</w:t>
      </w:r>
      <w:r w:rsidR="000170BA">
        <w:fldChar w:fldCharType="end"/>
      </w:r>
      <w:r w:rsidR="000170BA">
        <w:t>)</w:t>
      </w:r>
      <w:r>
        <w:t>.</w:t>
      </w:r>
    </w:p>
    <w:p w14:paraId="6F500CAE" w14:textId="26AF17E5" w:rsidR="000F66A9" w:rsidRDefault="000F66A9" w:rsidP="00F865F1">
      <w:pPr>
        <w:pStyle w:val="a7"/>
      </w:pPr>
      <w:r>
        <w:t>В данную вкладку вносятся все лица, имеющие право действовать от имени МО без доверенности.</w:t>
      </w:r>
    </w:p>
    <w:p w14:paraId="2634788C" w14:textId="6F36F22B" w:rsidR="000F66A9" w:rsidRDefault="000F66A9" w:rsidP="00F865F1">
      <w:pPr>
        <w:pStyle w:val="a7"/>
      </w:pPr>
      <w:r>
        <w:t>Напротив руководителя МО устанавл</w:t>
      </w:r>
      <w:r w:rsidR="00EC4EB8">
        <w:t>ивается галочка «Является руковдителем»</w:t>
      </w:r>
    </w:p>
    <w:p w14:paraId="59488AB3" w14:textId="77777777" w:rsidR="000170BA" w:rsidRDefault="00F865F1" w:rsidP="000170BA">
      <w:pPr>
        <w:pStyle w:val="af"/>
      </w:pPr>
      <w:r>
        <w:lastRenderedPageBreak/>
        <w:drawing>
          <wp:inline distT="0" distB="0" distL="0" distR="0" wp14:anchorId="421B31A9" wp14:editId="205CDB29">
            <wp:extent cx="6120130" cy="1362710"/>
            <wp:effectExtent l="0" t="0" r="0" b="889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362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CF0559" w14:textId="55B5D53B" w:rsidR="000170BA" w:rsidRPr="005D2D73" w:rsidRDefault="000170BA" w:rsidP="000170BA">
      <w:pPr>
        <w:pStyle w:val="af1"/>
        <w:rPr>
          <w:lang w:eastAsia="ru-RU"/>
        </w:rPr>
      </w:pPr>
      <w:bookmarkStart w:id="29" w:name="_Ref77337556"/>
      <w:r w:rsidRPr="000170BA">
        <w:t xml:space="preserve">Рисунок </w:t>
      </w:r>
      <w:r w:rsidR="00BB57FB">
        <w:fldChar w:fldCharType="begin"/>
      </w:r>
      <w:r w:rsidR="00BB57FB">
        <w:instrText xml:space="preserve"> SEQ Рисунок </w:instrText>
      </w:r>
      <w:r w:rsidR="00BB57FB">
        <w:instrText xml:space="preserve">\* ARABIC </w:instrText>
      </w:r>
      <w:r w:rsidR="00BB57FB">
        <w:fldChar w:fldCharType="separate"/>
      </w:r>
      <w:r w:rsidR="004D3300">
        <w:rPr>
          <w:noProof/>
        </w:rPr>
        <w:t>16</w:t>
      </w:r>
      <w:r w:rsidR="00BB57FB">
        <w:rPr>
          <w:noProof/>
        </w:rPr>
        <w:fldChar w:fldCharType="end"/>
      </w:r>
      <w:bookmarkEnd w:id="29"/>
      <w:r>
        <w:t>. Вкладка «</w:t>
      </w:r>
      <w:r w:rsidRPr="005D2D73">
        <w:t>Руководители</w:t>
      </w:r>
      <w:r>
        <w:t>»</w:t>
      </w:r>
    </w:p>
    <w:p w14:paraId="4BE31933" w14:textId="3FEB56E6" w:rsidR="004A152F" w:rsidRPr="004A152F" w:rsidRDefault="004A152F" w:rsidP="004A152F">
      <w:pPr>
        <w:pStyle w:val="a7"/>
        <w:rPr>
          <w:lang w:eastAsia="ru-RU"/>
        </w:rPr>
      </w:pPr>
      <w:r>
        <w:rPr>
          <w:lang w:eastAsia="ru-RU"/>
        </w:rPr>
        <w:t>В резу</w:t>
      </w:r>
      <w:r w:rsidR="000170BA">
        <w:rPr>
          <w:lang w:eastAsia="ru-RU"/>
        </w:rPr>
        <w:t>льтате отобразится новая строка (</w:t>
      </w:r>
      <w:r w:rsidR="000170BA">
        <w:rPr>
          <w:lang w:eastAsia="ru-RU"/>
        </w:rPr>
        <w:fldChar w:fldCharType="begin"/>
      </w:r>
      <w:r w:rsidR="000170BA">
        <w:rPr>
          <w:lang w:eastAsia="ru-RU"/>
        </w:rPr>
        <w:instrText xml:space="preserve"> REF _Ref77337588 \h </w:instrText>
      </w:r>
      <w:r w:rsidR="000170BA">
        <w:rPr>
          <w:lang w:eastAsia="ru-RU"/>
        </w:rPr>
      </w:r>
      <w:r w:rsidR="000170BA">
        <w:rPr>
          <w:lang w:eastAsia="ru-RU"/>
        </w:rPr>
        <w:fldChar w:fldCharType="separate"/>
      </w:r>
      <w:r w:rsidR="00C56174" w:rsidRPr="000170BA">
        <w:t xml:space="preserve">Рисунок </w:t>
      </w:r>
      <w:r w:rsidR="00C56174">
        <w:rPr>
          <w:noProof/>
        </w:rPr>
        <w:t>17</w:t>
      </w:r>
      <w:r w:rsidR="000170BA">
        <w:rPr>
          <w:lang w:eastAsia="ru-RU"/>
        </w:rPr>
        <w:fldChar w:fldCharType="end"/>
      </w:r>
      <w:r w:rsidR="000170BA">
        <w:rPr>
          <w:lang w:eastAsia="ru-RU"/>
        </w:rPr>
        <w:t>).</w:t>
      </w:r>
    </w:p>
    <w:p w14:paraId="200D3748" w14:textId="77777777" w:rsidR="000170BA" w:rsidRDefault="004A152F" w:rsidP="000170BA">
      <w:pPr>
        <w:pStyle w:val="af"/>
      </w:pPr>
      <w:r w:rsidRPr="004A152F">
        <w:drawing>
          <wp:inline distT="0" distB="0" distL="0" distR="0" wp14:anchorId="1209AF3C" wp14:editId="5D604396">
            <wp:extent cx="6096770" cy="165735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128042" cy="1665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708C0A" w14:textId="47837450" w:rsidR="004A152F" w:rsidRPr="000170BA" w:rsidRDefault="000170BA" w:rsidP="000170BA">
      <w:pPr>
        <w:pStyle w:val="af1"/>
      </w:pPr>
      <w:bookmarkStart w:id="30" w:name="_Ref77337588"/>
      <w:r w:rsidRPr="000170BA">
        <w:t xml:space="preserve">Рисунок </w:t>
      </w:r>
      <w:r w:rsidR="00BB57FB">
        <w:fldChar w:fldCharType="begin"/>
      </w:r>
      <w:r w:rsidR="00BB57FB">
        <w:instrText xml:space="preserve"> SEQ Рисунок \* ARABIC </w:instrText>
      </w:r>
      <w:r w:rsidR="00BB57FB">
        <w:fldChar w:fldCharType="separate"/>
      </w:r>
      <w:r w:rsidR="004D3300">
        <w:rPr>
          <w:noProof/>
        </w:rPr>
        <w:t>17</w:t>
      </w:r>
      <w:r w:rsidR="00BB57FB">
        <w:rPr>
          <w:noProof/>
        </w:rPr>
        <w:fldChar w:fldCharType="end"/>
      </w:r>
      <w:bookmarkEnd w:id="30"/>
      <w:r>
        <w:t>. Добавленная строка</w:t>
      </w:r>
    </w:p>
    <w:p w14:paraId="23A966EB" w14:textId="110A2B71" w:rsidR="004A152F" w:rsidRDefault="004A152F" w:rsidP="004A152F">
      <w:pPr>
        <w:pStyle w:val="a7"/>
        <w:rPr>
          <w:lang w:eastAsia="ru-RU"/>
        </w:rPr>
      </w:pPr>
      <w:r>
        <w:rPr>
          <w:lang w:eastAsia="ru-RU"/>
        </w:rPr>
        <w:t>Графы «Фамилия», «Имя» и «Отчество» заполняются вручную с клавиатуры.</w:t>
      </w:r>
    </w:p>
    <w:p w14:paraId="4E314592" w14:textId="2117511C" w:rsidR="004A152F" w:rsidRDefault="004A152F" w:rsidP="004A152F">
      <w:pPr>
        <w:pStyle w:val="a7"/>
        <w:rPr>
          <w:lang w:eastAsia="ru-RU"/>
        </w:rPr>
      </w:pPr>
      <w:r>
        <w:rPr>
          <w:lang w:eastAsia="ru-RU"/>
        </w:rPr>
        <w:t>Графа «Должность» заполняется выбором значения из справочника.</w:t>
      </w:r>
    </w:p>
    <w:p w14:paraId="168F756B" w14:textId="58761261" w:rsidR="004A152F" w:rsidRDefault="004A152F" w:rsidP="004A152F">
      <w:pPr>
        <w:pStyle w:val="a7"/>
        <w:rPr>
          <w:lang w:eastAsia="ru-RU"/>
        </w:rPr>
      </w:pPr>
      <w:r>
        <w:rPr>
          <w:lang w:eastAsia="ru-RU"/>
        </w:rPr>
        <w:t>Графа «Является руководителем» заполняется установкой «галочки».</w:t>
      </w:r>
    </w:p>
    <w:p w14:paraId="44ABF492" w14:textId="6CA2EECF" w:rsidR="004A152F" w:rsidRDefault="004A152F" w:rsidP="004A152F">
      <w:pPr>
        <w:pStyle w:val="a7"/>
        <w:rPr>
          <w:lang w:eastAsia="ru-RU"/>
        </w:rPr>
      </w:pPr>
      <w:r>
        <w:rPr>
          <w:lang w:eastAsia="ru-RU"/>
        </w:rPr>
        <w:t xml:space="preserve">Для удаления добавленной строки необходимо нажать на кнопку </w:t>
      </w:r>
      <w:r>
        <w:rPr>
          <w:noProof/>
          <w:lang w:eastAsia="ru-RU"/>
        </w:rPr>
        <w:drawing>
          <wp:inline distT="0" distB="0" distL="0" distR="0" wp14:anchorId="2658FCFE" wp14:editId="3EEE5179">
            <wp:extent cx="209524" cy="209524"/>
            <wp:effectExtent l="0" t="0" r="635" b="635"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09524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328A7">
        <w:rPr>
          <w:lang w:eastAsia="ru-RU"/>
        </w:rPr>
        <w:t xml:space="preserve"> </w:t>
      </w:r>
      <w:r w:rsidR="000170BA">
        <w:rPr>
          <w:lang w:eastAsia="ru-RU"/>
        </w:rPr>
        <w:t>напротив соответствующей строки (</w:t>
      </w:r>
      <w:r w:rsidR="000170BA">
        <w:rPr>
          <w:lang w:eastAsia="ru-RU"/>
        </w:rPr>
        <w:fldChar w:fldCharType="begin"/>
      </w:r>
      <w:r w:rsidR="000170BA">
        <w:rPr>
          <w:lang w:eastAsia="ru-RU"/>
        </w:rPr>
        <w:instrText xml:space="preserve"> REF _Ref77337628 \h </w:instrText>
      </w:r>
      <w:r w:rsidR="000170BA">
        <w:rPr>
          <w:lang w:eastAsia="ru-RU"/>
        </w:rPr>
      </w:r>
      <w:r w:rsidR="000170BA">
        <w:rPr>
          <w:lang w:eastAsia="ru-RU"/>
        </w:rPr>
        <w:fldChar w:fldCharType="separate"/>
      </w:r>
      <w:r w:rsidR="00C56174">
        <w:t xml:space="preserve">Рисунок </w:t>
      </w:r>
      <w:r w:rsidR="00C56174">
        <w:rPr>
          <w:noProof/>
        </w:rPr>
        <w:t>18</w:t>
      </w:r>
      <w:r w:rsidR="000170BA">
        <w:rPr>
          <w:lang w:eastAsia="ru-RU"/>
        </w:rPr>
        <w:fldChar w:fldCharType="end"/>
      </w:r>
      <w:r w:rsidR="000170BA">
        <w:rPr>
          <w:lang w:eastAsia="ru-RU"/>
        </w:rPr>
        <w:t>).</w:t>
      </w:r>
    </w:p>
    <w:p w14:paraId="1A378102" w14:textId="77777777" w:rsidR="000170BA" w:rsidRDefault="00A328A7" w:rsidP="000170BA">
      <w:pPr>
        <w:pStyle w:val="af"/>
      </w:pPr>
      <w:r>
        <w:drawing>
          <wp:inline distT="0" distB="0" distL="0" distR="0" wp14:anchorId="15655CCE" wp14:editId="51DD5053">
            <wp:extent cx="6120130" cy="1508125"/>
            <wp:effectExtent l="0" t="0" r="0" b="0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508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0CB779" w14:textId="03DD223A" w:rsidR="00A328A7" w:rsidRDefault="000170BA" w:rsidP="000170BA">
      <w:pPr>
        <w:pStyle w:val="af1"/>
      </w:pPr>
      <w:bookmarkStart w:id="31" w:name="_Ref77337628"/>
      <w:r>
        <w:t xml:space="preserve">Рисунок </w:t>
      </w:r>
      <w:r w:rsidR="00BB57FB">
        <w:fldChar w:fldCharType="begin"/>
      </w:r>
      <w:r w:rsidR="00BB57FB">
        <w:instrText xml:space="preserve"> SEQ Рисунок \* ARABIC </w:instrText>
      </w:r>
      <w:r w:rsidR="00BB57FB">
        <w:fldChar w:fldCharType="separate"/>
      </w:r>
      <w:r w:rsidR="004D3300">
        <w:rPr>
          <w:noProof/>
        </w:rPr>
        <w:t>18</w:t>
      </w:r>
      <w:r w:rsidR="00BB57FB">
        <w:rPr>
          <w:noProof/>
        </w:rPr>
        <w:fldChar w:fldCharType="end"/>
      </w:r>
      <w:bookmarkEnd w:id="31"/>
      <w:r>
        <w:t xml:space="preserve">. </w:t>
      </w:r>
      <w:r w:rsidR="00310009">
        <w:t>Удаление добавленной строки</w:t>
      </w:r>
    </w:p>
    <w:p w14:paraId="7FFBDDF5" w14:textId="33F97283" w:rsidR="00A328A7" w:rsidRDefault="00A328A7" w:rsidP="00A328A7">
      <w:pPr>
        <w:pStyle w:val="a7"/>
        <w:rPr>
          <w:lang w:eastAsia="ru-RU"/>
        </w:rPr>
      </w:pPr>
      <w:r>
        <w:rPr>
          <w:lang w:eastAsia="ru-RU"/>
        </w:rPr>
        <w:t>После этого отобразится системное сообщение, в котором для подтверждения удаления необходимо нажать на кнопку «Да»</w:t>
      </w:r>
      <w:r w:rsidR="00310009">
        <w:rPr>
          <w:lang w:eastAsia="ru-RU"/>
        </w:rPr>
        <w:t xml:space="preserve"> (</w:t>
      </w:r>
      <w:r w:rsidR="00310009">
        <w:rPr>
          <w:lang w:eastAsia="ru-RU"/>
        </w:rPr>
        <w:fldChar w:fldCharType="begin"/>
      </w:r>
      <w:r w:rsidR="00310009">
        <w:rPr>
          <w:lang w:eastAsia="ru-RU"/>
        </w:rPr>
        <w:instrText xml:space="preserve"> REF _Ref77337991 \h </w:instrText>
      </w:r>
      <w:r w:rsidR="00310009">
        <w:rPr>
          <w:lang w:eastAsia="ru-RU"/>
        </w:rPr>
      </w:r>
      <w:r w:rsidR="00310009">
        <w:rPr>
          <w:lang w:eastAsia="ru-RU"/>
        </w:rPr>
        <w:fldChar w:fldCharType="separate"/>
      </w:r>
      <w:r w:rsidR="00C56174">
        <w:t>Рисунок </w:t>
      </w:r>
      <w:r w:rsidR="00C56174">
        <w:rPr>
          <w:noProof/>
        </w:rPr>
        <w:t>19</w:t>
      </w:r>
      <w:r w:rsidR="00310009">
        <w:rPr>
          <w:lang w:eastAsia="ru-RU"/>
        </w:rPr>
        <w:fldChar w:fldCharType="end"/>
      </w:r>
      <w:r w:rsidR="00310009">
        <w:rPr>
          <w:lang w:eastAsia="ru-RU"/>
        </w:rPr>
        <w:t>)</w:t>
      </w:r>
      <w:r>
        <w:rPr>
          <w:lang w:eastAsia="ru-RU"/>
        </w:rPr>
        <w:t>.</w:t>
      </w:r>
    </w:p>
    <w:p w14:paraId="60CD1630" w14:textId="77777777" w:rsidR="00310009" w:rsidRDefault="00A328A7" w:rsidP="00310009">
      <w:pPr>
        <w:pStyle w:val="af"/>
      </w:pPr>
      <w:r>
        <w:lastRenderedPageBreak/>
        <w:drawing>
          <wp:inline distT="0" distB="0" distL="0" distR="0" wp14:anchorId="6DCD42C0" wp14:editId="7686A054">
            <wp:extent cx="3771429" cy="1352381"/>
            <wp:effectExtent l="0" t="0" r="635" b="635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771429" cy="13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1C5EC3" w14:textId="21CA1048" w:rsidR="00A328A7" w:rsidRDefault="00310009" w:rsidP="00310009">
      <w:pPr>
        <w:pStyle w:val="af1"/>
      </w:pPr>
      <w:bookmarkStart w:id="32" w:name="_Ref77337991"/>
      <w:r>
        <w:t>Рисунок </w:t>
      </w:r>
      <w:r w:rsidR="00BB57FB">
        <w:fldChar w:fldCharType="begin"/>
      </w:r>
      <w:r w:rsidR="00BB57FB">
        <w:instrText xml:space="preserve"> SEQ Рисунок \* ARABIC </w:instrText>
      </w:r>
      <w:r w:rsidR="00BB57FB">
        <w:fldChar w:fldCharType="separate"/>
      </w:r>
      <w:r w:rsidR="004D3300">
        <w:rPr>
          <w:noProof/>
        </w:rPr>
        <w:t>19</w:t>
      </w:r>
      <w:r w:rsidR="00BB57FB">
        <w:rPr>
          <w:noProof/>
        </w:rPr>
        <w:fldChar w:fldCharType="end"/>
      </w:r>
      <w:bookmarkEnd w:id="32"/>
      <w:r>
        <w:t>. Системное сообщение</w:t>
      </w:r>
    </w:p>
    <w:p w14:paraId="317F261D" w14:textId="791BA8BA" w:rsidR="00A328A7" w:rsidRDefault="00A328A7" w:rsidP="003B3288">
      <w:pPr>
        <w:pStyle w:val="a7"/>
        <w:rPr>
          <w:lang w:eastAsia="ru-RU"/>
        </w:rPr>
      </w:pPr>
      <w:r>
        <w:rPr>
          <w:lang w:eastAsia="ru-RU"/>
        </w:rPr>
        <w:t xml:space="preserve">В результате выбранная строка </w:t>
      </w:r>
      <w:r w:rsidRPr="003B3288">
        <w:t>удалится</w:t>
      </w:r>
      <w:r>
        <w:rPr>
          <w:lang w:eastAsia="ru-RU"/>
        </w:rPr>
        <w:t>.</w:t>
      </w:r>
    </w:p>
    <w:p w14:paraId="3524EEF7" w14:textId="3E7D0167" w:rsidR="00530224" w:rsidRDefault="00530224" w:rsidP="003B3288">
      <w:pPr>
        <w:pStyle w:val="a7"/>
        <w:rPr>
          <w:lang w:eastAsia="ru-RU"/>
        </w:rPr>
      </w:pPr>
      <w:r>
        <w:rPr>
          <w:lang w:eastAsia="ru-RU"/>
        </w:rPr>
        <w:t>Для сохранения введенных данных необходимо нажать на кнопку «Сохранить»</w:t>
      </w:r>
      <w:r w:rsidR="00310009">
        <w:rPr>
          <w:lang w:eastAsia="ru-RU"/>
        </w:rPr>
        <w:t xml:space="preserve"> (</w:t>
      </w:r>
      <w:r w:rsidR="00310009">
        <w:rPr>
          <w:lang w:eastAsia="ru-RU"/>
        </w:rPr>
        <w:fldChar w:fldCharType="begin"/>
      </w:r>
      <w:r w:rsidR="00310009">
        <w:rPr>
          <w:lang w:eastAsia="ru-RU"/>
        </w:rPr>
        <w:instrText xml:space="preserve"> REF _Ref77338155 \h </w:instrText>
      </w:r>
      <w:r w:rsidR="00310009">
        <w:rPr>
          <w:lang w:eastAsia="ru-RU"/>
        </w:rPr>
      </w:r>
      <w:r w:rsidR="00310009">
        <w:rPr>
          <w:lang w:eastAsia="ru-RU"/>
        </w:rPr>
        <w:fldChar w:fldCharType="separate"/>
      </w:r>
      <w:r w:rsidR="00C56174">
        <w:t xml:space="preserve">Рисунок </w:t>
      </w:r>
      <w:r w:rsidR="00C56174">
        <w:rPr>
          <w:noProof/>
        </w:rPr>
        <w:t>20</w:t>
      </w:r>
      <w:r w:rsidR="00310009">
        <w:rPr>
          <w:lang w:eastAsia="ru-RU"/>
        </w:rPr>
        <w:fldChar w:fldCharType="end"/>
      </w:r>
      <w:r w:rsidR="00310009">
        <w:rPr>
          <w:lang w:eastAsia="ru-RU"/>
        </w:rPr>
        <w:t>)</w:t>
      </w:r>
      <w:r>
        <w:rPr>
          <w:lang w:eastAsia="ru-RU"/>
        </w:rPr>
        <w:t>.</w:t>
      </w:r>
    </w:p>
    <w:p w14:paraId="0715A880" w14:textId="77777777" w:rsidR="00310009" w:rsidRDefault="00530224" w:rsidP="00310009">
      <w:pPr>
        <w:pStyle w:val="af"/>
      </w:pPr>
      <w:r>
        <w:drawing>
          <wp:inline distT="0" distB="0" distL="0" distR="0" wp14:anchorId="4478C88C" wp14:editId="70F8430A">
            <wp:extent cx="6120130" cy="1626235"/>
            <wp:effectExtent l="0" t="0" r="0" b="0"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626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187414" w14:textId="5641806D" w:rsidR="00530224" w:rsidRDefault="00310009" w:rsidP="00310009">
      <w:pPr>
        <w:pStyle w:val="af1"/>
      </w:pPr>
      <w:bookmarkStart w:id="33" w:name="_Ref77338155"/>
      <w:r>
        <w:t xml:space="preserve">Рисунок </w:t>
      </w:r>
      <w:r w:rsidR="00BB57FB">
        <w:fldChar w:fldCharType="begin"/>
      </w:r>
      <w:r w:rsidR="00BB57FB">
        <w:instrText xml:space="preserve"> SEQ Рисунок \* ARABIC </w:instrText>
      </w:r>
      <w:r w:rsidR="00BB57FB">
        <w:fldChar w:fldCharType="separate"/>
      </w:r>
      <w:r w:rsidR="004D3300">
        <w:rPr>
          <w:noProof/>
        </w:rPr>
        <w:t>20</w:t>
      </w:r>
      <w:r w:rsidR="00BB57FB">
        <w:rPr>
          <w:noProof/>
        </w:rPr>
        <w:fldChar w:fldCharType="end"/>
      </w:r>
      <w:bookmarkEnd w:id="33"/>
      <w:r>
        <w:t>. Сохранение введенных данных</w:t>
      </w:r>
    </w:p>
    <w:p w14:paraId="5EE344DF" w14:textId="3E01F7E7" w:rsidR="00530224" w:rsidRPr="00530224" w:rsidRDefault="00530224" w:rsidP="00530224">
      <w:pPr>
        <w:pStyle w:val="a7"/>
        <w:rPr>
          <w:lang w:eastAsia="ru-RU"/>
        </w:rPr>
      </w:pPr>
      <w:r>
        <w:rPr>
          <w:lang w:eastAsia="ru-RU"/>
        </w:rPr>
        <w:t>В результате сведения о руководителях сохранятся.</w:t>
      </w:r>
    </w:p>
    <w:p w14:paraId="6900F7CF" w14:textId="3E9509C1" w:rsidR="00340833" w:rsidRDefault="00340833" w:rsidP="00340833">
      <w:pPr>
        <w:pStyle w:val="3"/>
      </w:pPr>
      <w:bookmarkStart w:id="34" w:name="_Ref77354129"/>
      <w:bookmarkStart w:id="35" w:name="_Toc77513046"/>
      <w:r>
        <w:t>Заполнение вкладки «Банковские реквизиты»</w:t>
      </w:r>
      <w:bookmarkEnd w:id="34"/>
      <w:bookmarkEnd w:id="35"/>
    </w:p>
    <w:p w14:paraId="482E3F24" w14:textId="39876569" w:rsidR="007304ED" w:rsidRDefault="007304ED" w:rsidP="007304ED">
      <w:pPr>
        <w:pStyle w:val="a7"/>
      </w:pPr>
      <w:r>
        <w:t xml:space="preserve">Для </w:t>
      </w:r>
      <w:r w:rsidR="00E843BE">
        <w:t>просмотра</w:t>
      </w:r>
      <w:r>
        <w:t xml:space="preserve"> и редактирования сведений о банковских </w:t>
      </w:r>
      <w:r w:rsidR="00E843BE">
        <w:t xml:space="preserve">и казначейских </w:t>
      </w:r>
      <w:r w:rsidR="009951B2">
        <w:t>счетах</w:t>
      </w:r>
      <w:r w:rsidR="00E843BE">
        <w:t xml:space="preserve"> и </w:t>
      </w:r>
      <w:r>
        <w:t>необходимо открыть вкладку «Банковские реквизиты» (</w:t>
      </w:r>
      <w:r>
        <w:fldChar w:fldCharType="begin"/>
      </w:r>
      <w:r>
        <w:instrText xml:space="preserve"> REF _Ref69400467 \h  \* MERGEFORMAT </w:instrText>
      </w:r>
      <w:r>
        <w:fldChar w:fldCharType="separate"/>
      </w:r>
      <w:r w:rsidR="00C56174" w:rsidRPr="00232334">
        <w:t>Рисунок </w:t>
      </w:r>
      <w:r w:rsidR="00C56174" w:rsidRPr="00C56174">
        <w:t>21</w:t>
      </w:r>
      <w:r>
        <w:fldChar w:fldCharType="end"/>
      </w:r>
      <w:r>
        <w:t>).</w:t>
      </w:r>
    </w:p>
    <w:p w14:paraId="31391D6C" w14:textId="77777777" w:rsidR="007304ED" w:rsidRDefault="007304ED" w:rsidP="007304ED">
      <w:pPr>
        <w:pStyle w:val="af"/>
      </w:pPr>
      <w:r>
        <w:drawing>
          <wp:inline distT="0" distB="0" distL="0" distR="0" wp14:anchorId="0AFA4025" wp14:editId="3D7B8E34">
            <wp:extent cx="6120130" cy="1868805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868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2A8DCD" w14:textId="41E8A73D" w:rsidR="007304ED" w:rsidRDefault="007304ED" w:rsidP="009951B2">
      <w:pPr>
        <w:pStyle w:val="af1"/>
        <w:rPr>
          <w:rStyle w:val="af2"/>
        </w:rPr>
      </w:pPr>
      <w:bookmarkStart w:id="36" w:name="_Ref69400467"/>
      <w:bookmarkStart w:id="37" w:name="_Toc72059929"/>
      <w:r w:rsidRPr="00232334">
        <w:t>Рисунок </w:t>
      </w:r>
      <w:r w:rsidRPr="009951B2">
        <w:rPr>
          <w:rStyle w:val="af2"/>
        </w:rPr>
        <w:fldChar w:fldCharType="begin"/>
      </w:r>
      <w:r w:rsidRPr="009951B2">
        <w:rPr>
          <w:rStyle w:val="af2"/>
        </w:rPr>
        <w:instrText xml:space="preserve"> SEQ Рисунок \* ARABIC </w:instrText>
      </w:r>
      <w:r w:rsidRPr="009951B2">
        <w:rPr>
          <w:rStyle w:val="af2"/>
        </w:rPr>
        <w:fldChar w:fldCharType="separate"/>
      </w:r>
      <w:r w:rsidR="004D3300">
        <w:rPr>
          <w:rStyle w:val="af2"/>
          <w:noProof/>
        </w:rPr>
        <w:t>21</w:t>
      </w:r>
      <w:r w:rsidRPr="009951B2">
        <w:rPr>
          <w:rStyle w:val="af2"/>
        </w:rPr>
        <w:fldChar w:fldCharType="end"/>
      </w:r>
      <w:bookmarkEnd w:id="36"/>
      <w:r w:rsidRPr="009951B2">
        <w:rPr>
          <w:rStyle w:val="af2"/>
        </w:rPr>
        <w:t xml:space="preserve">. </w:t>
      </w:r>
      <w:r w:rsidR="009951B2" w:rsidRPr="009951B2">
        <w:rPr>
          <w:rStyle w:val="af2"/>
        </w:rPr>
        <w:t>Вкладка «Банковские реквизиты</w:t>
      </w:r>
      <w:r w:rsidRPr="009951B2">
        <w:rPr>
          <w:rStyle w:val="af2"/>
        </w:rPr>
        <w:t>»</w:t>
      </w:r>
      <w:bookmarkEnd w:id="37"/>
    </w:p>
    <w:p w14:paraId="7FF75BA7" w14:textId="3F18270F" w:rsidR="00E843BE" w:rsidRDefault="00E843BE" w:rsidP="00E843BE">
      <w:pPr>
        <w:pStyle w:val="4"/>
        <w:rPr>
          <w:lang w:eastAsia="ru-RU"/>
        </w:rPr>
      </w:pPr>
      <w:r>
        <w:rPr>
          <w:lang w:eastAsia="ru-RU"/>
        </w:rPr>
        <w:lastRenderedPageBreak/>
        <w:t>Добавление сведений о банковском счете</w:t>
      </w:r>
    </w:p>
    <w:p w14:paraId="17B6743F" w14:textId="5892BCC9" w:rsidR="003040AA" w:rsidRDefault="003040AA" w:rsidP="003040AA">
      <w:pPr>
        <w:pStyle w:val="a7"/>
        <w:rPr>
          <w:lang w:eastAsia="ru-RU"/>
        </w:rPr>
      </w:pPr>
      <w:r>
        <w:rPr>
          <w:lang w:eastAsia="ru-RU"/>
        </w:rPr>
        <w:t xml:space="preserve">Для добавления сведений о банковском счете необходимо нажать на кнопку «Добавить» и выбрать пункт </w:t>
      </w:r>
      <w:r w:rsidRPr="003040AA">
        <w:rPr>
          <w:i/>
          <w:lang w:eastAsia="ru-RU"/>
        </w:rPr>
        <w:t>[Банковский счет]</w:t>
      </w:r>
      <w:r>
        <w:rPr>
          <w:lang w:eastAsia="ru-RU"/>
        </w:rPr>
        <w:t xml:space="preserve"> (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REF _Ref73929050 \h </w:instrText>
      </w:r>
      <w:r>
        <w:rPr>
          <w:lang w:eastAsia="ru-RU"/>
        </w:rPr>
      </w:r>
      <w:r>
        <w:rPr>
          <w:lang w:eastAsia="ru-RU"/>
        </w:rPr>
        <w:fldChar w:fldCharType="separate"/>
      </w:r>
      <w:r w:rsidR="00C56174">
        <w:t xml:space="preserve">Рисунок </w:t>
      </w:r>
      <w:r w:rsidR="00C56174">
        <w:rPr>
          <w:noProof/>
        </w:rPr>
        <w:t>22</w:t>
      </w:r>
      <w:r>
        <w:rPr>
          <w:lang w:eastAsia="ru-RU"/>
        </w:rPr>
        <w:fldChar w:fldCharType="end"/>
      </w:r>
      <w:r>
        <w:rPr>
          <w:lang w:eastAsia="ru-RU"/>
        </w:rPr>
        <w:t>).</w:t>
      </w:r>
    </w:p>
    <w:p w14:paraId="4D964F8E" w14:textId="24D93210" w:rsidR="003040AA" w:rsidRDefault="003040AA" w:rsidP="003040AA">
      <w:pPr>
        <w:pStyle w:val="af"/>
      </w:pPr>
      <w:r>
        <w:drawing>
          <wp:inline distT="0" distB="0" distL="0" distR="0" wp14:anchorId="3B6262C2" wp14:editId="02C15B18">
            <wp:extent cx="6120130" cy="1714500"/>
            <wp:effectExtent l="0" t="0" r="0" b="0"/>
            <wp:docPr id="519" name="Рисунок 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76DD0B" w14:textId="0F062DEA" w:rsidR="003040AA" w:rsidRDefault="003040AA" w:rsidP="003040AA">
      <w:pPr>
        <w:pStyle w:val="af1"/>
      </w:pPr>
      <w:bookmarkStart w:id="38" w:name="_Ref73929050"/>
      <w:r>
        <w:t xml:space="preserve">Рисунок </w:t>
      </w:r>
      <w:r w:rsidR="00BB57FB">
        <w:fldChar w:fldCharType="begin"/>
      </w:r>
      <w:r w:rsidR="00BB57FB">
        <w:instrText xml:space="preserve"> SEQ Рисунок \* ARABIC </w:instrText>
      </w:r>
      <w:r w:rsidR="00BB57FB">
        <w:fldChar w:fldCharType="separate"/>
      </w:r>
      <w:r w:rsidR="004D3300">
        <w:rPr>
          <w:noProof/>
        </w:rPr>
        <w:t>22</w:t>
      </w:r>
      <w:r w:rsidR="00BB57FB">
        <w:rPr>
          <w:noProof/>
        </w:rPr>
        <w:fldChar w:fldCharType="end"/>
      </w:r>
      <w:bookmarkEnd w:id="38"/>
      <w:r w:rsidR="0013586D">
        <w:t xml:space="preserve">. Добавление </w:t>
      </w:r>
      <w:r w:rsidR="0013586D">
        <w:rPr>
          <w:lang w:eastAsia="ru-RU"/>
        </w:rPr>
        <w:t>сведений о банковском счете</w:t>
      </w:r>
    </w:p>
    <w:p w14:paraId="5D0ABC65" w14:textId="26D74C5A" w:rsidR="003040AA" w:rsidRDefault="003040AA" w:rsidP="003040AA">
      <w:pPr>
        <w:pStyle w:val="a7"/>
        <w:rPr>
          <w:lang w:eastAsia="ru-RU"/>
        </w:rPr>
      </w:pPr>
      <w:r>
        <w:rPr>
          <w:lang w:eastAsia="ru-RU"/>
        </w:rPr>
        <w:t xml:space="preserve">В результате </w:t>
      </w:r>
      <w:r w:rsidR="00E843BE">
        <w:rPr>
          <w:lang w:eastAsia="ru-RU"/>
        </w:rPr>
        <w:t>откроется вкладка</w:t>
      </w:r>
      <w:r w:rsidR="001C29DE">
        <w:rPr>
          <w:lang w:eastAsia="ru-RU"/>
        </w:rPr>
        <w:t xml:space="preserve"> с областью</w:t>
      </w:r>
      <w:r w:rsidR="00E843BE">
        <w:rPr>
          <w:lang w:eastAsia="ru-RU"/>
        </w:rPr>
        <w:t xml:space="preserve"> </w:t>
      </w:r>
      <w:r>
        <w:rPr>
          <w:lang w:eastAsia="ru-RU"/>
        </w:rPr>
        <w:t>«</w:t>
      </w:r>
      <w:r w:rsidR="00E843BE">
        <w:rPr>
          <w:lang w:eastAsia="ru-RU"/>
        </w:rPr>
        <w:t xml:space="preserve">Общая информация» </w:t>
      </w:r>
      <w:r>
        <w:rPr>
          <w:lang w:eastAsia="ru-RU"/>
        </w:rPr>
        <w:t>(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REF _Ref73929101 \h </w:instrText>
      </w:r>
      <w:r>
        <w:rPr>
          <w:lang w:eastAsia="ru-RU"/>
        </w:rPr>
      </w:r>
      <w:r>
        <w:rPr>
          <w:lang w:eastAsia="ru-RU"/>
        </w:rPr>
        <w:fldChar w:fldCharType="separate"/>
      </w:r>
      <w:r w:rsidR="00C56174">
        <w:t xml:space="preserve">Рисунок </w:t>
      </w:r>
      <w:r w:rsidR="00C56174">
        <w:rPr>
          <w:noProof/>
        </w:rPr>
        <w:t>23</w:t>
      </w:r>
      <w:r>
        <w:rPr>
          <w:lang w:eastAsia="ru-RU"/>
        </w:rPr>
        <w:fldChar w:fldCharType="end"/>
      </w:r>
      <w:r>
        <w:rPr>
          <w:lang w:eastAsia="ru-RU"/>
        </w:rPr>
        <w:t>).</w:t>
      </w:r>
    </w:p>
    <w:p w14:paraId="7FEA60E1" w14:textId="54D4326D" w:rsidR="003040AA" w:rsidRDefault="001C29DE" w:rsidP="003040AA">
      <w:pPr>
        <w:pStyle w:val="af"/>
      </w:pPr>
      <w:r>
        <w:drawing>
          <wp:inline distT="0" distB="0" distL="0" distR="0" wp14:anchorId="6B9F69B2" wp14:editId="0D055C1A">
            <wp:extent cx="6120130" cy="2115185"/>
            <wp:effectExtent l="0" t="0" r="0" b="0"/>
            <wp:docPr id="524" name="Рисунок 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15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93910C" w14:textId="1EA31413" w:rsidR="003040AA" w:rsidRDefault="003040AA" w:rsidP="001C29DE">
      <w:pPr>
        <w:pStyle w:val="af1"/>
      </w:pPr>
      <w:bookmarkStart w:id="39" w:name="_Ref73929101"/>
      <w:r>
        <w:t xml:space="preserve">Рисунок </w:t>
      </w:r>
      <w:r w:rsidR="00BB57FB">
        <w:fldChar w:fldCharType="begin"/>
      </w:r>
      <w:r w:rsidR="00BB57FB">
        <w:instrText xml:space="preserve"> SEQ Рисунок \* ARABIC </w:instrText>
      </w:r>
      <w:r w:rsidR="00BB57FB">
        <w:fldChar w:fldCharType="separate"/>
      </w:r>
      <w:r w:rsidR="004D3300">
        <w:rPr>
          <w:noProof/>
        </w:rPr>
        <w:t>23</w:t>
      </w:r>
      <w:r w:rsidR="00BB57FB">
        <w:rPr>
          <w:noProof/>
        </w:rPr>
        <w:fldChar w:fldCharType="end"/>
      </w:r>
      <w:bookmarkEnd w:id="39"/>
      <w:r>
        <w:t xml:space="preserve">. </w:t>
      </w:r>
      <w:r w:rsidR="001C29DE">
        <w:rPr>
          <w:lang w:eastAsia="ru-RU"/>
        </w:rPr>
        <w:t>Вкладка с областью «Общая информация»</w:t>
      </w:r>
    </w:p>
    <w:p w14:paraId="01305633" w14:textId="7051D941" w:rsidR="003040AA" w:rsidRDefault="00046E83" w:rsidP="003040AA">
      <w:pPr>
        <w:pStyle w:val="a7"/>
        <w:rPr>
          <w:lang w:eastAsia="ru-RU"/>
        </w:rPr>
      </w:pPr>
      <w:r>
        <w:rPr>
          <w:lang w:eastAsia="ru-RU"/>
        </w:rPr>
        <w:t>Поля «Номер банковского счета», «БИК банка», «Корреспондентский счет», «Наименование банка», «ИНН» и «КПП»</w:t>
      </w:r>
      <w:r w:rsidR="00E843BE">
        <w:rPr>
          <w:lang w:eastAsia="ru-RU"/>
        </w:rPr>
        <w:t xml:space="preserve"> </w:t>
      </w:r>
      <w:r w:rsidR="001C29DE">
        <w:rPr>
          <w:lang w:eastAsia="ru-RU"/>
        </w:rPr>
        <w:t>в области</w:t>
      </w:r>
      <w:r w:rsidR="00E843BE">
        <w:rPr>
          <w:lang w:eastAsia="ru-RU"/>
        </w:rPr>
        <w:t xml:space="preserve"> «Общая информация» </w:t>
      </w:r>
      <w:r w:rsidR="003040AA">
        <w:rPr>
          <w:lang w:eastAsia="ru-RU"/>
        </w:rPr>
        <w:t>заполняются вручную с клавиатуры.</w:t>
      </w:r>
    </w:p>
    <w:p w14:paraId="36679807" w14:textId="4B2DD89C" w:rsidR="003040AA" w:rsidRPr="009C37DB" w:rsidRDefault="003040AA" w:rsidP="003040AA">
      <w:pPr>
        <w:pStyle w:val="a7"/>
        <w:rPr>
          <w:lang w:eastAsia="ru-RU"/>
        </w:rPr>
      </w:pPr>
      <w:r w:rsidRPr="009C37DB">
        <w:rPr>
          <w:b/>
          <w:lang w:eastAsia="ru-RU"/>
        </w:rPr>
        <w:t>Важно!</w:t>
      </w:r>
      <w:r>
        <w:rPr>
          <w:b/>
          <w:lang w:eastAsia="ru-RU"/>
        </w:rPr>
        <w:t xml:space="preserve"> </w:t>
      </w:r>
      <w:r w:rsidR="00046E83">
        <w:rPr>
          <w:lang w:eastAsia="ru-RU"/>
        </w:rPr>
        <w:t>Поля</w:t>
      </w:r>
      <w:r w:rsidR="00E843BE">
        <w:rPr>
          <w:lang w:eastAsia="ru-RU"/>
        </w:rPr>
        <w:t xml:space="preserve"> </w:t>
      </w:r>
      <w:r w:rsidR="00046E83">
        <w:rPr>
          <w:lang w:eastAsia="ru-RU"/>
        </w:rPr>
        <w:t>«Номер банковского счета», «БИК банка», «Корреспондентский счет», «Наименование банка», «ИНН» и «КПП»</w:t>
      </w:r>
      <w:r w:rsidR="00E843BE">
        <w:rPr>
          <w:lang w:eastAsia="ru-RU"/>
        </w:rPr>
        <w:t xml:space="preserve"> </w:t>
      </w:r>
      <w:r w:rsidR="000367E8">
        <w:rPr>
          <w:lang w:eastAsia="ru-RU"/>
        </w:rPr>
        <w:t>обязательны</w:t>
      </w:r>
      <w:r>
        <w:rPr>
          <w:lang w:eastAsia="ru-RU"/>
        </w:rPr>
        <w:t xml:space="preserve"> для заполнения.</w:t>
      </w:r>
    </w:p>
    <w:p w14:paraId="3F40128B" w14:textId="071E74CC" w:rsidR="003040AA" w:rsidRDefault="003040AA" w:rsidP="003040AA">
      <w:pPr>
        <w:pStyle w:val="a7"/>
        <w:rPr>
          <w:lang w:eastAsia="ru-RU"/>
        </w:rPr>
      </w:pPr>
      <w:r>
        <w:rPr>
          <w:lang w:eastAsia="ru-RU"/>
        </w:rPr>
        <w:t>Для сохранения введенных данных необходимо нажать на кнопку «Сохранить» (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REF _Ref73929843 \h </w:instrText>
      </w:r>
      <w:r>
        <w:rPr>
          <w:lang w:eastAsia="ru-RU"/>
        </w:rPr>
      </w:r>
      <w:r>
        <w:rPr>
          <w:lang w:eastAsia="ru-RU"/>
        </w:rPr>
        <w:fldChar w:fldCharType="separate"/>
      </w:r>
      <w:r w:rsidR="00C56174">
        <w:t xml:space="preserve">Рисунок </w:t>
      </w:r>
      <w:r w:rsidR="00C56174">
        <w:rPr>
          <w:noProof/>
        </w:rPr>
        <w:t>24</w:t>
      </w:r>
      <w:r>
        <w:rPr>
          <w:lang w:eastAsia="ru-RU"/>
        </w:rPr>
        <w:fldChar w:fldCharType="end"/>
      </w:r>
      <w:r>
        <w:rPr>
          <w:lang w:eastAsia="ru-RU"/>
        </w:rPr>
        <w:t>).</w:t>
      </w:r>
    </w:p>
    <w:p w14:paraId="1814472C" w14:textId="02508A41" w:rsidR="003040AA" w:rsidRDefault="00E12BA3" w:rsidP="003040AA">
      <w:pPr>
        <w:pStyle w:val="af"/>
      </w:pPr>
      <w:r>
        <w:lastRenderedPageBreak/>
        <w:drawing>
          <wp:inline distT="0" distB="0" distL="0" distR="0" wp14:anchorId="66D49496" wp14:editId="009BCF68">
            <wp:extent cx="6120130" cy="167957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creenshot - 2021-07-17T230842.787.jpe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67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FB334E" w14:textId="1DB2EFC8" w:rsidR="003040AA" w:rsidRDefault="003040AA" w:rsidP="003040AA">
      <w:pPr>
        <w:pStyle w:val="af"/>
      </w:pPr>
      <w:bookmarkStart w:id="40" w:name="_Ref73929843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4D3300">
        <w:t>24</w:t>
      </w:r>
      <w:r>
        <w:fldChar w:fldCharType="end"/>
      </w:r>
      <w:bookmarkEnd w:id="40"/>
      <w:r>
        <w:t>. Сохранение введенных данных</w:t>
      </w:r>
    </w:p>
    <w:p w14:paraId="2BEC2CC0" w14:textId="5BF484DA" w:rsidR="003040AA" w:rsidRDefault="003040AA" w:rsidP="003040AA">
      <w:pPr>
        <w:pStyle w:val="a7"/>
      </w:pPr>
      <w:r>
        <w:t>В результате введенные данные сохранятся во вкладке «Банковские реквизиты».</w:t>
      </w:r>
    </w:p>
    <w:p w14:paraId="4E99846C" w14:textId="26923F9E" w:rsidR="00BA0789" w:rsidRDefault="00BA0789" w:rsidP="00BA0789">
      <w:pPr>
        <w:pStyle w:val="4"/>
      </w:pPr>
      <w:r>
        <w:t>Добавление сведений о казначейских счетах</w:t>
      </w:r>
      <w:r w:rsidR="00106572">
        <w:t xml:space="preserve"> </w:t>
      </w:r>
    </w:p>
    <w:p w14:paraId="7CF8B5D8" w14:textId="1FB85B13" w:rsidR="00106572" w:rsidRDefault="00BA0789" w:rsidP="00106572">
      <w:pPr>
        <w:pStyle w:val="a7"/>
        <w:rPr>
          <w:lang w:eastAsia="ru-RU"/>
        </w:rPr>
      </w:pPr>
      <w:r w:rsidRPr="00BA0789">
        <w:rPr>
          <w:b/>
          <w:lang w:eastAsia="ru-RU"/>
        </w:rPr>
        <w:t>Важно</w:t>
      </w:r>
      <w:r w:rsidR="00106572">
        <w:rPr>
          <w:b/>
          <w:lang w:eastAsia="ru-RU"/>
        </w:rPr>
        <w:t xml:space="preserve">! </w:t>
      </w:r>
      <w:r w:rsidR="00106572" w:rsidRPr="00106572">
        <w:rPr>
          <w:lang w:eastAsia="ru-RU"/>
        </w:rPr>
        <w:t>Если МО</w:t>
      </w:r>
      <w:r w:rsidR="00106572">
        <w:rPr>
          <w:lang w:eastAsia="ru-RU"/>
        </w:rPr>
        <w:t xml:space="preserve"> включена в реестр «Реестр участников и </w:t>
      </w:r>
      <w:proofErr w:type="spellStart"/>
      <w:r w:rsidR="00106572">
        <w:rPr>
          <w:lang w:eastAsia="ru-RU"/>
        </w:rPr>
        <w:t>неучастников</w:t>
      </w:r>
      <w:proofErr w:type="spellEnd"/>
      <w:r w:rsidR="00106572">
        <w:rPr>
          <w:lang w:eastAsia="ru-RU"/>
        </w:rPr>
        <w:t xml:space="preserve"> бюджетного процесса», то с</w:t>
      </w:r>
      <w:r w:rsidR="00106572" w:rsidRPr="00106572">
        <w:rPr>
          <w:lang w:eastAsia="ru-RU"/>
        </w:rPr>
        <w:t>ве</w:t>
      </w:r>
      <w:r w:rsidR="00106572">
        <w:rPr>
          <w:lang w:eastAsia="ru-RU"/>
        </w:rPr>
        <w:t>дения о казначейских счетах заполняются автоматически данными из указанного реестра.</w:t>
      </w:r>
    </w:p>
    <w:p w14:paraId="4E3818E6" w14:textId="4A61AF93" w:rsidR="0013586D" w:rsidRDefault="0013586D" w:rsidP="0013586D">
      <w:pPr>
        <w:pStyle w:val="a7"/>
        <w:rPr>
          <w:lang w:eastAsia="ru-RU"/>
        </w:rPr>
      </w:pPr>
      <w:r w:rsidRPr="0013586D">
        <w:rPr>
          <w:lang w:eastAsia="ru-RU"/>
        </w:rPr>
        <w:t>Для добавления сведений о казначейском сче</w:t>
      </w:r>
      <w:r>
        <w:rPr>
          <w:lang w:eastAsia="ru-RU"/>
        </w:rPr>
        <w:t xml:space="preserve">те необходимо нажать на кнопку «Добавить» и выбрать пункт </w:t>
      </w:r>
      <w:r w:rsidRPr="003040AA">
        <w:rPr>
          <w:i/>
          <w:lang w:eastAsia="ru-RU"/>
        </w:rPr>
        <w:t>[</w:t>
      </w:r>
      <w:r>
        <w:rPr>
          <w:i/>
          <w:lang w:eastAsia="ru-RU"/>
        </w:rPr>
        <w:t>Казначейский счет</w:t>
      </w:r>
      <w:r w:rsidRPr="003040AA">
        <w:rPr>
          <w:i/>
          <w:lang w:eastAsia="ru-RU"/>
        </w:rPr>
        <w:t>]</w:t>
      </w:r>
      <w:r>
        <w:rPr>
          <w:lang w:eastAsia="ru-RU"/>
        </w:rPr>
        <w:t xml:space="preserve"> (</w:t>
      </w:r>
      <w:r w:rsidR="00310009">
        <w:rPr>
          <w:lang w:eastAsia="ru-RU"/>
        </w:rPr>
        <w:fldChar w:fldCharType="begin"/>
      </w:r>
      <w:r w:rsidR="00310009">
        <w:rPr>
          <w:lang w:eastAsia="ru-RU"/>
        </w:rPr>
        <w:instrText xml:space="preserve"> REF _Ref77338188 \h </w:instrText>
      </w:r>
      <w:r w:rsidR="00310009">
        <w:rPr>
          <w:lang w:eastAsia="ru-RU"/>
        </w:rPr>
      </w:r>
      <w:r w:rsidR="00310009">
        <w:rPr>
          <w:lang w:eastAsia="ru-RU"/>
        </w:rPr>
        <w:fldChar w:fldCharType="separate"/>
      </w:r>
      <w:r w:rsidR="00C56174">
        <w:t>Рисунок </w:t>
      </w:r>
      <w:r w:rsidR="00C56174">
        <w:rPr>
          <w:noProof/>
        </w:rPr>
        <w:t>25</w:t>
      </w:r>
      <w:r w:rsidR="00310009">
        <w:rPr>
          <w:lang w:eastAsia="ru-RU"/>
        </w:rPr>
        <w:fldChar w:fldCharType="end"/>
      </w:r>
      <w:r>
        <w:rPr>
          <w:lang w:eastAsia="ru-RU"/>
        </w:rPr>
        <w:t>).</w:t>
      </w:r>
    </w:p>
    <w:p w14:paraId="2DE080AF" w14:textId="77777777" w:rsidR="006A2D36" w:rsidRDefault="0013586D" w:rsidP="006A2D36">
      <w:pPr>
        <w:pStyle w:val="af"/>
      </w:pPr>
      <w:r>
        <w:drawing>
          <wp:inline distT="0" distB="0" distL="0" distR="0" wp14:anchorId="733860C9" wp14:editId="4C3FC815">
            <wp:extent cx="6120130" cy="1714500"/>
            <wp:effectExtent l="0" t="0" r="0" b="0"/>
            <wp:docPr id="523" name="Рисунок 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8A9F1F" w14:textId="4D5D1DCA" w:rsidR="0013586D" w:rsidRPr="0013586D" w:rsidRDefault="006A2D36" w:rsidP="00DB1F2E">
      <w:pPr>
        <w:pStyle w:val="af1"/>
      </w:pPr>
      <w:bookmarkStart w:id="41" w:name="_Ref77338188"/>
      <w:r>
        <w:t>Рисунок </w:t>
      </w:r>
      <w:r w:rsidR="00BB57FB">
        <w:fldChar w:fldCharType="begin"/>
      </w:r>
      <w:r w:rsidR="00BB57FB">
        <w:instrText xml:space="preserve"> SEQ Рисунок \* ARABIC </w:instrText>
      </w:r>
      <w:r w:rsidR="00BB57FB">
        <w:fldChar w:fldCharType="separate"/>
      </w:r>
      <w:r w:rsidR="004D3300">
        <w:rPr>
          <w:noProof/>
        </w:rPr>
        <w:t>25</w:t>
      </w:r>
      <w:r w:rsidR="00BB57FB">
        <w:rPr>
          <w:noProof/>
        </w:rPr>
        <w:fldChar w:fldCharType="end"/>
      </w:r>
      <w:bookmarkEnd w:id="41"/>
      <w:r>
        <w:t xml:space="preserve">. </w:t>
      </w:r>
      <w:r w:rsidR="00DB1F2E">
        <w:t xml:space="preserve">Добавление </w:t>
      </w:r>
      <w:r w:rsidR="00DB1F2E">
        <w:rPr>
          <w:lang w:eastAsia="ru-RU"/>
        </w:rPr>
        <w:t xml:space="preserve">сведений </w:t>
      </w:r>
      <w:r w:rsidR="00DB1F2E" w:rsidRPr="0013586D">
        <w:rPr>
          <w:lang w:eastAsia="ru-RU"/>
        </w:rPr>
        <w:t>о казначейском сче</w:t>
      </w:r>
      <w:r w:rsidR="00DB1F2E">
        <w:rPr>
          <w:lang w:eastAsia="ru-RU"/>
        </w:rPr>
        <w:t>те</w:t>
      </w:r>
    </w:p>
    <w:p w14:paraId="3EDAFBCE" w14:textId="53B1CBC5" w:rsidR="000C7CE9" w:rsidRDefault="000C7CE9" w:rsidP="000C7CE9">
      <w:pPr>
        <w:pStyle w:val="a7"/>
        <w:rPr>
          <w:lang w:eastAsia="ru-RU"/>
        </w:rPr>
      </w:pPr>
      <w:r>
        <w:rPr>
          <w:lang w:eastAsia="ru-RU"/>
        </w:rPr>
        <w:t xml:space="preserve">В результате </w:t>
      </w:r>
      <w:r w:rsidR="001C29DE">
        <w:rPr>
          <w:lang w:eastAsia="ru-RU"/>
        </w:rPr>
        <w:t>откроется</w:t>
      </w:r>
      <w:r>
        <w:rPr>
          <w:lang w:eastAsia="ru-RU"/>
        </w:rPr>
        <w:t xml:space="preserve"> </w:t>
      </w:r>
      <w:r w:rsidR="00552EFB">
        <w:rPr>
          <w:lang w:eastAsia="ru-RU"/>
        </w:rPr>
        <w:t>вкладка с областями</w:t>
      </w:r>
      <w:r>
        <w:rPr>
          <w:lang w:eastAsia="ru-RU"/>
        </w:rPr>
        <w:t xml:space="preserve"> «Общая информация» и «Лицевой счет» (</w:t>
      </w:r>
      <w:r w:rsidR="00310009">
        <w:rPr>
          <w:lang w:eastAsia="ru-RU"/>
        </w:rPr>
        <w:fldChar w:fldCharType="begin"/>
      </w:r>
      <w:r w:rsidR="00310009">
        <w:rPr>
          <w:lang w:eastAsia="ru-RU"/>
        </w:rPr>
        <w:instrText xml:space="preserve"> REF _Ref77338205 \h </w:instrText>
      </w:r>
      <w:r w:rsidR="00310009">
        <w:rPr>
          <w:lang w:eastAsia="ru-RU"/>
        </w:rPr>
      </w:r>
      <w:r w:rsidR="00310009">
        <w:rPr>
          <w:lang w:eastAsia="ru-RU"/>
        </w:rPr>
        <w:fldChar w:fldCharType="separate"/>
      </w:r>
      <w:r w:rsidR="00C56174">
        <w:t>Рисунок </w:t>
      </w:r>
      <w:r w:rsidR="00C56174">
        <w:rPr>
          <w:noProof/>
        </w:rPr>
        <w:t>26</w:t>
      </w:r>
      <w:r w:rsidR="00310009">
        <w:rPr>
          <w:lang w:eastAsia="ru-RU"/>
        </w:rPr>
        <w:fldChar w:fldCharType="end"/>
      </w:r>
      <w:r>
        <w:rPr>
          <w:lang w:eastAsia="ru-RU"/>
        </w:rPr>
        <w:t>).</w:t>
      </w:r>
    </w:p>
    <w:p w14:paraId="582C4DE6" w14:textId="77777777" w:rsidR="006A2D36" w:rsidRDefault="006A2D36" w:rsidP="006A2D36">
      <w:pPr>
        <w:pStyle w:val="af"/>
      </w:pPr>
      <w:r>
        <w:lastRenderedPageBreak/>
        <w:drawing>
          <wp:inline distT="0" distB="0" distL="0" distR="0" wp14:anchorId="51E9F356" wp14:editId="0EEA3E77">
            <wp:extent cx="6120130" cy="301561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15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A57E9D" w14:textId="16595A81" w:rsidR="006A2D36" w:rsidRPr="006A2D36" w:rsidRDefault="006A2D36" w:rsidP="006A2D36">
      <w:pPr>
        <w:pStyle w:val="af1"/>
      </w:pPr>
      <w:bookmarkStart w:id="42" w:name="_Ref77338205"/>
      <w:r>
        <w:t>Рисунок </w:t>
      </w:r>
      <w:r w:rsidR="00BB57FB">
        <w:fldChar w:fldCharType="begin"/>
      </w:r>
      <w:r w:rsidR="00BB57FB">
        <w:instrText xml:space="preserve"> SEQ Рисунок \* ARABIC </w:instrText>
      </w:r>
      <w:r w:rsidR="00BB57FB">
        <w:fldChar w:fldCharType="separate"/>
      </w:r>
      <w:r w:rsidR="004D3300">
        <w:rPr>
          <w:noProof/>
        </w:rPr>
        <w:t>26</w:t>
      </w:r>
      <w:r w:rsidR="00BB57FB">
        <w:rPr>
          <w:noProof/>
        </w:rPr>
        <w:fldChar w:fldCharType="end"/>
      </w:r>
      <w:bookmarkEnd w:id="42"/>
      <w:r w:rsidR="00552EFB">
        <w:t>. Вкладка с областями</w:t>
      </w:r>
      <w:r>
        <w:t xml:space="preserve"> «Общая информация» и «Лицевой счет»</w:t>
      </w:r>
    </w:p>
    <w:p w14:paraId="12F3EE19" w14:textId="378CCEEB" w:rsidR="00B700D4" w:rsidRDefault="00153407" w:rsidP="00B700D4">
      <w:pPr>
        <w:pStyle w:val="a7"/>
        <w:rPr>
          <w:lang w:eastAsia="ru-RU"/>
        </w:rPr>
      </w:pPr>
      <w:r>
        <w:rPr>
          <w:lang w:eastAsia="ru-RU"/>
        </w:rPr>
        <w:t>П</w:t>
      </w:r>
      <w:r w:rsidR="00B700D4">
        <w:rPr>
          <w:lang w:eastAsia="ru-RU"/>
        </w:rPr>
        <w:t xml:space="preserve">оля </w:t>
      </w:r>
      <w:r>
        <w:rPr>
          <w:lang w:eastAsia="ru-RU"/>
        </w:rPr>
        <w:t>«Код ТОФК», «Наименование ТОФК», «Номер казначейского счета», «БИК ТОФК»,</w:t>
      </w:r>
      <w:r w:rsidR="00046E83">
        <w:rPr>
          <w:lang w:eastAsia="ru-RU"/>
        </w:rPr>
        <w:t xml:space="preserve"> «ЕКС» и «Наименование банка» </w:t>
      </w:r>
      <w:r w:rsidR="00B700D4">
        <w:rPr>
          <w:lang w:eastAsia="ru-RU"/>
        </w:rPr>
        <w:t>в области «Общая инфор</w:t>
      </w:r>
      <w:r w:rsidR="00DB1F2E">
        <w:rPr>
          <w:lang w:eastAsia="ru-RU"/>
        </w:rPr>
        <w:t>мация»</w:t>
      </w:r>
      <w:r w:rsidR="00B700D4">
        <w:rPr>
          <w:lang w:eastAsia="ru-RU"/>
        </w:rPr>
        <w:t xml:space="preserve"> заполняются вручную с клавиатуры.</w:t>
      </w:r>
    </w:p>
    <w:p w14:paraId="119B5013" w14:textId="545D3DAD" w:rsidR="00B700D4" w:rsidRDefault="00B700D4" w:rsidP="00B700D4">
      <w:pPr>
        <w:pStyle w:val="a7"/>
        <w:rPr>
          <w:lang w:eastAsia="ru-RU"/>
        </w:rPr>
      </w:pPr>
      <w:r w:rsidRPr="009C37DB">
        <w:rPr>
          <w:b/>
          <w:lang w:eastAsia="ru-RU"/>
        </w:rPr>
        <w:t>Важно!</w:t>
      </w:r>
      <w:r>
        <w:rPr>
          <w:b/>
          <w:lang w:eastAsia="ru-RU"/>
        </w:rPr>
        <w:t xml:space="preserve"> </w:t>
      </w:r>
      <w:r w:rsidR="000170BA">
        <w:rPr>
          <w:lang w:eastAsia="ru-RU"/>
        </w:rPr>
        <w:t xml:space="preserve">Поля «Код ТОФК», «Наименование ТОФК», «Номер казначейского счета», «БИК ТОФК», «ЕКС» и «Наименование банка» </w:t>
      </w:r>
      <w:r w:rsidR="000367E8">
        <w:rPr>
          <w:lang w:eastAsia="ru-RU"/>
        </w:rPr>
        <w:t>обязательны</w:t>
      </w:r>
      <w:r>
        <w:rPr>
          <w:lang w:eastAsia="ru-RU"/>
        </w:rPr>
        <w:t xml:space="preserve"> для заполнения.</w:t>
      </w:r>
    </w:p>
    <w:p w14:paraId="62B88C30" w14:textId="347D21BF" w:rsidR="00E576FB" w:rsidRDefault="00E576FB" w:rsidP="00B700D4">
      <w:pPr>
        <w:pStyle w:val="a7"/>
        <w:rPr>
          <w:lang w:eastAsia="ru-RU"/>
        </w:rPr>
      </w:pPr>
      <w:r>
        <w:rPr>
          <w:lang w:eastAsia="ru-RU"/>
        </w:rPr>
        <w:t>Далее необходимо заполнить сведения о лицевом счете для казначейского счета.</w:t>
      </w:r>
    </w:p>
    <w:p w14:paraId="092F9A78" w14:textId="3C94441A" w:rsidR="001F3A1F" w:rsidRDefault="00DB1F2E" w:rsidP="001F3A1F">
      <w:pPr>
        <w:pStyle w:val="a7"/>
        <w:rPr>
          <w:lang w:eastAsia="ru-RU"/>
        </w:rPr>
      </w:pPr>
      <w:r>
        <w:rPr>
          <w:lang w:eastAsia="ru-RU"/>
        </w:rPr>
        <w:t>Для заполнения полей области «Лицевой счет» необходимо</w:t>
      </w:r>
      <w:r w:rsidR="001F3A1F">
        <w:rPr>
          <w:lang w:eastAsia="ru-RU"/>
        </w:rPr>
        <w:t xml:space="preserve"> из раскрывающегося списка выбрать одно из значений: «Территориальный орган Федерального казначейства» или «Финансовый орган» (</w:t>
      </w:r>
      <w:r w:rsidR="00310009">
        <w:rPr>
          <w:lang w:eastAsia="ru-RU"/>
        </w:rPr>
        <w:fldChar w:fldCharType="begin"/>
      </w:r>
      <w:r w:rsidR="00310009">
        <w:rPr>
          <w:lang w:eastAsia="ru-RU"/>
        </w:rPr>
        <w:instrText xml:space="preserve"> REF _Ref77338218 \h </w:instrText>
      </w:r>
      <w:r w:rsidR="00310009">
        <w:rPr>
          <w:lang w:eastAsia="ru-RU"/>
        </w:rPr>
      </w:r>
      <w:r w:rsidR="00310009">
        <w:rPr>
          <w:lang w:eastAsia="ru-RU"/>
        </w:rPr>
        <w:fldChar w:fldCharType="separate"/>
      </w:r>
      <w:r w:rsidR="00C56174">
        <w:t>Рисунок </w:t>
      </w:r>
      <w:r w:rsidR="00C56174">
        <w:rPr>
          <w:noProof/>
        </w:rPr>
        <w:t>27</w:t>
      </w:r>
      <w:r w:rsidR="00310009">
        <w:rPr>
          <w:lang w:eastAsia="ru-RU"/>
        </w:rPr>
        <w:fldChar w:fldCharType="end"/>
      </w:r>
      <w:r w:rsidR="001F3A1F">
        <w:rPr>
          <w:lang w:eastAsia="ru-RU"/>
        </w:rPr>
        <w:t>).</w:t>
      </w:r>
    </w:p>
    <w:p w14:paraId="0409AEA0" w14:textId="77777777" w:rsidR="001F3A1F" w:rsidRDefault="001F3A1F" w:rsidP="001F3A1F">
      <w:pPr>
        <w:pStyle w:val="af"/>
      </w:pPr>
      <w:r>
        <w:drawing>
          <wp:inline distT="0" distB="0" distL="0" distR="0" wp14:anchorId="1B95370A" wp14:editId="12193C67">
            <wp:extent cx="5400000" cy="1922400"/>
            <wp:effectExtent l="0" t="0" r="0" b="190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192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74E720" w14:textId="566C4EBF" w:rsidR="00E576FB" w:rsidRPr="00E576FB" w:rsidRDefault="001F3A1F" w:rsidP="00E576FB">
      <w:pPr>
        <w:pStyle w:val="af1"/>
      </w:pPr>
      <w:bookmarkStart w:id="43" w:name="_Ref77338218"/>
      <w:r>
        <w:t>Рисунок </w:t>
      </w:r>
      <w:r w:rsidR="00BB57FB">
        <w:fldChar w:fldCharType="begin"/>
      </w:r>
      <w:r w:rsidR="00BB57FB">
        <w:instrText xml:space="preserve"> SEQ Рисунок \* ARABIC </w:instrText>
      </w:r>
      <w:r w:rsidR="00BB57FB">
        <w:fldChar w:fldCharType="separate"/>
      </w:r>
      <w:r w:rsidR="004D3300">
        <w:rPr>
          <w:noProof/>
        </w:rPr>
        <w:t>27</w:t>
      </w:r>
      <w:r w:rsidR="00BB57FB">
        <w:rPr>
          <w:noProof/>
        </w:rPr>
        <w:fldChar w:fldCharType="end"/>
      </w:r>
      <w:bookmarkEnd w:id="43"/>
      <w:r w:rsidR="00E576FB">
        <w:t>. Выбор органа для открытия счета</w:t>
      </w:r>
    </w:p>
    <w:p w14:paraId="063AC286" w14:textId="77777777" w:rsidR="00E576FB" w:rsidRDefault="00E576FB" w:rsidP="00E576FB">
      <w:pPr>
        <w:pStyle w:val="a7"/>
        <w:rPr>
          <w:lang w:eastAsia="ru-RU"/>
        </w:rPr>
      </w:pPr>
      <w:r>
        <w:rPr>
          <w:lang w:eastAsia="ru-RU"/>
        </w:rPr>
        <w:lastRenderedPageBreak/>
        <w:t>Поле «Лицевой счет» заполняется выбором значения из справочника.</w:t>
      </w:r>
    </w:p>
    <w:p w14:paraId="17453D37" w14:textId="0F8C7C13" w:rsidR="00E576FB" w:rsidRDefault="00E576FB" w:rsidP="00E576FB">
      <w:pPr>
        <w:pStyle w:val="a7"/>
        <w:rPr>
          <w:lang w:eastAsia="ru-RU"/>
        </w:rPr>
      </w:pPr>
      <w:r>
        <w:rPr>
          <w:lang w:eastAsia="ru-RU"/>
        </w:rPr>
        <w:t xml:space="preserve">Поля «Предназначение лицевого счета организации» и «Наименование финансового органа» заполняются </w:t>
      </w:r>
      <w:r w:rsidR="00D64D1E">
        <w:rPr>
          <w:lang w:eastAsia="ru-RU"/>
        </w:rPr>
        <w:t>автоматически после заполнения поля «Лицевой счет»</w:t>
      </w:r>
      <w:r w:rsidR="00943484">
        <w:rPr>
          <w:lang w:eastAsia="ru-RU"/>
        </w:rPr>
        <w:t xml:space="preserve"> и редактируются вручную с клавиатуры.</w:t>
      </w:r>
    </w:p>
    <w:p w14:paraId="1857C5A6" w14:textId="5FAE405C" w:rsidR="00A419A3" w:rsidRDefault="00A419A3" w:rsidP="00E576FB">
      <w:pPr>
        <w:pStyle w:val="a7"/>
        <w:rPr>
          <w:lang w:eastAsia="ru-RU"/>
        </w:rPr>
      </w:pPr>
      <w:r>
        <w:rPr>
          <w:lang w:eastAsia="ru-RU"/>
        </w:rPr>
        <w:t>Поле «Лицевой счет администратора дохода» заполняется установкой «галочки».</w:t>
      </w:r>
    </w:p>
    <w:p w14:paraId="30676B67" w14:textId="1D2ABD19" w:rsidR="00A419A3" w:rsidRDefault="00A419A3" w:rsidP="00A419A3">
      <w:pPr>
        <w:pStyle w:val="a7"/>
        <w:rPr>
          <w:lang w:eastAsia="ru-RU"/>
        </w:rPr>
      </w:pPr>
      <w:r w:rsidRPr="00A419A3">
        <w:rPr>
          <w:b/>
          <w:lang w:eastAsia="ru-RU"/>
        </w:rPr>
        <w:t>Важно!</w:t>
      </w:r>
      <w:r>
        <w:rPr>
          <w:lang w:eastAsia="ru-RU"/>
        </w:rPr>
        <w:t xml:space="preserve"> Поле «Лицевой счет администратора дохода» заполняется</w:t>
      </w:r>
      <w:r w:rsidR="00AC1DC3">
        <w:rPr>
          <w:lang w:eastAsia="ru-RU"/>
        </w:rPr>
        <w:t xml:space="preserve"> в том случае, </w:t>
      </w:r>
      <w:r>
        <w:rPr>
          <w:lang w:eastAsia="ru-RU"/>
        </w:rPr>
        <w:t>если МО не является администратором дохода.</w:t>
      </w:r>
    </w:p>
    <w:p w14:paraId="14464ECC" w14:textId="273A64F0" w:rsidR="00DB1F2E" w:rsidRDefault="00E576FB" w:rsidP="00B700D4">
      <w:pPr>
        <w:pStyle w:val="a7"/>
        <w:rPr>
          <w:lang w:eastAsia="ru-RU"/>
        </w:rPr>
      </w:pPr>
      <w:r>
        <w:rPr>
          <w:lang w:eastAsia="ru-RU"/>
        </w:rPr>
        <w:t>В результате в области «Лицевой счет» отобразятся новые поля (</w:t>
      </w:r>
      <w:r w:rsidR="00310009">
        <w:rPr>
          <w:lang w:eastAsia="ru-RU"/>
        </w:rPr>
        <w:fldChar w:fldCharType="begin"/>
      </w:r>
      <w:r w:rsidR="00310009">
        <w:rPr>
          <w:lang w:eastAsia="ru-RU"/>
        </w:rPr>
        <w:instrText xml:space="preserve"> REF _Ref77338228 \h </w:instrText>
      </w:r>
      <w:r w:rsidR="00310009">
        <w:rPr>
          <w:lang w:eastAsia="ru-RU"/>
        </w:rPr>
      </w:r>
      <w:r w:rsidR="00310009">
        <w:rPr>
          <w:lang w:eastAsia="ru-RU"/>
        </w:rPr>
        <w:fldChar w:fldCharType="separate"/>
      </w:r>
      <w:r w:rsidR="00C56174">
        <w:t>Рисунок </w:t>
      </w:r>
      <w:r w:rsidR="00C56174">
        <w:rPr>
          <w:noProof/>
        </w:rPr>
        <w:t>28</w:t>
      </w:r>
      <w:r w:rsidR="00310009">
        <w:rPr>
          <w:lang w:eastAsia="ru-RU"/>
        </w:rPr>
        <w:fldChar w:fldCharType="end"/>
      </w:r>
      <w:r>
        <w:rPr>
          <w:lang w:eastAsia="ru-RU"/>
        </w:rPr>
        <w:t>).</w:t>
      </w:r>
    </w:p>
    <w:p w14:paraId="7C72A46F" w14:textId="77777777" w:rsidR="00A419A3" w:rsidRDefault="00A419A3" w:rsidP="00A419A3">
      <w:pPr>
        <w:pStyle w:val="a7"/>
        <w:keepNext/>
      </w:pPr>
      <w:r>
        <w:rPr>
          <w:noProof/>
          <w:lang w:eastAsia="ru-RU"/>
        </w:rPr>
        <w:drawing>
          <wp:inline distT="0" distB="0" distL="0" distR="0" wp14:anchorId="18AE1C1E" wp14:editId="4D9CA5A1">
            <wp:extent cx="5400000" cy="265680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265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6D7652" w14:textId="15C9044F" w:rsidR="00E576FB" w:rsidRDefault="00A419A3" w:rsidP="00A419A3">
      <w:pPr>
        <w:pStyle w:val="af1"/>
        <w:rPr>
          <w:lang w:eastAsia="ru-RU"/>
        </w:rPr>
      </w:pPr>
      <w:bookmarkStart w:id="44" w:name="_Ref77338228"/>
      <w:r>
        <w:t>Рисунок </w:t>
      </w:r>
      <w:r w:rsidR="00BB57FB">
        <w:fldChar w:fldCharType="begin"/>
      </w:r>
      <w:r w:rsidR="00BB57FB">
        <w:instrText xml:space="preserve"> SEQ Рисунок \* ARABIC </w:instrText>
      </w:r>
      <w:r w:rsidR="00BB57FB">
        <w:fldChar w:fldCharType="separate"/>
      </w:r>
      <w:r w:rsidR="004D3300">
        <w:rPr>
          <w:noProof/>
        </w:rPr>
        <w:t>28</w:t>
      </w:r>
      <w:r w:rsidR="00BB57FB">
        <w:rPr>
          <w:noProof/>
        </w:rPr>
        <w:fldChar w:fldCharType="end"/>
      </w:r>
      <w:bookmarkEnd w:id="44"/>
      <w:r>
        <w:t xml:space="preserve">. Новые поля в области </w:t>
      </w:r>
      <w:r>
        <w:rPr>
          <w:lang w:eastAsia="ru-RU"/>
        </w:rPr>
        <w:t>«Лицевой счет»</w:t>
      </w:r>
    </w:p>
    <w:p w14:paraId="332E369F" w14:textId="310439D3" w:rsidR="00AC1DC3" w:rsidRDefault="003040AA" w:rsidP="003040AA">
      <w:pPr>
        <w:pStyle w:val="a7"/>
        <w:rPr>
          <w:lang w:eastAsia="ru-RU"/>
        </w:rPr>
      </w:pPr>
      <w:r>
        <w:rPr>
          <w:lang w:eastAsia="ru-RU"/>
        </w:rPr>
        <w:t>Поле «Наименование админист</w:t>
      </w:r>
      <w:r w:rsidR="00AC1DC3">
        <w:rPr>
          <w:lang w:eastAsia="ru-RU"/>
        </w:rPr>
        <w:t>ратора дохода» заполняется выбором</w:t>
      </w:r>
      <w:r>
        <w:rPr>
          <w:lang w:eastAsia="ru-RU"/>
        </w:rPr>
        <w:t xml:space="preserve"> значений из справочника</w:t>
      </w:r>
      <w:r w:rsidR="00AC1DC3">
        <w:rPr>
          <w:lang w:eastAsia="ru-RU"/>
        </w:rPr>
        <w:t>.</w:t>
      </w:r>
    </w:p>
    <w:p w14:paraId="5403F1FD" w14:textId="77213B18" w:rsidR="00D64D1E" w:rsidRDefault="00AC1DC3" w:rsidP="00D64D1E">
      <w:pPr>
        <w:pStyle w:val="a7"/>
        <w:rPr>
          <w:lang w:eastAsia="ru-RU"/>
        </w:rPr>
      </w:pPr>
      <w:r>
        <w:rPr>
          <w:lang w:eastAsia="ru-RU"/>
        </w:rPr>
        <w:t>П</w:t>
      </w:r>
      <w:r w:rsidR="003040AA">
        <w:rPr>
          <w:lang w:eastAsia="ru-RU"/>
        </w:rPr>
        <w:t xml:space="preserve">оля «ИНН администратора дохода» и «КПП администратора дохода» заполняются </w:t>
      </w:r>
      <w:r w:rsidR="00D64D1E">
        <w:rPr>
          <w:lang w:eastAsia="ru-RU"/>
        </w:rPr>
        <w:t>автоматически после заполнения поля «</w:t>
      </w:r>
      <w:r w:rsidR="00943484">
        <w:rPr>
          <w:lang w:eastAsia="ru-RU"/>
        </w:rPr>
        <w:t>Наименование администратора дохода</w:t>
      </w:r>
      <w:r w:rsidR="00D64D1E">
        <w:rPr>
          <w:lang w:eastAsia="ru-RU"/>
        </w:rPr>
        <w:t>»</w:t>
      </w:r>
      <w:r w:rsidR="00943484">
        <w:rPr>
          <w:lang w:eastAsia="ru-RU"/>
        </w:rPr>
        <w:t xml:space="preserve"> и редактируются вручную с клавиатуры.</w:t>
      </w:r>
    </w:p>
    <w:p w14:paraId="1B01FE6C" w14:textId="50566C42" w:rsidR="00AC1DC3" w:rsidRDefault="00AC1DC3" w:rsidP="00AC1DC3">
      <w:pPr>
        <w:pStyle w:val="a7"/>
        <w:rPr>
          <w:lang w:eastAsia="ru-RU"/>
        </w:rPr>
      </w:pPr>
      <w:r w:rsidRPr="00AC1DC3">
        <w:rPr>
          <w:b/>
          <w:lang w:eastAsia="ru-RU"/>
        </w:rPr>
        <w:t>Важно!</w:t>
      </w:r>
      <w:r>
        <w:rPr>
          <w:lang w:eastAsia="ru-RU"/>
        </w:rPr>
        <w:t xml:space="preserve"> Поле «ИНН администратора дохода» обязательно для заполнения.</w:t>
      </w:r>
    </w:p>
    <w:p w14:paraId="4D585965" w14:textId="401A2DB3" w:rsidR="00AC1DC3" w:rsidRDefault="00AC1DC3" w:rsidP="00AC1DC3">
      <w:pPr>
        <w:pStyle w:val="a7"/>
        <w:rPr>
          <w:lang w:eastAsia="ru-RU"/>
        </w:rPr>
      </w:pPr>
      <w:r>
        <w:rPr>
          <w:lang w:eastAsia="ru-RU"/>
        </w:rPr>
        <w:t>Для сохранения введенных данных необходимо нажать на кнопку «Сохранить» (</w:t>
      </w:r>
      <w:r w:rsidR="00310009">
        <w:rPr>
          <w:lang w:eastAsia="ru-RU"/>
        </w:rPr>
        <w:fldChar w:fldCharType="begin"/>
      </w:r>
      <w:r w:rsidR="00310009">
        <w:rPr>
          <w:lang w:eastAsia="ru-RU"/>
        </w:rPr>
        <w:instrText xml:space="preserve"> REF _Ref77338238 \h </w:instrText>
      </w:r>
      <w:r w:rsidR="00310009">
        <w:rPr>
          <w:lang w:eastAsia="ru-RU"/>
        </w:rPr>
      </w:r>
      <w:r w:rsidR="00310009">
        <w:rPr>
          <w:lang w:eastAsia="ru-RU"/>
        </w:rPr>
        <w:fldChar w:fldCharType="separate"/>
      </w:r>
      <w:r w:rsidR="00C56174">
        <w:t>Рисунок </w:t>
      </w:r>
      <w:r w:rsidR="00C56174">
        <w:rPr>
          <w:noProof/>
        </w:rPr>
        <w:t>29</w:t>
      </w:r>
      <w:r w:rsidR="00310009">
        <w:rPr>
          <w:lang w:eastAsia="ru-RU"/>
        </w:rPr>
        <w:fldChar w:fldCharType="end"/>
      </w:r>
      <w:r>
        <w:rPr>
          <w:lang w:eastAsia="ru-RU"/>
        </w:rPr>
        <w:t>).</w:t>
      </w:r>
    </w:p>
    <w:p w14:paraId="78DF96D0" w14:textId="2430BD4C" w:rsidR="00943484" w:rsidRDefault="000855A8" w:rsidP="00943484">
      <w:pPr>
        <w:pStyle w:val="a7"/>
        <w:keepNext/>
      </w:pPr>
      <w:r>
        <w:rPr>
          <w:noProof/>
        </w:rPr>
        <w:lastRenderedPageBreak/>
        <w:drawing>
          <wp:inline distT="0" distB="0" distL="0" distR="0" wp14:anchorId="7CDAC7E0" wp14:editId="52B3A4F9">
            <wp:extent cx="6120130" cy="3668395"/>
            <wp:effectExtent l="0" t="0" r="0" b="825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screenshot (62)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668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29FE27" w14:textId="4F78F465" w:rsidR="00943484" w:rsidRDefault="00943484" w:rsidP="00943484">
      <w:pPr>
        <w:pStyle w:val="af1"/>
        <w:rPr>
          <w:lang w:eastAsia="ru-RU"/>
        </w:rPr>
      </w:pPr>
      <w:bookmarkStart w:id="45" w:name="_Ref77338238"/>
      <w:r>
        <w:t>Рисунок </w:t>
      </w:r>
      <w:r w:rsidR="00BB57FB">
        <w:fldChar w:fldCharType="begin"/>
      </w:r>
      <w:r w:rsidR="00BB57FB">
        <w:instrText xml:space="preserve"> SEQ Рисунок \* ARABIC </w:instrText>
      </w:r>
      <w:r w:rsidR="00BB57FB">
        <w:fldChar w:fldCharType="separate"/>
      </w:r>
      <w:r w:rsidR="004D3300">
        <w:rPr>
          <w:noProof/>
        </w:rPr>
        <w:t>29</w:t>
      </w:r>
      <w:r w:rsidR="00BB57FB">
        <w:rPr>
          <w:noProof/>
        </w:rPr>
        <w:fldChar w:fldCharType="end"/>
      </w:r>
      <w:bookmarkEnd w:id="45"/>
      <w:r>
        <w:t>. Сохранение введенных данных</w:t>
      </w:r>
    </w:p>
    <w:p w14:paraId="5EDBC640" w14:textId="0DDDAB31" w:rsidR="003040AA" w:rsidRDefault="003040AA" w:rsidP="003040AA">
      <w:pPr>
        <w:pStyle w:val="a7"/>
      </w:pPr>
      <w:r>
        <w:t>В результате введенные данные сохранятся во вкладке «Банковские реквизиты».</w:t>
      </w:r>
    </w:p>
    <w:p w14:paraId="0BFD20C4" w14:textId="60954832" w:rsidR="00943484" w:rsidRDefault="00943484" w:rsidP="003040AA">
      <w:pPr>
        <w:pStyle w:val="a7"/>
      </w:pPr>
      <w:r>
        <w:t>Для обновления информации о банковских и казначейских счетах необходимо нажать на кнопку «Обновить» (</w:t>
      </w:r>
      <w:r w:rsidR="00310009">
        <w:fldChar w:fldCharType="begin"/>
      </w:r>
      <w:r w:rsidR="00310009">
        <w:instrText xml:space="preserve"> REF _Ref77338249 \h </w:instrText>
      </w:r>
      <w:r w:rsidR="00310009">
        <w:fldChar w:fldCharType="separate"/>
      </w:r>
      <w:r w:rsidR="00C56174">
        <w:t>Рисунок </w:t>
      </w:r>
      <w:r w:rsidR="00C56174">
        <w:rPr>
          <w:noProof/>
        </w:rPr>
        <w:t>30</w:t>
      </w:r>
      <w:r w:rsidR="00310009">
        <w:fldChar w:fldCharType="end"/>
      </w:r>
      <w:r>
        <w:t>).</w:t>
      </w:r>
    </w:p>
    <w:p w14:paraId="118F9F80" w14:textId="204C29BF" w:rsidR="00943484" w:rsidRDefault="000855A8" w:rsidP="00943484">
      <w:pPr>
        <w:pStyle w:val="af"/>
      </w:pPr>
      <w:r>
        <w:drawing>
          <wp:inline distT="0" distB="0" distL="0" distR="0" wp14:anchorId="24EA4FEB" wp14:editId="71D3E292">
            <wp:extent cx="6120130" cy="760095"/>
            <wp:effectExtent l="0" t="0" r="0" b="190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shot - 2021-07-17T231304.800.jpe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60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82D6BE" w14:textId="580CA667" w:rsidR="00943484" w:rsidRDefault="00943484" w:rsidP="00943484">
      <w:pPr>
        <w:pStyle w:val="af1"/>
      </w:pPr>
      <w:bookmarkStart w:id="46" w:name="_Ref77338249"/>
      <w:r>
        <w:t>Рисунок </w:t>
      </w:r>
      <w:r w:rsidR="00BB57FB">
        <w:fldChar w:fldCharType="begin"/>
      </w:r>
      <w:r w:rsidR="00BB57FB">
        <w:instrText xml:space="preserve"> SEQ Р</w:instrText>
      </w:r>
      <w:r w:rsidR="00BB57FB">
        <w:instrText xml:space="preserve">исунок \* ARABIC </w:instrText>
      </w:r>
      <w:r w:rsidR="00BB57FB">
        <w:fldChar w:fldCharType="separate"/>
      </w:r>
      <w:r w:rsidR="004D3300">
        <w:rPr>
          <w:noProof/>
        </w:rPr>
        <w:t>30</w:t>
      </w:r>
      <w:r w:rsidR="00BB57FB">
        <w:rPr>
          <w:noProof/>
        </w:rPr>
        <w:fldChar w:fldCharType="end"/>
      </w:r>
      <w:bookmarkEnd w:id="46"/>
      <w:r>
        <w:t>. Обновление информации о банковских и казначейских счетах</w:t>
      </w:r>
    </w:p>
    <w:p w14:paraId="111B2AFA" w14:textId="5260D710" w:rsidR="00943484" w:rsidRDefault="00943484" w:rsidP="00943484">
      <w:pPr>
        <w:pStyle w:val="a7"/>
      </w:pPr>
      <w:r>
        <w:t xml:space="preserve">В результате </w:t>
      </w:r>
      <w:r w:rsidR="00C55DA7">
        <w:t>информация о банковских и казначейских счетах обновятся.</w:t>
      </w:r>
    </w:p>
    <w:p w14:paraId="00335DE4" w14:textId="12C813E8" w:rsidR="00943484" w:rsidRDefault="00C55DA7" w:rsidP="00943484">
      <w:pPr>
        <w:pStyle w:val="a7"/>
      </w:pPr>
      <w:r>
        <w:t>Для удаления строки во вкладке «Банковские реквизиты» необходимо нажать на кнопку «Удалить» (</w:t>
      </w:r>
      <w:r w:rsidR="00310009">
        <w:fldChar w:fldCharType="begin"/>
      </w:r>
      <w:r w:rsidR="00310009">
        <w:instrText xml:space="preserve"> REF _Ref77338259 \h </w:instrText>
      </w:r>
      <w:r w:rsidR="00310009">
        <w:fldChar w:fldCharType="separate"/>
      </w:r>
      <w:r w:rsidR="00C56174">
        <w:t>Рисунок </w:t>
      </w:r>
      <w:r w:rsidR="00C56174">
        <w:rPr>
          <w:noProof/>
        </w:rPr>
        <w:t>31</w:t>
      </w:r>
      <w:r w:rsidR="00310009">
        <w:fldChar w:fldCharType="end"/>
      </w:r>
      <w:r>
        <w:t>).</w:t>
      </w:r>
    </w:p>
    <w:p w14:paraId="4FE858F0" w14:textId="1628A95F" w:rsidR="00C55DA7" w:rsidRDefault="000855A8" w:rsidP="00C55DA7">
      <w:pPr>
        <w:pStyle w:val="af"/>
      </w:pPr>
      <w:r>
        <w:lastRenderedPageBreak/>
        <w:drawing>
          <wp:inline distT="0" distB="0" distL="0" distR="0" wp14:anchorId="30F64DA6" wp14:editId="01EB5701">
            <wp:extent cx="6120130" cy="155067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screenshot - 2021-07-17T231557.983.jpe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550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19AD01" w14:textId="2D3B0F6A" w:rsidR="00C55DA7" w:rsidRPr="00943484" w:rsidRDefault="00C55DA7" w:rsidP="00C55DA7">
      <w:pPr>
        <w:pStyle w:val="af1"/>
      </w:pPr>
      <w:bookmarkStart w:id="47" w:name="_Ref77338259"/>
      <w:r>
        <w:t>Рисунок </w:t>
      </w:r>
      <w:r w:rsidR="00BB57FB">
        <w:fldChar w:fldCharType="begin"/>
      </w:r>
      <w:r w:rsidR="00BB57FB">
        <w:instrText xml:space="preserve"> SEQ Рисунок \* ARABIC </w:instrText>
      </w:r>
      <w:r w:rsidR="00BB57FB">
        <w:fldChar w:fldCharType="separate"/>
      </w:r>
      <w:r w:rsidR="004D3300">
        <w:rPr>
          <w:noProof/>
        </w:rPr>
        <w:t>31</w:t>
      </w:r>
      <w:r w:rsidR="00BB57FB">
        <w:rPr>
          <w:noProof/>
        </w:rPr>
        <w:fldChar w:fldCharType="end"/>
      </w:r>
      <w:bookmarkEnd w:id="47"/>
      <w:r>
        <w:t>. Удаление строки</w:t>
      </w:r>
    </w:p>
    <w:p w14:paraId="40514CC0" w14:textId="6292A378" w:rsidR="00340833" w:rsidRDefault="00340833" w:rsidP="00340833">
      <w:pPr>
        <w:pStyle w:val="3"/>
      </w:pPr>
      <w:bookmarkStart w:id="48" w:name="_Ref77354093"/>
      <w:bookmarkStart w:id="49" w:name="_Toc77513047"/>
      <w:r>
        <w:t>Заполнение вкладки «Сведения о лицензиях»</w:t>
      </w:r>
      <w:bookmarkEnd w:id="48"/>
      <w:bookmarkEnd w:id="49"/>
    </w:p>
    <w:p w14:paraId="51DABED7" w14:textId="0D8EED1B" w:rsidR="00C55DA7" w:rsidRDefault="00C55DA7" w:rsidP="00C55DA7">
      <w:pPr>
        <w:pStyle w:val="a7"/>
      </w:pPr>
      <w:r>
        <w:t xml:space="preserve">Для добавления </w:t>
      </w:r>
      <w:r w:rsidR="00800091">
        <w:t xml:space="preserve">сведений о лицензиях </w:t>
      </w:r>
      <w:r>
        <w:t xml:space="preserve">необходимо </w:t>
      </w:r>
      <w:r w:rsidR="00800091">
        <w:t>перейти во вкладку «Сведения о лицензиях</w:t>
      </w:r>
      <w:r>
        <w:t xml:space="preserve">» и </w:t>
      </w:r>
      <w:r w:rsidR="00800091">
        <w:t>нажать на кнопку «Добавить» (</w:t>
      </w:r>
      <w:r w:rsidR="00310009">
        <w:fldChar w:fldCharType="begin"/>
      </w:r>
      <w:r w:rsidR="00310009">
        <w:instrText xml:space="preserve"> REF _Ref73930402 \h </w:instrText>
      </w:r>
      <w:r w:rsidR="00310009">
        <w:fldChar w:fldCharType="separate"/>
      </w:r>
      <w:r w:rsidR="00C56174">
        <w:t xml:space="preserve">Рисунок </w:t>
      </w:r>
      <w:r w:rsidR="00C56174">
        <w:rPr>
          <w:noProof/>
        </w:rPr>
        <w:t>32</w:t>
      </w:r>
      <w:r w:rsidR="00310009">
        <w:fldChar w:fldCharType="end"/>
      </w:r>
      <w:r w:rsidR="00800091">
        <w:t>).</w:t>
      </w:r>
    </w:p>
    <w:p w14:paraId="47C40997" w14:textId="7DC8B210" w:rsidR="003040AA" w:rsidRDefault="00800091" w:rsidP="003040AA">
      <w:pPr>
        <w:pStyle w:val="af"/>
      </w:pPr>
      <w:r>
        <w:drawing>
          <wp:inline distT="0" distB="0" distL="0" distR="0" wp14:anchorId="12C89532" wp14:editId="7B500084">
            <wp:extent cx="6120130" cy="2642552"/>
            <wp:effectExtent l="0" t="0" r="0" b="5715"/>
            <wp:docPr id="526" name="Рисунок 526" descr="C:\Users\N4CF9~1.SAD\AppData\Local\Temp\SNAGHTML707856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4CF9~1.SAD\AppData\Local\Temp\SNAGHTML70785651.PN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642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B0C4DD" w14:textId="65D6DB32" w:rsidR="003040AA" w:rsidRDefault="003040AA" w:rsidP="00800091">
      <w:pPr>
        <w:pStyle w:val="af"/>
      </w:pPr>
      <w:bookmarkStart w:id="50" w:name="_Ref73930402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4D3300">
        <w:t>32</w:t>
      </w:r>
      <w:r>
        <w:fldChar w:fldCharType="end"/>
      </w:r>
      <w:bookmarkEnd w:id="50"/>
      <w:r>
        <w:t xml:space="preserve">. </w:t>
      </w:r>
      <w:r w:rsidR="00800091">
        <w:t>Добавление сведений о лицензиях</w:t>
      </w:r>
    </w:p>
    <w:p w14:paraId="7CD8492B" w14:textId="44B80152" w:rsidR="00800091" w:rsidRDefault="00800091" w:rsidP="003040AA">
      <w:pPr>
        <w:pStyle w:val="a7"/>
        <w:rPr>
          <w:lang w:eastAsia="ru-RU"/>
        </w:rPr>
      </w:pPr>
      <w:r>
        <w:rPr>
          <w:lang w:eastAsia="ru-RU"/>
        </w:rPr>
        <w:t>В открывшемся окне «Выбор лицензий для добавления» необходимо установить галочку напротив соответствующей строки и нажать на кнопку «Выбрать» (</w:t>
      </w:r>
      <w:r w:rsidR="00310009">
        <w:rPr>
          <w:lang w:eastAsia="ru-RU"/>
        </w:rPr>
        <w:fldChar w:fldCharType="begin"/>
      </w:r>
      <w:r w:rsidR="00310009">
        <w:rPr>
          <w:lang w:eastAsia="ru-RU"/>
        </w:rPr>
        <w:instrText xml:space="preserve"> REF _Ref77338320 \h </w:instrText>
      </w:r>
      <w:r w:rsidR="00310009">
        <w:rPr>
          <w:lang w:eastAsia="ru-RU"/>
        </w:rPr>
      </w:r>
      <w:r w:rsidR="00310009">
        <w:rPr>
          <w:lang w:eastAsia="ru-RU"/>
        </w:rPr>
        <w:fldChar w:fldCharType="separate"/>
      </w:r>
      <w:r w:rsidR="00C56174">
        <w:t>Рисунок </w:t>
      </w:r>
      <w:r w:rsidR="00C56174">
        <w:rPr>
          <w:noProof/>
        </w:rPr>
        <w:t>33</w:t>
      </w:r>
      <w:r w:rsidR="00310009">
        <w:rPr>
          <w:lang w:eastAsia="ru-RU"/>
        </w:rPr>
        <w:fldChar w:fldCharType="end"/>
      </w:r>
      <w:r>
        <w:rPr>
          <w:lang w:eastAsia="ru-RU"/>
        </w:rPr>
        <w:t>).</w:t>
      </w:r>
    </w:p>
    <w:p w14:paraId="46B2D9C2" w14:textId="77777777" w:rsidR="00800091" w:rsidRDefault="00800091" w:rsidP="00800091">
      <w:pPr>
        <w:pStyle w:val="af"/>
      </w:pPr>
      <w:r>
        <w:drawing>
          <wp:inline distT="0" distB="0" distL="0" distR="0" wp14:anchorId="5003C754" wp14:editId="1DA6DB89">
            <wp:extent cx="5400000" cy="1551600"/>
            <wp:effectExtent l="0" t="0" r="0" b="0"/>
            <wp:docPr id="527" name="Рисунок 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155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B4D94A" w14:textId="555A5E40" w:rsidR="00800091" w:rsidRDefault="00800091" w:rsidP="00800091">
      <w:pPr>
        <w:pStyle w:val="af1"/>
      </w:pPr>
      <w:bookmarkStart w:id="51" w:name="_Ref77338320"/>
      <w:r>
        <w:t>Рисунок </w:t>
      </w:r>
      <w:r w:rsidR="00BB57FB">
        <w:fldChar w:fldCharType="begin"/>
      </w:r>
      <w:r w:rsidR="00BB57FB">
        <w:instrText xml:space="preserve"> SEQ Рисунок \* ARABIC </w:instrText>
      </w:r>
      <w:r w:rsidR="00BB57FB">
        <w:fldChar w:fldCharType="separate"/>
      </w:r>
      <w:r w:rsidR="004D3300">
        <w:rPr>
          <w:noProof/>
        </w:rPr>
        <w:t>33</w:t>
      </w:r>
      <w:r w:rsidR="00BB57FB">
        <w:rPr>
          <w:noProof/>
        </w:rPr>
        <w:fldChar w:fldCharType="end"/>
      </w:r>
      <w:bookmarkEnd w:id="51"/>
      <w:r>
        <w:t xml:space="preserve">. Окно </w:t>
      </w:r>
      <w:r>
        <w:rPr>
          <w:lang w:eastAsia="ru-RU"/>
        </w:rPr>
        <w:t>«Выбор лицензий для добавления»</w:t>
      </w:r>
    </w:p>
    <w:p w14:paraId="11DC5EBD" w14:textId="5BA5529E" w:rsidR="001C57D8" w:rsidRDefault="00800091" w:rsidP="003040AA">
      <w:pPr>
        <w:pStyle w:val="a7"/>
        <w:rPr>
          <w:lang w:eastAsia="ru-RU"/>
        </w:rPr>
      </w:pPr>
      <w:r>
        <w:rPr>
          <w:lang w:eastAsia="ru-RU"/>
        </w:rPr>
        <w:lastRenderedPageBreak/>
        <w:t>В результате во вкладке «Сведения о лицензиях» отобразиться новая строка</w:t>
      </w:r>
      <w:r w:rsidR="001C57D8">
        <w:rPr>
          <w:lang w:eastAsia="ru-RU"/>
        </w:rPr>
        <w:t>, а в нижней части вкладки отобразятся адреса из выбранной лицензии, по которой МО оказывает медицинскую помощь, и оказываемые услуги по данным адресам (</w:t>
      </w:r>
      <w:r w:rsidR="00310009">
        <w:rPr>
          <w:lang w:eastAsia="ru-RU"/>
        </w:rPr>
        <w:fldChar w:fldCharType="begin"/>
      </w:r>
      <w:r w:rsidR="00310009">
        <w:rPr>
          <w:lang w:eastAsia="ru-RU"/>
        </w:rPr>
        <w:instrText xml:space="preserve"> REF _Ref77338330 \h </w:instrText>
      </w:r>
      <w:r w:rsidR="00310009">
        <w:rPr>
          <w:lang w:eastAsia="ru-RU"/>
        </w:rPr>
      </w:r>
      <w:r w:rsidR="00310009">
        <w:rPr>
          <w:lang w:eastAsia="ru-RU"/>
        </w:rPr>
        <w:fldChar w:fldCharType="separate"/>
      </w:r>
      <w:r w:rsidR="00C56174">
        <w:t>Рисунок </w:t>
      </w:r>
      <w:r w:rsidR="00C56174">
        <w:rPr>
          <w:noProof/>
        </w:rPr>
        <w:t>34</w:t>
      </w:r>
      <w:r w:rsidR="00310009">
        <w:rPr>
          <w:lang w:eastAsia="ru-RU"/>
        </w:rPr>
        <w:fldChar w:fldCharType="end"/>
      </w:r>
      <w:r w:rsidR="001C57D8">
        <w:rPr>
          <w:lang w:eastAsia="ru-RU"/>
        </w:rPr>
        <w:t>).</w:t>
      </w:r>
    </w:p>
    <w:p w14:paraId="21761358" w14:textId="77777777" w:rsidR="001C57D8" w:rsidRDefault="001C57D8" w:rsidP="001C57D8">
      <w:pPr>
        <w:pStyle w:val="af"/>
      </w:pPr>
      <w:r>
        <w:drawing>
          <wp:inline distT="0" distB="0" distL="0" distR="0" wp14:anchorId="6087C2B9" wp14:editId="7E9E5336">
            <wp:extent cx="6120130" cy="3569970"/>
            <wp:effectExtent l="0" t="0" r="0" b="0"/>
            <wp:docPr id="528" name="Рисунок 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569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5B797B" w14:textId="58935BC9" w:rsidR="003040AA" w:rsidRDefault="001C57D8" w:rsidP="001C57D8">
      <w:pPr>
        <w:pStyle w:val="af1"/>
      </w:pPr>
      <w:bookmarkStart w:id="52" w:name="_Ref77338330"/>
      <w:r>
        <w:t>Рисунок </w:t>
      </w:r>
      <w:r w:rsidR="00BB57FB">
        <w:fldChar w:fldCharType="begin"/>
      </w:r>
      <w:r w:rsidR="00BB57FB">
        <w:instrText xml:space="preserve"> SEQ Рисунок \* ARABIC </w:instrText>
      </w:r>
      <w:r w:rsidR="00BB57FB">
        <w:fldChar w:fldCharType="separate"/>
      </w:r>
      <w:r w:rsidR="004D3300">
        <w:rPr>
          <w:noProof/>
        </w:rPr>
        <w:t>34</w:t>
      </w:r>
      <w:r w:rsidR="00BB57FB">
        <w:rPr>
          <w:noProof/>
        </w:rPr>
        <w:fldChar w:fldCharType="end"/>
      </w:r>
      <w:bookmarkEnd w:id="52"/>
      <w:r>
        <w:t>. Добавленные сведения о лицензиях.</w:t>
      </w:r>
    </w:p>
    <w:p w14:paraId="0362A38C" w14:textId="18B621A6" w:rsidR="001C57D8" w:rsidRDefault="001C57D8" w:rsidP="001C57D8">
      <w:pPr>
        <w:pStyle w:val="a7"/>
      </w:pPr>
      <w:r>
        <w:t>Для удаления добавленной строки необходимо нажать на кнопку «Удалить» (</w:t>
      </w:r>
      <w:r w:rsidR="00310009">
        <w:fldChar w:fldCharType="begin"/>
      </w:r>
      <w:r w:rsidR="00310009">
        <w:instrText xml:space="preserve"> REF _Ref77338342 \h </w:instrText>
      </w:r>
      <w:r w:rsidR="00310009">
        <w:fldChar w:fldCharType="separate"/>
      </w:r>
      <w:r w:rsidR="00C56174">
        <w:t>Рисунок </w:t>
      </w:r>
      <w:r w:rsidR="00C56174">
        <w:rPr>
          <w:noProof/>
        </w:rPr>
        <w:t>35</w:t>
      </w:r>
      <w:r w:rsidR="00310009">
        <w:fldChar w:fldCharType="end"/>
      </w:r>
      <w:r>
        <w:t>).</w:t>
      </w:r>
    </w:p>
    <w:p w14:paraId="51452D52" w14:textId="77777777" w:rsidR="001C57D8" w:rsidRDefault="001C57D8" w:rsidP="001C57D8">
      <w:pPr>
        <w:pStyle w:val="af"/>
      </w:pPr>
      <w:r>
        <w:lastRenderedPageBreak/>
        <w:drawing>
          <wp:inline distT="0" distB="0" distL="0" distR="0" wp14:anchorId="395B370D" wp14:editId="64C70CE0">
            <wp:extent cx="6120130" cy="3569970"/>
            <wp:effectExtent l="0" t="0" r="0" b="0"/>
            <wp:docPr id="529" name="Рисунок 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569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E56208" w14:textId="3B14A83A" w:rsidR="001C57D8" w:rsidRDefault="001C57D8" w:rsidP="001C57D8">
      <w:pPr>
        <w:pStyle w:val="af1"/>
      </w:pPr>
      <w:bookmarkStart w:id="53" w:name="_Ref77338342"/>
      <w:r>
        <w:t>Рисунок </w:t>
      </w:r>
      <w:r w:rsidR="00BB57FB">
        <w:fldChar w:fldCharType="begin"/>
      </w:r>
      <w:r w:rsidR="00BB57FB">
        <w:instrText xml:space="preserve"> SEQ Рисунок \* ARABIC </w:instrText>
      </w:r>
      <w:r w:rsidR="00BB57FB">
        <w:fldChar w:fldCharType="separate"/>
      </w:r>
      <w:r w:rsidR="004D3300">
        <w:rPr>
          <w:noProof/>
        </w:rPr>
        <w:t>35</w:t>
      </w:r>
      <w:r w:rsidR="00BB57FB">
        <w:rPr>
          <w:noProof/>
        </w:rPr>
        <w:fldChar w:fldCharType="end"/>
      </w:r>
      <w:bookmarkEnd w:id="53"/>
      <w:r>
        <w:t>. Удаление добавленных сведений</w:t>
      </w:r>
    </w:p>
    <w:p w14:paraId="5AA2695F" w14:textId="2175469B" w:rsidR="001C57D8" w:rsidRDefault="001C57D8" w:rsidP="001C57D8">
      <w:pPr>
        <w:pStyle w:val="a7"/>
      </w:pPr>
      <w:r>
        <w:t>В открывшемся системном сообщении необходимо нажать на кнопку «Да» (</w:t>
      </w:r>
      <w:r w:rsidR="00310009">
        <w:fldChar w:fldCharType="begin"/>
      </w:r>
      <w:r w:rsidR="00310009">
        <w:instrText xml:space="preserve"> REF _Ref77338351 \h </w:instrText>
      </w:r>
      <w:r w:rsidR="00310009">
        <w:fldChar w:fldCharType="separate"/>
      </w:r>
      <w:r w:rsidR="00C56174">
        <w:t>Рисунок </w:t>
      </w:r>
      <w:r w:rsidR="00C56174">
        <w:rPr>
          <w:noProof/>
        </w:rPr>
        <w:t>36</w:t>
      </w:r>
      <w:r w:rsidR="00310009">
        <w:fldChar w:fldCharType="end"/>
      </w:r>
      <w:r>
        <w:t>).</w:t>
      </w:r>
    </w:p>
    <w:p w14:paraId="7D55BA77" w14:textId="77777777" w:rsidR="001C57D8" w:rsidRDefault="001C57D8" w:rsidP="001C57D8">
      <w:pPr>
        <w:pStyle w:val="a7"/>
        <w:keepNext/>
      </w:pPr>
      <w:r>
        <w:rPr>
          <w:noProof/>
          <w:lang w:eastAsia="ru-RU"/>
        </w:rPr>
        <w:drawing>
          <wp:inline distT="0" distB="0" distL="0" distR="0" wp14:anchorId="22BF8E14" wp14:editId="70949648">
            <wp:extent cx="5400000" cy="1170000"/>
            <wp:effectExtent l="0" t="0" r="0" b="0"/>
            <wp:docPr id="530" name="Рисунок 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117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D605FD" w14:textId="094259AB" w:rsidR="001C57D8" w:rsidRDefault="001C57D8" w:rsidP="001C57D8">
      <w:pPr>
        <w:pStyle w:val="af1"/>
      </w:pPr>
      <w:bookmarkStart w:id="54" w:name="_Ref77338351"/>
      <w:r>
        <w:t>Рисунок </w:t>
      </w:r>
      <w:r w:rsidR="00BB57FB">
        <w:fldChar w:fldCharType="begin"/>
      </w:r>
      <w:r w:rsidR="00BB57FB">
        <w:instrText xml:space="preserve"> SEQ Рисунок \* ARABIC </w:instrText>
      </w:r>
      <w:r w:rsidR="00BB57FB">
        <w:fldChar w:fldCharType="separate"/>
      </w:r>
      <w:r w:rsidR="004D3300">
        <w:rPr>
          <w:noProof/>
        </w:rPr>
        <w:t>36</w:t>
      </w:r>
      <w:r w:rsidR="00BB57FB">
        <w:rPr>
          <w:noProof/>
        </w:rPr>
        <w:fldChar w:fldCharType="end"/>
      </w:r>
      <w:bookmarkEnd w:id="54"/>
      <w:r>
        <w:t>. Системное сообщение</w:t>
      </w:r>
    </w:p>
    <w:p w14:paraId="29F0815B" w14:textId="0C23A069" w:rsidR="001C57D8" w:rsidRPr="001C57D8" w:rsidRDefault="001C57D8" w:rsidP="001C57D8">
      <w:pPr>
        <w:pStyle w:val="a7"/>
      </w:pPr>
      <w:r>
        <w:t>В результате добавленные сведения</w:t>
      </w:r>
      <w:r w:rsidR="002C61B1">
        <w:t xml:space="preserve"> о лицензиях</w:t>
      </w:r>
      <w:r>
        <w:t xml:space="preserve"> будут удалены.</w:t>
      </w:r>
    </w:p>
    <w:p w14:paraId="6A347D5C" w14:textId="7327CC76" w:rsidR="00340833" w:rsidRDefault="00340833" w:rsidP="00340833">
      <w:pPr>
        <w:pStyle w:val="3"/>
      </w:pPr>
      <w:bookmarkStart w:id="55" w:name="_Ref77354061"/>
      <w:bookmarkStart w:id="56" w:name="_Toc77513048"/>
      <w:r>
        <w:t>Заполнение вкладки «Структурные подразделения»</w:t>
      </w:r>
      <w:bookmarkEnd w:id="55"/>
      <w:bookmarkEnd w:id="56"/>
    </w:p>
    <w:p w14:paraId="2E9B43F1" w14:textId="20337701" w:rsidR="003040AA" w:rsidRDefault="003040AA" w:rsidP="003040AA">
      <w:pPr>
        <w:pStyle w:val="a7"/>
        <w:rPr>
          <w:lang w:eastAsia="ru-RU"/>
        </w:rPr>
      </w:pPr>
      <w:r>
        <w:rPr>
          <w:lang w:eastAsia="ru-RU"/>
        </w:rPr>
        <w:t>Для просмотра и редактирования сведений о структурных подразделениях необходимо открыть вкладку «</w:t>
      </w:r>
      <w:r w:rsidRPr="00874989">
        <w:rPr>
          <w:lang w:eastAsia="ru-RU"/>
        </w:rPr>
        <w:t>Структурные подразделения</w:t>
      </w:r>
      <w:r>
        <w:rPr>
          <w:lang w:eastAsia="ru-RU"/>
        </w:rPr>
        <w:t>» (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REF _Ref73930545 \h </w:instrText>
      </w:r>
      <w:r>
        <w:rPr>
          <w:lang w:eastAsia="ru-RU"/>
        </w:rPr>
      </w:r>
      <w:r>
        <w:rPr>
          <w:lang w:eastAsia="ru-RU"/>
        </w:rPr>
        <w:fldChar w:fldCharType="separate"/>
      </w:r>
      <w:r w:rsidR="00C56174">
        <w:t xml:space="preserve">Рисунок </w:t>
      </w:r>
      <w:r w:rsidR="00C56174">
        <w:rPr>
          <w:noProof/>
        </w:rPr>
        <w:t>37</w:t>
      </w:r>
      <w:r>
        <w:rPr>
          <w:lang w:eastAsia="ru-RU"/>
        </w:rPr>
        <w:fldChar w:fldCharType="end"/>
      </w:r>
      <w:r>
        <w:rPr>
          <w:lang w:eastAsia="ru-RU"/>
        </w:rPr>
        <w:t>).</w:t>
      </w:r>
    </w:p>
    <w:p w14:paraId="158A45A0" w14:textId="193447CE" w:rsidR="003040AA" w:rsidRDefault="002C61B1" w:rsidP="003040AA">
      <w:pPr>
        <w:pStyle w:val="af"/>
      </w:pPr>
      <w:r>
        <w:lastRenderedPageBreak/>
        <w:drawing>
          <wp:inline distT="0" distB="0" distL="0" distR="0" wp14:anchorId="05B37A17" wp14:editId="3591BAB5">
            <wp:extent cx="6120130" cy="1840865"/>
            <wp:effectExtent l="0" t="0" r="0" b="6985"/>
            <wp:docPr id="531" name="Рисунок 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840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9DD321" w14:textId="0EB74403" w:rsidR="003040AA" w:rsidRDefault="003040AA" w:rsidP="003040AA">
      <w:pPr>
        <w:pStyle w:val="af"/>
      </w:pPr>
      <w:bookmarkStart w:id="57" w:name="_Ref73930545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4D3300">
        <w:t>37</w:t>
      </w:r>
      <w:r>
        <w:fldChar w:fldCharType="end"/>
      </w:r>
      <w:bookmarkEnd w:id="57"/>
      <w:r>
        <w:t>. Вкладка «Структурные подразделения»</w:t>
      </w:r>
    </w:p>
    <w:p w14:paraId="3689978A" w14:textId="3299F9A3" w:rsidR="002C61B1" w:rsidRDefault="002C61B1" w:rsidP="002C61B1">
      <w:pPr>
        <w:pStyle w:val="4"/>
        <w:rPr>
          <w:lang w:eastAsia="ru-RU"/>
        </w:rPr>
      </w:pPr>
      <w:r>
        <w:rPr>
          <w:lang w:eastAsia="ru-RU"/>
        </w:rPr>
        <w:t>Добавление адреса оказания медицинской помощи</w:t>
      </w:r>
    </w:p>
    <w:p w14:paraId="580ABDDA" w14:textId="52AEB766" w:rsidR="002C61B1" w:rsidRDefault="002C61B1" w:rsidP="002C61B1">
      <w:pPr>
        <w:pStyle w:val="a7"/>
        <w:rPr>
          <w:lang w:eastAsia="ru-RU"/>
        </w:rPr>
      </w:pPr>
      <w:r>
        <w:rPr>
          <w:lang w:eastAsia="ru-RU"/>
        </w:rPr>
        <w:t xml:space="preserve">Для добавления адреса оказания </w:t>
      </w:r>
      <w:r w:rsidR="008B02C6">
        <w:rPr>
          <w:lang w:eastAsia="ru-RU"/>
        </w:rPr>
        <w:t>МП</w:t>
      </w:r>
      <w:r>
        <w:rPr>
          <w:lang w:eastAsia="ru-RU"/>
        </w:rPr>
        <w:t xml:space="preserve"> во вкладке «Адреса оказания медицинской помощи» необходимо нажать на кнопку «Добавить»</w:t>
      </w:r>
      <w:r w:rsidR="008B02C6">
        <w:rPr>
          <w:lang w:eastAsia="ru-RU"/>
        </w:rPr>
        <w:t xml:space="preserve"> (</w:t>
      </w:r>
      <w:r w:rsidR="008B02C6">
        <w:rPr>
          <w:lang w:eastAsia="ru-RU"/>
        </w:rPr>
        <w:fldChar w:fldCharType="begin"/>
      </w:r>
      <w:r w:rsidR="008B02C6">
        <w:rPr>
          <w:lang w:eastAsia="ru-RU"/>
        </w:rPr>
        <w:instrText xml:space="preserve"> REF _Ref77338376 \h </w:instrText>
      </w:r>
      <w:r w:rsidR="008B02C6">
        <w:rPr>
          <w:lang w:eastAsia="ru-RU"/>
        </w:rPr>
      </w:r>
      <w:r w:rsidR="008B02C6">
        <w:rPr>
          <w:lang w:eastAsia="ru-RU"/>
        </w:rPr>
        <w:fldChar w:fldCharType="separate"/>
      </w:r>
      <w:r w:rsidR="00C56174">
        <w:t>Рисунок </w:t>
      </w:r>
      <w:r w:rsidR="00C56174">
        <w:rPr>
          <w:noProof/>
        </w:rPr>
        <w:t>38</w:t>
      </w:r>
      <w:r w:rsidR="008B02C6">
        <w:rPr>
          <w:lang w:eastAsia="ru-RU"/>
        </w:rPr>
        <w:fldChar w:fldCharType="end"/>
      </w:r>
      <w:r w:rsidR="008B02C6">
        <w:rPr>
          <w:lang w:eastAsia="ru-RU"/>
        </w:rPr>
        <w:t>)</w:t>
      </w:r>
      <w:r>
        <w:rPr>
          <w:lang w:eastAsia="ru-RU"/>
        </w:rPr>
        <w:t>.</w:t>
      </w:r>
    </w:p>
    <w:p w14:paraId="76522753" w14:textId="77777777" w:rsidR="00706574" w:rsidRDefault="002C61B1" w:rsidP="00706574">
      <w:pPr>
        <w:pStyle w:val="af"/>
      </w:pPr>
      <w:r>
        <w:drawing>
          <wp:inline distT="0" distB="0" distL="0" distR="0" wp14:anchorId="7240F92B" wp14:editId="40D187B9">
            <wp:extent cx="6120130" cy="1840865"/>
            <wp:effectExtent l="0" t="0" r="0" b="6985"/>
            <wp:docPr id="532" name="Рисунок 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840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99D17C" w14:textId="61575F2E" w:rsidR="002C61B1" w:rsidRDefault="00706574" w:rsidP="00706574">
      <w:pPr>
        <w:pStyle w:val="af1"/>
        <w:rPr>
          <w:lang w:eastAsia="ru-RU"/>
        </w:rPr>
      </w:pPr>
      <w:bookmarkStart w:id="58" w:name="_Ref77338376"/>
      <w:r>
        <w:t>Рисунок </w:t>
      </w:r>
      <w:r w:rsidR="00BB57FB">
        <w:fldChar w:fldCharType="begin"/>
      </w:r>
      <w:r w:rsidR="00BB57FB">
        <w:instrText xml:space="preserve"> SEQ Рисунок \* ARABIC </w:instrText>
      </w:r>
      <w:r w:rsidR="00BB57FB">
        <w:fldChar w:fldCharType="separate"/>
      </w:r>
      <w:r w:rsidR="004D3300">
        <w:rPr>
          <w:noProof/>
        </w:rPr>
        <w:t>38</w:t>
      </w:r>
      <w:r w:rsidR="00BB57FB">
        <w:rPr>
          <w:noProof/>
        </w:rPr>
        <w:fldChar w:fldCharType="end"/>
      </w:r>
      <w:bookmarkEnd w:id="58"/>
      <w:r>
        <w:t xml:space="preserve">. Добавление </w:t>
      </w:r>
      <w:r>
        <w:rPr>
          <w:lang w:eastAsia="ru-RU"/>
        </w:rPr>
        <w:t xml:space="preserve">адреса оказания </w:t>
      </w:r>
      <w:r w:rsidR="008B02C6">
        <w:rPr>
          <w:lang w:eastAsia="ru-RU"/>
        </w:rPr>
        <w:t>МП</w:t>
      </w:r>
    </w:p>
    <w:p w14:paraId="323B76AF" w14:textId="77DB16C9" w:rsidR="00D27E9B" w:rsidRDefault="00D27E9B" w:rsidP="00D27E9B">
      <w:pPr>
        <w:pStyle w:val="a7"/>
        <w:rPr>
          <w:lang w:eastAsia="ru-RU"/>
        </w:rPr>
      </w:pPr>
      <w:r>
        <w:rPr>
          <w:lang w:eastAsia="ru-RU"/>
        </w:rPr>
        <w:t>В открывшемся окне «Выбор адресов» необходимо установить «галочку» напротив соответствующей строки и нажать на кнопку «Выбрать» (</w:t>
      </w:r>
      <w:r w:rsidR="008B02C6">
        <w:rPr>
          <w:lang w:eastAsia="ru-RU"/>
        </w:rPr>
        <w:fldChar w:fldCharType="begin"/>
      </w:r>
      <w:r w:rsidR="008B02C6">
        <w:rPr>
          <w:lang w:eastAsia="ru-RU"/>
        </w:rPr>
        <w:instrText xml:space="preserve"> REF _Ref77338395 \h </w:instrText>
      </w:r>
      <w:r w:rsidR="008B02C6">
        <w:rPr>
          <w:lang w:eastAsia="ru-RU"/>
        </w:rPr>
      </w:r>
      <w:r w:rsidR="008B02C6">
        <w:rPr>
          <w:lang w:eastAsia="ru-RU"/>
        </w:rPr>
        <w:fldChar w:fldCharType="separate"/>
      </w:r>
      <w:r w:rsidR="00C56174">
        <w:t>Рисунок </w:t>
      </w:r>
      <w:r w:rsidR="00C56174">
        <w:rPr>
          <w:noProof/>
        </w:rPr>
        <w:t>39</w:t>
      </w:r>
      <w:r w:rsidR="008B02C6">
        <w:rPr>
          <w:lang w:eastAsia="ru-RU"/>
        </w:rPr>
        <w:fldChar w:fldCharType="end"/>
      </w:r>
      <w:r>
        <w:rPr>
          <w:lang w:eastAsia="ru-RU"/>
        </w:rPr>
        <w:t>).</w:t>
      </w:r>
    </w:p>
    <w:p w14:paraId="31DF077E" w14:textId="77777777" w:rsidR="00D27E9B" w:rsidRDefault="00D27E9B" w:rsidP="00D27E9B">
      <w:pPr>
        <w:pStyle w:val="af"/>
      </w:pPr>
      <w:r>
        <w:lastRenderedPageBreak/>
        <w:drawing>
          <wp:inline distT="0" distB="0" distL="0" distR="0" wp14:anchorId="6643125D" wp14:editId="2BA34285">
            <wp:extent cx="5425200" cy="2116800"/>
            <wp:effectExtent l="0" t="0" r="444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425200" cy="211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087606" w14:textId="32DF7F14" w:rsidR="00D27E9B" w:rsidRDefault="00D27E9B" w:rsidP="00D27E9B">
      <w:pPr>
        <w:pStyle w:val="af1"/>
        <w:rPr>
          <w:lang w:eastAsia="ru-RU"/>
        </w:rPr>
      </w:pPr>
      <w:bookmarkStart w:id="59" w:name="_Ref77338395"/>
      <w:r>
        <w:t>Рисунок </w:t>
      </w:r>
      <w:r w:rsidR="00BB57FB">
        <w:fldChar w:fldCharType="begin"/>
      </w:r>
      <w:r w:rsidR="00BB57FB">
        <w:instrText xml:space="preserve"> SEQ Рисунок \* ARABIC </w:instrText>
      </w:r>
      <w:r w:rsidR="00BB57FB">
        <w:fldChar w:fldCharType="separate"/>
      </w:r>
      <w:r w:rsidR="004D3300">
        <w:rPr>
          <w:noProof/>
        </w:rPr>
        <w:t>39</w:t>
      </w:r>
      <w:r w:rsidR="00BB57FB">
        <w:rPr>
          <w:noProof/>
        </w:rPr>
        <w:fldChar w:fldCharType="end"/>
      </w:r>
      <w:bookmarkEnd w:id="59"/>
      <w:r>
        <w:t>. Выбор адреса</w:t>
      </w:r>
      <w:r w:rsidR="00913AA5">
        <w:t xml:space="preserve"> </w:t>
      </w:r>
      <w:r w:rsidR="00913AA5">
        <w:rPr>
          <w:lang w:eastAsia="ru-RU"/>
        </w:rPr>
        <w:t xml:space="preserve">оказания </w:t>
      </w:r>
      <w:r w:rsidR="008B02C6">
        <w:rPr>
          <w:lang w:eastAsia="ru-RU"/>
        </w:rPr>
        <w:t>МП</w:t>
      </w:r>
    </w:p>
    <w:p w14:paraId="01632531" w14:textId="4D698794" w:rsidR="00913AA5" w:rsidRPr="001D5815" w:rsidRDefault="00913AA5" w:rsidP="00913AA5">
      <w:pPr>
        <w:pStyle w:val="a7"/>
      </w:pPr>
      <w:r>
        <w:t>В результате в области «Адреса оказания медицинской помощи» добавится выбранная строка (</w:t>
      </w:r>
      <w:r>
        <w:fldChar w:fldCharType="begin"/>
      </w:r>
      <w:r>
        <w:instrText xml:space="preserve"> REF _Ref69392548 \h </w:instrText>
      </w:r>
      <w:r>
        <w:fldChar w:fldCharType="separate"/>
      </w:r>
      <w:r w:rsidR="00C56174" w:rsidRPr="00232334">
        <w:t>Рисунок </w:t>
      </w:r>
      <w:r w:rsidR="00C56174">
        <w:rPr>
          <w:noProof/>
        </w:rPr>
        <w:t>40</w:t>
      </w:r>
      <w:r>
        <w:fldChar w:fldCharType="end"/>
      </w:r>
      <w:r>
        <w:t>).</w:t>
      </w:r>
    </w:p>
    <w:p w14:paraId="5396717C" w14:textId="7C0571A9" w:rsidR="00913AA5" w:rsidRDefault="00913AA5" w:rsidP="00913AA5">
      <w:pPr>
        <w:pStyle w:val="af"/>
      </w:pPr>
      <w:r>
        <w:drawing>
          <wp:inline distT="0" distB="0" distL="0" distR="0" wp14:anchorId="77E64984" wp14:editId="589F4729">
            <wp:extent cx="3733333" cy="2600000"/>
            <wp:effectExtent l="0" t="0" r="635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3733333" cy="2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8C9417" w14:textId="5787297E" w:rsidR="00913AA5" w:rsidRDefault="00913AA5" w:rsidP="00913AA5">
      <w:pPr>
        <w:pStyle w:val="af1"/>
      </w:pPr>
      <w:bookmarkStart w:id="60" w:name="_Ref69392548"/>
      <w:r w:rsidRPr="00232334">
        <w:t>Рисунок </w:t>
      </w:r>
      <w:r w:rsidR="00BB57FB">
        <w:fldChar w:fldCharType="begin"/>
      </w:r>
      <w:r w:rsidR="00BB57FB">
        <w:instrText xml:space="preserve"> SEQ Рисунок \* ARABIC </w:instrText>
      </w:r>
      <w:r w:rsidR="00BB57FB">
        <w:fldChar w:fldCharType="separate"/>
      </w:r>
      <w:r w:rsidR="004D3300">
        <w:rPr>
          <w:noProof/>
        </w:rPr>
        <w:t>40</w:t>
      </w:r>
      <w:r w:rsidR="00BB57FB">
        <w:rPr>
          <w:noProof/>
        </w:rPr>
        <w:fldChar w:fldCharType="end"/>
      </w:r>
      <w:bookmarkEnd w:id="60"/>
      <w:r w:rsidRPr="00232334">
        <w:t xml:space="preserve">. </w:t>
      </w:r>
      <w:r>
        <w:t xml:space="preserve">Добавленный адрес оказания </w:t>
      </w:r>
      <w:r w:rsidR="008B02C6">
        <w:t>МП</w:t>
      </w:r>
    </w:p>
    <w:p w14:paraId="251A06D5" w14:textId="2D8FABF8" w:rsidR="00913AA5" w:rsidRDefault="00913AA5" w:rsidP="00913AA5">
      <w:pPr>
        <w:pStyle w:val="a7"/>
        <w:rPr>
          <w:lang w:eastAsia="ru-RU"/>
        </w:rPr>
      </w:pPr>
      <w:r>
        <w:rPr>
          <w:lang w:eastAsia="ru-RU"/>
        </w:rPr>
        <w:t xml:space="preserve">Для удаления адреса оказания МП необходимо нажать на кнопку </w:t>
      </w:r>
      <w:r>
        <w:rPr>
          <w:noProof/>
          <w:lang w:eastAsia="ru-RU"/>
        </w:rPr>
        <w:drawing>
          <wp:inline distT="0" distB="0" distL="0" distR="0" wp14:anchorId="011797CD" wp14:editId="01273E90">
            <wp:extent cx="133333" cy="133333"/>
            <wp:effectExtent l="0" t="0" r="635" b="635"/>
            <wp:docPr id="248" name="Рисунок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133333" cy="1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ru-RU"/>
        </w:rPr>
        <w:t xml:space="preserve"> (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REF _Ref69473548 \h </w:instrText>
      </w:r>
      <w:r>
        <w:rPr>
          <w:lang w:eastAsia="ru-RU"/>
        </w:rPr>
      </w:r>
      <w:r>
        <w:rPr>
          <w:lang w:eastAsia="ru-RU"/>
        </w:rPr>
        <w:fldChar w:fldCharType="separate"/>
      </w:r>
      <w:r w:rsidR="00C56174" w:rsidRPr="00232334">
        <w:t>Рисунок </w:t>
      </w:r>
      <w:r w:rsidR="00C56174">
        <w:rPr>
          <w:noProof/>
        </w:rPr>
        <w:t>41</w:t>
      </w:r>
      <w:r>
        <w:rPr>
          <w:lang w:eastAsia="ru-RU"/>
        </w:rPr>
        <w:fldChar w:fldCharType="end"/>
      </w:r>
      <w:r>
        <w:rPr>
          <w:lang w:eastAsia="ru-RU"/>
        </w:rPr>
        <w:t>).</w:t>
      </w:r>
    </w:p>
    <w:p w14:paraId="7284D000" w14:textId="08470C05" w:rsidR="00913AA5" w:rsidRDefault="00913AA5" w:rsidP="00913AA5">
      <w:pPr>
        <w:pStyle w:val="af"/>
      </w:pPr>
      <w:r>
        <w:lastRenderedPageBreak/>
        <w:drawing>
          <wp:inline distT="0" distB="0" distL="0" distR="0" wp14:anchorId="28A4C8ED" wp14:editId="54BCECE9">
            <wp:extent cx="3733333" cy="2600000"/>
            <wp:effectExtent l="0" t="0" r="63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3733333" cy="2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2C79CC" w14:textId="3F3B4079" w:rsidR="00913AA5" w:rsidRDefault="00913AA5" w:rsidP="00913AA5">
      <w:pPr>
        <w:pStyle w:val="af1"/>
      </w:pPr>
      <w:bookmarkStart w:id="61" w:name="_Ref69473548"/>
      <w:r w:rsidRPr="00232334">
        <w:t>Рисунок </w:t>
      </w:r>
      <w:r w:rsidR="00BB57FB">
        <w:fldChar w:fldCharType="begin"/>
      </w:r>
      <w:r w:rsidR="00BB57FB">
        <w:instrText xml:space="preserve"> SEQ Рисунок \* ARABIC </w:instrText>
      </w:r>
      <w:r w:rsidR="00BB57FB">
        <w:fldChar w:fldCharType="separate"/>
      </w:r>
      <w:r w:rsidR="004D3300">
        <w:rPr>
          <w:noProof/>
        </w:rPr>
        <w:t>41</w:t>
      </w:r>
      <w:r w:rsidR="00BB57FB">
        <w:rPr>
          <w:noProof/>
        </w:rPr>
        <w:fldChar w:fldCharType="end"/>
      </w:r>
      <w:bookmarkEnd w:id="61"/>
      <w:r w:rsidRPr="00232334">
        <w:t xml:space="preserve">. </w:t>
      </w:r>
      <w:r>
        <w:t>Удаление строки</w:t>
      </w:r>
    </w:p>
    <w:p w14:paraId="0149733C" w14:textId="4C2D3BAE" w:rsidR="00913AA5" w:rsidRDefault="00913AA5" w:rsidP="00913AA5">
      <w:pPr>
        <w:pStyle w:val="a7"/>
        <w:rPr>
          <w:lang w:eastAsia="ru-RU"/>
        </w:rPr>
      </w:pPr>
      <w:r>
        <w:rPr>
          <w:lang w:eastAsia="ru-RU"/>
        </w:rPr>
        <w:t>В открывшемся системном сообщении нажать на кнопку «Да» (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REF _Ref69473554 \h </w:instrText>
      </w:r>
      <w:r>
        <w:rPr>
          <w:lang w:eastAsia="ru-RU"/>
        </w:rPr>
      </w:r>
      <w:r>
        <w:rPr>
          <w:lang w:eastAsia="ru-RU"/>
        </w:rPr>
        <w:fldChar w:fldCharType="separate"/>
      </w:r>
      <w:r w:rsidR="00C56174" w:rsidRPr="00232334">
        <w:t>Рисунок </w:t>
      </w:r>
      <w:r w:rsidR="00C56174">
        <w:rPr>
          <w:noProof/>
        </w:rPr>
        <w:t>42</w:t>
      </w:r>
      <w:r>
        <w:rPr>
          <w:lang w:eastAsia="ru-RU"/>
        </w:rPr>
        <w:fldChar w:fldCharType="end"/>
      </w:r>
      <w:r>
        <w:rPr>
          <w:lang w:eastAsia="ru-RU"/>
        </w:rPr>
        <w:t>).</w:t>
      </w:r>
    </w:p>
    <w:p w14:paraId="79D67C77" w14:textId="77777777" w:rsidR="00913AA5" w:rsidRDefault="00913AA5" w:rsidP="00913AA5">
      <w:pPr>
        <w:pStyle w:val="af"/>
      </w:pPr>
      <w:r>
        <w:drawing>
          <wp:inline distT="0" distB="0" distL="0" distR="0" wp14:anchorId="79FE84D1" wp14:editId="343A3C9D">
            <wp:extent cx="3028571" cy="1076190"/>
            <wp:effectExtent l="0" t="0" r="63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3028571" cy="1076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71DFDD" w14:textId="4FEF296C" w:rsidR="00913AA5" w:rsidRDefault="00913AA5" w:rsidP="00913AA5">
      <w:pPr>
        <w:pStyle w:val="af1"/>
      </w:pPr>
      <w:bookmarkStart w:id="62" w:name="_Ref69473554"/>
      <w:r w:rsidRPr="00232334">
        <w:t>Рисунок </w:t>
      </w:r>
      <w:r w:rsidR="00BB57FB">
        <w:fldChar w:fldCharType="begin"/>
      </w:r>
      <w:r w:rsidR="00BB57FB">
        <w:instrText xml:space="preserve"> SEQ Рисунок \* ARABIC </w:instrText>
      </w:r>
      <w:r w:rsidR="00BB57FB">
        <w:fldChar w:fldCharType="separate"/>
      </w:r>
      <w:r w:rsidR="004D3300">
        <w:rPr>
          <w:noProof/>
        </w:rPr>
        <w:t>42</w:t>
      </w:r>
      <w:r w:rsidR="00BB57FB">
        <w:rPr>
          <w:noProof/>
        </w:rPr>
        <w:fldChar w:fldCharType="end"/>
      </w:r>
      <w:bookmarkEnd w:id="62"/>
      <w:r w:rsidRPr="00232334">
        <w:t xml:space="preserve">. </w:t>
      </w:r>
      <w:r>
        <w:t>Системное сообщение</w:t>
      </w:r>
    </w:p>
    <w:p w14:paraId="0FA5DF41" w14:textId="77777777" w:rsidR="00913AA5" w:rsidRPr="005D21A8" w:rsidRDefault="00913AA5" w:rsidP="00913AA5">
      <w:pPr>
        <w:pStyle w:val="a7"/>
      </w:pPr>
      <w:r>
        <w:rPr>
          <w:lang w:eastAsia="ru-RU"/>
        </w:rPr>
        <w:t>В результате выбранная строка удалится.</w:t>
      </w:r>
    </w:p>
    <w:p w14:paraId="6B8BABDA" w14:textId="7EA741F3" w:rsidR="00D27E9B" w:rsidRDefault="00913AA5" w:rsidP="00D27E9B">
      <w:pPr>
        <w:pStyle w:val="a7"/>
        <w:rPr>
          <w:lang w:eastAsia="ru-RU"/>
        </w:rPr>
      </w:pPr>
      <w:r>
        <w:rPr>
          <w:lang w:eastAsia="ru-RU"/>
        </w:rPr>
        <w:t xml:space="preserve">Для просмотра и редактирования адреса МП необходимо нажать на кнопку </w:t>
      </w:r>
      <w:r>
        <w:rPr>
          <w:noProof/>
          <w:lang w:eastAsia="ru-RU"/>
        </w:rPr>
        <w:drawing>
          <wp:inline distT="0" distB="0" distL="0" distR="0" wp14:anchorId="2F7FA95C" wp14:editId="4F90EC03">
            <wp:extent cx="200000" cy="171429"/>
            <wp:effectExtent l="0" t="0" r="0" b="63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200000" cy="171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ru-RU"/>
        </w:rPr>
        <w:t xml:space="preserve"> (</w:t>
      </w:r>
      <w:r w:rsidR="008B02C6">
        <w:rPr>
          <w:lang w:eastAsia="ru-RU"/>
        </w:rPr>
        <w:fldChar w:fldCharType="begin"/>
      </w:r>
      <w:r w:rsidR="008B02C6">
        <w:rPr>
          <w:lang w:eastAsia="ru-RU"/>
        </w:rPr>
        <w:instrText xml:space="preserve"> REF _Ref77338434 \h </w:instrText>
      </w:r>
      <w:r w:rsidR="008B02C6">
        <w:rPr>
          <w:lang w:eastAsia="ru-RU"/>
        </w:rPr>
      </w:r>
      <w:r w:rsidR="008B02C6">
        <w:rPr>
          <w:lang w:eastAsia="ru-RU"/>
        </w:rPr>
        <w:fldChar w:fldCharType="separate"/>
      </w:r>
      <w:r w:rsidR="00C56174">
        <w:t xml:space="preserve">Рисунок </w:t>
      </w:r>
      <w:r w:rsidR="00C56174">
        <w:rPr>
          <w:noProof/>
        </w:rPr>
        <w:t>43</w:t>
      </w:r>
      <w:r w:rsidR="008B02C6">
        <w:rPr>
          <w:lang w:eastAsia="ru-RU"/>
        </w:rPr>
        <w:fldChar w:fldCharType="end"/>
      </w:r>
      <w:r>
        <w:rPr>
          <w:lang w:eastAsia="ru-RU"/>
        </w:rPr>
        <w:t>).</w:t>
      </w:r>
    </w:p>
    <w:p w14:paraId="138DF79B" w14:textId="77777777" w:rsidR="00046E83" w:rsidRDefault="00913AA5" w:rsidP="00046E83">
      <w:pPr>
        <w:pStyle w:val="af"/>
      </w:pPr>
      <w:r>
        <w:drawing>
          <wp:inline distT="0" distB="0" distL="0" distR="0" wp14:anchorId="624A3518" wp14:editId="4FC4A512">
            <wp:extent cx="3618230" cy="2519841"/>
            <wp:effectExtent l="0" t="0" r="127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3654749" cy="25452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F510B7" w14:textId="524D7E10" w:rsidR="00913AA5" w:rsidRDefault="00046E83" w:rsidP="00046E83">
      <w:pPr>
        <w:pStyle w:val="af1"/>
      </w:pPr>
      <w:bookmarkStart w:id="63" w:name="_Ref77338434"/>
      <w:r>
        <w:t xml:space="preserve">Рисунок </w:t>
      </w:r>
      <w:r w:rsidR="00BB57FB">
        <w:fldChar w:fldCharType="begin"/>
      </w:r>
      <w:r w:rsidR="00BB57FB">
        <w:instrText xml:space="preserve"> SEQ Рисунок \* ARABIC </w:instrText>
      </w:r>
      <w:r w:rsidR="00BB57FB">
        <w:fldChar w:fldCharType="separate"/>
      </w:r>
      <w:r w:rsidR="004D3300">
        <w:rPr>
          <w:noProof/>
        </w:rPr>
        <w:t>43</w:t>
      </w:r>
      <w:r w:rsidR="00BB57FB">
        <w:rPr>
          <w:noProof/>
        </w:rPr>
        <w:fldChar w:fldCharType="end"/>
      </w:r>
      <w:bookmarkEnd w:id="63"/>
      <w:r>
        <w:t>. Просмотр адреса МП</w:t>
      </w:r>
    </w:p>
    <w:p w14:paraId="7BF5C0F6" w14:textId="32D75B2B" w:rsidR="00046E83" w:rsidRDefault="00046E83" w:rsidP="00046E83">
      <w:pPr>
        <w:pStyle w:val="a7"/>
      </w:pPr>
      <w:r>
        <w:t>В результате откроется окно «Адрес» (</w:t>
      </w:r>
      <w:r w:rsidR="008B02C6">
        <w:fldChar w:fldCharType="begin"/>
      </w:r>
      <w:r w:rsidR="008B02C6">
        <w:instrText xml:space="preserve"> REF _Ref77338482 \h </w:instrText>
      </w:r>
      <w:r w:rsidR="008B02C6">
        <w:fldChar w:fldCharType="separate"/>
      </w:r>
      <w:r w:rsidR="00C56174">
        <w:t>Рисунок </w:t>
      </w:r>
      <w:r w:rsidR="00C56174">
        <w:rPr>
          <w:noProof/>
        </w:rPr>
        <w:t>44</w:t>
      </w:r>
      <w:r w:rsidR="008B02C6">
        <w:fldChar w:fldCharType="end"/>
      </w:r>
      <w:r>
        <w:t>).</w:t>
      </w:r>
    </w:p>
    <w:p w14:paraId="55DF0BE4" w14:textId="77777777" w:rsidR="00046E83" w:rsidRDefault="00046E83" w:rsidP="00046E83">
      <w:pPr>
        <w:pStyle w:val="af"/>
        <w:keepLines w:val="0"/>
        <w:widowControl w:val="0"/>
      </w:pPr>
      <w:r>
        <w:lastRenderedPageBreak/>
        <w:drawing>
          <wp:inline distT="0" distB="0" distL="0" distR="0" wp14:anchorId="3E333306" wp14:editId="6F6F9136">
            <wp:extent cx="4112508" cy="3800475"/>
            <wp:effectExtent l="0" t="0" r="2540" b="0"/>
            <wp:docPr id="512" name="Рисунок 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4123425" cy="38105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7C599F" w14:textId="1F85E546" w:rsidR="00046E83" w:rsidRDefault="00046E83" w:rsidP="00046E83">
      <w:pPr>
        <w:pStyle w:val="af1"/>
      </w:pPr>
      <w:bookmarkStart w:id="64" w:name="_Ref77338482"/>
      <w:r>
        <w:t>Рисунок </w:t>
      </w:r>
      <w:r w:rsidR="00BB57FB">
        <w:fldChar w:fldCharType="begin"/>
      </w:r>
      <w:r w:rsidR="00BB57FB">
        <w:instrText xml:space="preserve"> SEQ Рисунок \* ARABIC </w:instrText>
      </w:r>
      <w:r w:rsidR="00BB57FB">
        <w:fldChar w:fldCharType="separate"/>
      </w:r>
      <w:r w:rsidR="004D3300">
        <w:rPr>
          <w:noProof/>
        </w:rPr>
        <w:t>44</w:t>
      </w:r>
      <w:r w:rsidR="00BB57FB">
        <w:rPr>
          <w:noProof/>
        </w:rPr>
        <w:fldChar w:fldCharType="end"/>
      </w:r>
      <w:bookmarkEnd w:id="64"/>
      <w:r>
        <w:t>. Окно «Адрес»</w:t>
      </w:r>
    </w:p>
    <w:p w14:paraId="006F44E9" w14:textId="70ABDDF4" w:rsidR="008B02C6" w:rsidRDefault="008B02C6" w:rsidP="008B02C6">
      <w:pPr>
        <w:pStyle w:val="a7"/>
        <w:rPr>
          <w:lang w:eastAsia="ru-RU"/>
        </w:rPr>
      </w:pPr>
      <w:r>
        <w:rPr>
          <w:lang w:eastAsia="ru-RU"/>
        </w:rPr>
        <w:t>Поля «Субъект Российской Федерации», «Район», «Город», «Населенный пункт», «Элемент планировочной структуры», «Элемент улично-дорожной сети», «Номер здания/сооружения» и «Номер помещения» редактируются вручную с клавиатуры с возможностью выбора предложенного значения из раскрывающегося списка.</w:t>
      </w:r>
    </w:p>
    <w:p w14:paraId="5C3CB638" w14:textId="225B0AED" w:rsidR="008B02C6" w:rsidRDefault="00B06F30" w:rsidP="00B06F30">
      <w:pPr>
        <w:pStyle w:val="a7"/>
        <w:rPr>
          <w:lang w:eastAsia="ru-RU"/>
        </w:rPr>
      </w:pPr>
      <w:r>
        <w:rPr>
          <w:lang w:eastAsia="ru-RU"/>
        </w:rPr>
        <w:t xml:space="preserve">Поля «Код по ГАР», </w:t>
      </w:r>
      <w:r w:rsidR="008B02C6">
        <w:rPr>
          <w:lang w:eastAsia="ru-RU"/>
        </w:rPr>
        <w:t>«Почтовый индекс»</w:t>
      </w:r>
      <w:r>
        <w:rPr>
          <w:lang w:eastAsia="ru-RU"/>
        </w:rPr>
        <w:t>,</w:t>
      </w:r>
      <w:r w:rsidR="008B02C6">
        <w:rPr>
          <w:lang w:eastAsia="ru-RU"/>
        </w:rPr>
        <w:t xml:space="preserve"> </w:t>
      </w:r>
      <w:r>
        <w:rPr>
          <w:lang w:eastAsia="ru-RU"/>
        </w:rPr>
        <w:t>«Адрес» недоступны для редактирования.</w:t>
      </w:r>
    </w:p>
    <w:p w14:paraId="19BEE6C3" w14:textId="709CEC02" w:rsidR="005C5827" w:rsidRPr="005C5827" w:rsidRDefault="005C5827" w:rsidP="00B06F30">
      <w:pPr>
        <w:pStyle w:val="a7"/>
        <w:rPr>
          <w:lang w:eastAsia="ru-RU"/>
        </w:rPr>
      </w:pPr>
      <w:r w:rsidRPr="00AC1DC3">
        <w:rPr>
          <w:b/>
          <w:lang w:eastAsia="ru-RU"/>
        </w:rPr>
        <w:t>Важно!</w:t>
      </w:r>
      <w:r>
        <w:rPr>
          <w:b/>
          <w:lang w:eastAsia="ru-RU"/>
        </w:rPr>
        <w:t xml:space="preserve"> </w:t>
      </w:r>
      <w:r>
        <w:rPr>
          <w:lang w:eastAsia="ru-RU"/>
        </w:rPr>
        <w:t xml:space="preserve">В поле «Адрес по ГАР» должен быть обязательно заполнен код ГАР, если поле пустое, то дальнейшее редактирование документа невозможно. </w:t>
      </w:r>
    </w:p>
    <w:p w14:paraId="5FAAA920" w14:textId="2024AAB0" w:rsidR="00706574" w:rsidRDefault="00706574" w:rsidP="00706574">
      <w:pPr>
        <w:pStyle w:val="4"/>
        <w:rPr>
          <w:lang w:eastAsia="ru-RU"/>
        </w:rPr>
      </w:pPr>
      <w:r>
        <w:rPr>
          <w:lang w:eastAsia="ru-RU"/>
        </w:rPr>
        <w:t>Добавление структурного подразделения</w:t>
      </w:r>
    </w:p>
    <w:p w14:paraId="39B4F615" w14:textId="16895F15" w:rsidR="00D5501F" w:rsidRDefault="00D5501F" w:rsidP="00D5501F">
      <w:pPr>
        <w:pStyle w:val="a7"/>
        <w:rPr>
          <w:lang w:eastAsia="ru-RU"/>
        </w:rPr>
      </w:pPr>
      <w:r w:rsidRPr="00D5501F">
        <w:rPr>
          <w:lang w:eastAsia="ru-RU"/>
        </w:rPr>
        <w:t>Для добавления структурного подразделения в области «Структурные подразделения» необходимо нажать на кнопку «Добавить»</w:t>
      </w:r>
      <w:r w:rsidR="00B06F30">
        <w:rPr>
          <w:lang w:eastAsia="ru-RU"/>
        </w:rPr>
        <w:t xml:space="preserve"> и выбрать пункт «Добавить СП» (</w:t>
      </w:r>
      <w:r w:rsidR="00B06F30">
        <w:rPr>
          <w:lang w:eastAsia="ru-RU"/>
        </w:rPr>
        <w:fldChar w:fldCharType="begin"/>
      </w:r>
      <w:r w:rsidR="00B06F30">
        <w:rPr>
          <w:lang w:eastAsia="ru-RU"/>
        </w:rPr>
        <w:instrText xml:space="preserve"> REF _Ref77339529 \h </w:instrText>
      </w:r>
      <w:r w:rsidR="00B06F30">
        <w:rPr>
          <w:lang w:eastAsia="ru-RU"/>
        </w:rPr>
      </w:r>
      <w:r w:rsidR="00B06F30">
        <w:rPr>
          <w:lang w:eastAsia="ru-RU"/>
        </w:rPr>
        <w:fldChar w:fldCharType="separate"/>
      </w:r>
      <w:r w:rsidR="00C56174">
        <w:t>Рисунок </w:t>
      </w:r>
      <w:r w:rsidR="00C56174">
        <w:rPr>
          <w:noProof/>
        </w:rPr>
        <w:t>45</w:t>
      </w:r>
      <w:r w:rsidR="00B06F30">
        <w:rPr>
          <w:lang w:eastAsia="ru-RU"/>
        </w:rPr>
        <w:fldChar w:fldCharType="end"/>
      </w:r>
      <w:r w:rsidR="00B06F30">
        <w:rPr>
          <w:lang w:eastAsia="ru-RU"/>
        </w:rPr>
        <w:t>).</w:t>
      </w:r>
    </w:p>
    <w:p w14:paraId="75A69512" w14:textId="77777777" w:rsidR="00B06F30" w:rsidRDefault="00B06F30" w:rsidP="00B06F30">
      <w:pPr>
        <w:pStyle w:val="af"/>
      </w:pPr>
      <w:r>
        <w:lastRenderedPageBreak/>
        <w:drawing>
          <wp:inline distT="0" distB="0" distL="0" distR="0" wp14:anchorId="04FC01BE" wp14:editId="5853BC18">
            <wp:extent cx="6120130" cy="2009140"/>
            <wp:effectExtent l="0" t="0" r="0" b="0"/>
            <wp:docPr id="513" name="Рисунок 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09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36C63E" w14:textId="2A09A4E5" w:rsidR="00B06F30" w:rsidRDefault="00B06F30" w:rsidP="00B06F30">
      <w:pPr>
        <w:pStyle w:val="af1"/>
      </w:pPr>
      <w:bookmarkStart w:id="65" w:name="_Ref77339529"/>
      <w:r>
        <w:t>Рисунок </w:t>
      </w:r>
      <w:r w:rsidR="00BB57FB">
        <w:fldChar w:fldCharType="begin"/>
      </w:r>
      <w:r w:rsidR="00BB57FB">
        <w:instrText xml:space="preserve"> SEQ Рисунок \* ARABIC </w:instrText>
      </w:r>
      <w:r w:rsidR="00BB57FB">
        <w:fldChar w:fldCharType="separate"/>
      </w:r>
      <w:r w:rsidR="004D3300">
        <w:rPr>
          <w:noProof/>
        </w:rPr>
        <w:t>45</w:t>
      </w:r>
      <w:r w:rsidR="00BB57FB">
        <w:rPr>
          <w:noProof/>
        </w:rPr>
        <w:fldChar w:fldCharType="end"/>
      </w:r>
      <w:bookmarkEnd w:id="65"/>
      <w:r>
        <w:t>. Добавление структурного подразделения</w:t>
      </w:r>
    </w:p>
    <w:p w14:paraId="64555220" w14:textId="07A07970" w:rsidR="00B06F30" w:rsidRDefault="00B06F30" w:rsidP="00B06F30">
      <w:pPr>
        <w:pStyle w:val="a7"/>
      </w:pPr>
      <w:r>
        <w:t>В результате откроется окно «Структурное подразделение» (</w:t>
      </w:r>
      <w:r>
        <w:fldChar w:fldCharType="begin"/>
      </w:r>
      <w:r>
        <w:instrText xml:space="preserve"> REF _Ref77339614 \h </w:instrText>
      </w:r>
      <w:r>
        <w:fldChar w:fldCharType="separate"/>
      </w:r>
      <w:r w:rsidR="00C56174">
        <w:t xml:space="preserve">Рисунок </w:t>
      </w:r>
      <w:r w:rsidR="00C56174">
        <w:rPr>
          <w:noProof/>
        </w:rPr>
        <w:t>46</w:t>
      </w:r>
      <w:r>
        <w:fldChar w:fldCharType="end"/>
      </w:r>
      <w:r>
        <w:t>).</w:t>
      </w:r>
    </w:p>
    <w:p w14:paraId="384201A7" w14:textId="77777777" w:rsidR="00B06F30" w:rsidRDefault="00B06F30" w:rsidP="00B06F30">
      <w:pPr>
        <w:pStyle w:val="af"/>
      </w:pPr>
      <w:r>
        <w:drawing>
          <wp:inline distT="0" distB="0" distL="0" distR="0" wp14:anchorId="56F98AB9" wp14:editId="51921184">
            <wp:extent cx="6120130" cy="4176395"/>
            <wp:effectExtent l="0" t="0" r="0" b="0"/>
            <wp:docPr id="514" name="Рисунок 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176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F8E895" w14:textId="1840CD6F" w:rsidR="00B06F30" w:rsidRDefault="00B06F30" w:rsidP="00B06F30">
      <w:pPr>
        <w:pStyle w:val="af1"/>
      </w:pPr>
      <w:bookmarkStart w:id="66" w:name="_Ref77339614"/>
      <w:r>
        <w:t xml:space="preserve">Рисунок </w:t>
      </w:r>
      <w:r w:rsidR="00BB57FB">
        <w:fldChar w:fldCharType="begin"/>
      </w:r>
      <w:r w:rsidR="00BB57FB">
        <w:instrText xml:space="preserve"> SEQ Рисунок \* ARABIC </w:instrText>
      </w:r>
      <w:r w:rsidR="00BB57FB">
        <w:fldChar w:fldCharType="separate"/>
      </w:r>
      <w:r w:rsidR="004D3300">
        <w:rPr>
          <w:noProof/>
        </w:rPr>
        <w:t>46</w:t>
      </w:r>
      <w:r w:rsidR="00BB57FB">
        <w:rPr>
          <w:noProof/>
        </w:rPr>
        <w:fldChar w:fldCharType="end"/>
      </w:r>
      <w:bookmarkEnd w:id="66"/>
      <w:r>
        <w:t xml:space="preserve">. </w:t>
      </w:r>
      <w:r w:rsidR="007F0D2E">
        <w:t>Окно «Структурное подразделение»</w:t>
      </w:r>
    </w:p>
    <w:p w14:paraId="371EB836" w14:textId="0284DC07" w:rsidR="00B06F30" w:rsidRDefault="000367E8" w:rsidP="00B06F30">
      <w:pPr>
        <w:pStyle w:val="a7"/>
      </w:pPr>
      <w:r>
        <w:t>Поле «</w:t>
      </w:r>
      <w:r>
        <w:rPr>
          <w:lang w:val="en-US"/>
        </w:rPr>
        <w:t>OID</w:t>
      </w:r>
      <w:r w:rsidRPr="000367E8">
        <w:t xml:space="preserve"> </w:t>
      </w:r>
      <w:r>
        <w:t>ФРМО» заполняется выбором значения из справочника.</w:t>
      </w:r>
    </w:p>
    <w:p w14:paraId="1412A7CC" w14:textId="6B3EB06D" w:rsidR="000367E8" w:rsidRDefault="000367E8" w:rsidP="000367E8">
      <w:pPr>
        <w:pStyle w:val="a7"/>
      </w:pPr>
      <w:r>
        <w:t>Поля «Полное наименование», «Краткое наименование» и «Вид» заполняются автоматически после заполнения поля «</w:t>
      </w:r>
      <w:r>
        <w:rPr>
          <w:lang w:val="en-US"/>
        </w:rPr>
        <w:t>OID</w:t>
      </w:r>
      <w:r w:rsidRPr="000367E8">
        <w:t xml:space="preserve"> </w:t>
      </w:r>
      <w:r>
        <w:t>ФРМО» и редактируется вручную с клавиатуры.</w:t>
      </w:r>
    </w:p>
    <w:p w14:paraId="60F3C295" w14:textId="663E0A46" w:rsidR="000367E8" w:rsidRDefault="000367E8" w:rsidP="000367E8">
      <w:pPr>
        <w:pStyle w:val="a7"/>
      </w:pPr>
      <w:r w:rsidRPr="000367E8">
        <w:rPr>
          <w:b/>
        </w:rPr>
        <w:t>Важно!</w:t>
      </w:r>
      <w:r>
        <w:t xml:space="preserve"> Поля «Полное наименование» и «Краткое наименование» обязательны для заполнения.</w:t>
      </w:r>
    </w:p>
    <w:p w14:paraId="751CFD29" w14:textId="62683108" w:rsidR="000367E8" w:rsidRDefault="000367E8" w:rsidP="000367E8">
      <w:pPr>
        <w:pStyle w:val="a7"/>
      </w:pPr>
      <w:r>
        <w:lastRenderedPageBreak/>
        <w:t xml:space="preserve">Поля «Имя», Фамилия, «Отчество», </w:t>
      </w:r>
      <w:r w:rsidR="001E7CA5">
        <w:t>«Телефон» и «Дополнительный телефон/добавочный код» заполняются вручную с клавиатуры.</w:t>
      </w:r>
    </w:p>
    <w:p w14:paraId="522DFA30" w14:textId="310FD667" w:rsidR="001E7CA5" w:rsidRDefault="001E7CA5" w:rsidP="000367E8">
      <w:pPr>
        <w:pStyle w:val="a7"/>
      </w:pPr>
      <w:r>
        <w:t>Поле «Дата изменения» заполняется автоматически и недоступно для редактирования.</w:t>
      </w:r>
    </w:p>
    <w:p w14:paraId="47A0F56D" w14:textId="73CAEB9B" w:rsidR="001E7CA5" w:rsidRDefault="001E7CA5" w:rsidP="000367E8">
      <w:pPr>
        <w:pStyle w:val="a7"/>
      </w:pPr>
      <w:r>
        <w:t>Для сохранения введенных данных необходимо нажать на кнопку «Сохранить» (</w:t>
      </w:r>
      <w:r>
        <w:fldChar w:fldCharType="begin"/>
      </w:r>
      <w:r>
        <w:instrText xml:space="preserve"> REF _Ref77340674 \h </w:instrText>
      </w:r>
      <w:r>
        <w:fldChar w:fldCharType="separate"/>
      </w:r>
      <w:r w:rsidR="00C56174">
        <w:t>Рисунок </w:t>
      </w:r>
      <w:r w:rsidR="00C56174">
        <w:rPr>
          <w:noProof/>
        </w:rPr>
        <w:t>47</w:t>
      </w:r>
      <w:r>
        <w:fldChar w:fldCharType="end"/>
      </w:r>
      <w:r>
        <w:t>).</w:t>
      </w:r>
    </w:p>
    <w:p w14:paraId="7834FC58" w14:textId="77777777" w:rsidR="001E7CA5" w:rsidRDefault="001E7CA5" w:rsidP="001E7CA5">
      <w:pPr>
        <w:pStyle w:val="af"/>
      </w:pPr>
      <w:r>
        <w:drawing>
          <wp:inline distT="0" distB="0" distL="0" distR="0" wp14:anchorId="33644920" wp14:editId="1845F1F9">
            <wp:extent cx="6120130" cy="4176395"/>
            <wp:effectExtent l="0" t="0" r="0" b="0"/>
            <wp:docPr id="515" name="Рисунок 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176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956E3E" w14:textId="67FCA244" w:rsidR="001E7CA5" w:rsidRDefault="001E7CA5" w:rsidP="001E7CA5">
      <w:pPr>
        <w:pStyle w:val="af1"/>
      </w:pPr>
      <w:bookmarkStart w:id="67" w:name="_Ref77340674"/>
      <w:r>
        <w:t>Рисунок </w:t>
      </w:r>
      <w:r w:rsidR="00BB57FB">
        <w:fldChar w:fldCharType="begin"/>
      </w:r>
      <w:r w:rsidR="00BB57FB">
        <w:instrText xml:space="preserve"> SEQ Рисунок \* ARABIC </w:instrText>
      </w:r>
      <w:r w:rsidR="00BB57FB">
        <w:fldChar w:fldCharType="separate"/>
      </w:r>
      <w:r w:rsidR="004D3300">
        <w:rPr>
          <w:noProof/>
        </w:rPr>
        <w:t>47</w:t>
      </w:r>
      <w:r w:rsidR="00BB57FB">
        <w:rPr>
          <w:noProof/>
        </w:rPr>
        <w:fldChar w:fldCharType="end"/>
      </w:r>
      <w:bookmarkEnd w:id="67"/>
      <w:r>
        <w:t>. Сохранение введенных данных</w:t>
      </w:r>
    </w:p>
    <w:p w14:paraId="63AD88D7" w14:textId="311BAA83" w:rsidR="001E7CA5" w:rsidRDefault="001E7CA5" w:rsidP="001E7CA5">
      <w:pPr>
        <w:pStyle w:val="a7"/>
      </w:pPr>
      <w:r>
        <w:t>В результате во вкладке «Структурные подразделения» отобразится новая строка (</w:t>
      </w:r>
      <w:r>
        <w:fldChar w:fldCharType="begin"/>
      </w:r>
      <w:r>
        <w:instrText xml:space="preserve"> REF _Ref77340872 \h </w:instrText>
      </w:r>
      <w:r>
        <w:fldChar w:fldCharType="separate"/>
      </w:r>
      <w:r w:rsidR="00C56174">
        <w:t>Рисунок </w:t>
      </w:r>
      <w:r w:rsidR="00C56174">
        <w:rPr>
          <w:noProof/>
        </w:rPr>
        <w:t>48</w:t>
      </w:r>
      <w:r>
        <w:fldChar w:fldCharType="end"/>
      </w:r>
      <w:r>
        <w:t>).</w:t>
      </w:r>
    </w:p>
    <w:p w14:paraId="2D5320BA" w14:textId="77777777" w:rsidR="001E7CA5" w:rsidRDefault="001E7CA5" w:rsidP="001E7CA5">
      <w:pPr>
        <w:pStyle w:val="af"/>
      </w:pPr>
      <w:r>
        <w:lastRenderedPageBreak/>
        <w:drawing>
          <wp:inline distT="0" distB="0" distL="0" distR="0" wp14:anchorId="3DE6F9C3" wp14:editId="610892D7">
            <wp:extent cx="3733333" cy="2123810"/>
            <wp:effectExtent l="0" t="0" r="635" b="0"/>
            <wp:docPr id="516" name="Рисунок 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3733333" cy="212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E65F43" w14:textId="4D73F074" w:rsidR="001E7CA5" w:rsidRDefault="001E7CA5" w:rsidP="001E7CA5">
      <w:pPr>
        <w:pStyle w:val="af1"/>
      </w:pPr>
      <w:bookmarkStart w:id="68" w:name="_Ref77340872"/>
      <w:r>
        <w:t>Рисунок </w:t>
      </w:r>
      <w:r w:rsidR="00BB57FB">
        <w:fldChar w:fldCharType="begin"/>
      </w:r>
      <w:r w:rsidR="00BB57FB">
        <w:instrText xml:space="preserve"> SEQ Рисунок \* ARABIC </w:instrText>
      </w:r>
      <w:r w:rsidR="00BB57FB">
        <w:fldChar w:fldCharType="separate"/>
      </w:r>
      <w:r w:rsidR="004D3300">
        <w:rPr>
          <w:noProof/>
        </w:rPr>
        <w:t>48</w:t>
      </w:r>
      <w:r w:rsidR="00BB57FB">
        <w:rPr>
          <w:noProof/>
        </w:rPr>
        <w:fldChar w:fldCharType="end"/>
      </w:r>
      <w:bookmarkEnd w:id="68"/>
      <w:r>
        <w:t>. Новая строка</w:t>
      </w:r>
    </w:p>
    <w:p w14:paraId="569685FB" w14:textId="38A203CF" w:rsidR="003E79D6" w:rsidRDefault="003E79D6" w:rsidP="003E79D6">
      <w:pPr>
        <w:pStyle w:val="a7"/>
      </w:pPr>
      <w:r>
        <w:t xml:space="preserve">Для удаления добавленной строки необходимо нажать на кнопку </w:t>
      </w:r>
      <w:r>
        <w:rPr>
          <w:noProof/>
          <w:lang w:eastAsia="ru-RU"/>
        </w:rPr>
        <w:drawing>
          <wp:inline distT="0" distB="0" distL="0" distR="0" wp14:anchorId="60EF3EF8" wp14:editId="554F8F07">
            <wp:extent cx="133333" cy="133333"/>
            <wp:effectExtent l="0" t="0" r="635" b="635"/>
            <wp:docPr id="518" name="Рисунок 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133333" cy="1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(</w:t>
      </w:r>
      <w:r>
        <w:fldChar w:fldCharType="begin"/>
      </w:r>
      <w:r>
        <w:instrText xml:space="preserve"> REF _Ref77341032 \h </w:instrText>
      </w:r>
      <w:r>
        <w:fldChar w:fldCharType="separate"/>
      </w:r>
      <w:r w:rsidR="00C56174">
        <w:t>Рисунок </w:t>
      </w:r>
      <w:r w:rsidR="00C56174">
        <w:rPr>
          <w:noProof/>
        </w:rPr>
        <w:t>49</w:t>
      </w:r>
      <w:r>
        <w:fldChar w:fldCharType="end"/>
      </w:r>
      <w:r>
        <w:t>).</w:t>
      </w:r>
    </w:p>
    <w:p w14:paraId="7171691D" w14:textId="77777777" w:rsidR="003E79D6" w:rsidRDefault="003E79D6" w:rsidP="003E79D6">
      <w:pPr>
        <w:pStyle w:val="af"/>
      </w:pPr>
      <w:r>
        <w:drawing>
          <wp:inline distT="0" distB="0" distL="0" distR="0" wp14:anchorId="080D28E6" wp14:editId="7BE6C503">
            <wp:extent cx="3733333" cy="2123810"/>
            <wp:effectExtent l="0" t="0" r="635" b="0"/>
            <wp:docPr id="521" name="Рисунок 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3733333" cy="212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5B3335" w14:textId="61830C38" w:rsidR="003E79D6" w:rsidRDefault="003E79D6" w:rsidP="003E79D6">
      <w:pPr>
        <w:pStyle w:val="af1"/>
      </w:pPr>
      <w:bookmarkStart w:id="69" w:name="_Ref77341032"/>
      <w:r>
        <w:t>Рисунок </w:t>
      </w:r>
      <w:r w:rsidR="00BB57FB">
        <w:fldChar w:fldCharType="begin"/>
      </w:r>
      <w:r w:rsidR="00BB57FB">
        <w:instrText xml:space="preserve"> SEQ Рисунок \* ARABIC </w:instrText>
      </w:r>
      <w:r w:rsidR="00BB57FB">
        <w:fldChar w:fldCharType="separate"/>
      </w:r>
      <w:r w:rsidR="004D3300">
        <w:rPr>
          <w:noProof/>
        </w:rPr>
        <w:t>49</w:t>
      </w:r>
      <w:r w:rsidR="00BB57FB">
        <w:rPr>
          <w:noProof/>
        </w:rPr>
        <w:fldChar w:fldCharType="end"/>
      </w:r>
      <w:bookmarkEnd w:id="69"/>
      <w:r>
        <w:t>. Удаление добавленной строки</w:t>
      </w:r>
    </w:p>
    <w:p w14:paraId="5229F930" w14:textId="3FD1FFF9" w:rsidR="00F9140C" w:rsidRPr="00F9140C" w:rsidRDefault="00F9140C" w:rsidP="00F9140C">
      <w:pPr>
        <w:pStyle w:val="a7"/>
      </w:pPr>
      <w:r>
        <w:t>В результате добавленная строка будет удалена.</w:t>
      </w:r>
    </w:p>
    <w:p w14:paraId="186AB1BC" w14:textId="57254198" w:rsidR="003E79D6" w:rsidRDefault="003E79D6" w:rsidP="0006684B">
      <w:pPr>
        <w:pStyle w:val="4"/>
      </w:pPr>
      <w:r>
        <w:t>Добавление обособленного структурного подразделения</w:t>
      </w:r>
    </w:p>
    <w:p w14:paraId="21E5DB96" w14:textId="128ABB8D" w:rsidR="003E79D6" w:rsidRDefault="003E79D6" w:rsidP="003E79D6">
      <w:pPr>
        <w:pStyle w:val="a7"/>
        <w:rPr>
          <w:lang w:eastAsia="ru-RU"/>
        </w:rPr>
      </w:pPr>
      <w:r w:rsidRPr="00D5501F">
        <w:rPr>
          <w:lang w:eastAsia="ru-RU"/>
        </w:rPr>
        <w:t>Для добавления структурного подразделения в области «Структурные подразделения» необходимо нажать на кнопку «Добавить»</w:t>
      </w:r>
      <w:r>
        <w:rPr>
          <w:lang w:eastAsia="ru-RU"/>
        </w:rPr>
        <w:t xml:space="preserve"> и выбрать пункт «Добавить ОСП» (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REF _Ref77341279 \h </w:instrText>
      </w:r>
      <w:r>
        <w:rPr>
          <w:lang w:eastAsia="ru-RU"/>
        </w:rPr>
      </w:r>
      <w:r>
        <w:rPr>
          <w:lang w:eastAsia="ru-RU"/>
        </w:rPr>
        <w:fldChar w:fldCharType="separate"/>
      </w:r>
      <w:r w:rsidR="00C56174">
        <w:t xml:space="preserve">Рисунок </w:t>
      </w:r>
      <w:r w:rsidR="00C56174">
        <w:rPr>
          <w:noProof/>
        </w:rPr>
        <w:t>50</w:t>
      </w:r>
      <w:r>
        <w:rPr>
          <w:lang w:eastAsia="ru-RU"/>
        </w:rPr>
        <w:fldChar w:fldCharType="end"/>
      </w:r>
      <w:r>
        <w:rPr>
          <w:lang w:eastAsia="ru-RU"/>
        </w:rPr>
        <w:t>).</w:t>
      </w:r>
    </w:p>
    <w:p w14:paraId="370D4E9F" w14:textId="2B01A970" w:rsidR="003E79D6" w:rsidRPr="009437DD" w:rsidRDefault="003E79D6" w:rsidP="003E79D6">
      <w:pPr>
        <w:pStyle w:val="a7"/>
        <w:rPr>
          <w:lang w:eastAsia="ru-RU"/>
        </w:rPr>
      </w:pPr>
      <w:r w:rsidRPr="003E79D6">
        <w:rPr>
          <w:b/>
          <w:lang w:eastAsia="ru-RU"/>
        </w:rPr>
        <w:t>Важно!</w:t>
      </w:r>
      <w:r>
        <w:rPr>
          <w:lang w:eastAsia="ru-RU"/>
        </w:rPr>
        <w:t xml:space="preserve"> По одному адресу </w:t>
      </w:r>
      <w:r w:rsidR="00C8599D">
        <w:rPr>
          <w:lang w:eastAsia="ru-RU"/>
        </w:rPr>
        <w:t>н</w:t>
      </w:r>
      <w:r w:rsidR="00355034">
        <w:rPr>
          <w:lang w:eastAsia="ru-RU"/>
        </w:rPr>
        <w:t>евозможно</w:t>
      </w:r>
      <w:r>
        <w:rPr>
          <w:lang w:eastAsia="ru-RU"/>
        </w:rPr>
        <w:t xml:space="preserve"> одновре</w:t>
      </w:r>
      <w:r w:rsidR="00C8599D">
        <w:rPr>
          <w:lang w:eastAsia="ru-RU"/>
        </w:rPr>
        <w:t xml:space="preserve">менно добавить </w:t>
      </w:r>
      <w:r w:rsidR="009437DD">
        <w:rPr>
          <w:lang w:eastAsia="ru-RU"/>
        </w:rPr>
        <w:t>структурные подразделения</w:t>
      </w:r>
      <w:r w:rsidR="00C8599D">
        <w:rPr>
          <w:lang w:eastAsia="ru-RU"/>
        </w:rPr>
        <w:t xml:space="preserve"> и </w:t>
      </w:r>
      <w:r w:rsidR="009437DD">
        <w:rPr>
          <w:lang w:eastAsia="ru-RU"/>
        </w:rPr>
        <w:t>обособленные структурные подразделения.</w:t>
      </w:r>
    </w:p>
    <w:p w14:paraId="0502FD5D" w14:textId="77777777" w:rsidR="003E79D6" w:rsidRDefault="003E79D6" w:rsidP="003E79D6">
      <w:pPr>
        <w:pStyle w:val="af"/>
      </w:pPr>
      <w:r>
        <w:lastRenderedPageBreak/>
        <w:drawing>
          <wp:inline distT="0" distB="0" distL="0" distR="0" wp14:anchorId="68D470F7" wp14:editId="0E24D948">
            <wp:extent cx="6120130" cy="2009140"/>
            <wp:effectExtent l="0" t="0" r="0" b="0"/>
            <wp:docPr id="545" name="Рисунок 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09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B43C26" w14:textId="58BD064C" w:rsidR="003E79D6" w:rsidRDefault="003E79D6" w:rsidP="003E79D6">
      <w:pPr>
        <w:pStyle w:val="af1"/>
      </w:pPr>
      <w:bookmarkStart w:id="70" w:name="_Ref77341279"/>
      <w:r>
        <w:t xml:space="preserve">Рисунок </w:t>
      </w:r>
      <w:r w:rsidR="00BB57FB">
        <w:fldChar w:fldCharType="begin"/>
      </w:r>
      <w:r w:rsidR="00BB57FB">
        <w:instrText xml:space="preserve"> SEQ Рисунок \* ARABIC </w:instrText>
      </w:r>
      <w:r w:rsidR="00BB57FB">
        <w:fldChar w:fldCharType="separate"/>
      </w:r>
      <w:r w:rsidR="004D3300">
        <w:rPr>
          <w:noProof/>
        </w:rPr>
        <w:t>50</w:t>
      </w:r>
      <w:r w:rsidR="00BB57FB">
        <w:rPr>
          <w:noProof/>
        </w:rPr>
        <w:fldChar w:fldCharType="end"/>
      </w:r>
      <w:bookmarkEnd w:id="70"/>
      <w:r>
        <w:t>. Добавление обособленного структурного подразделения</w:t>
      </w:r>
    </w:p>
    <w:p w14:paraId="74263320" w14:textId="323EB1B7" w:rsidR="00926389" w:rsidRDefault="00355034" w:rsidP="00926389">
      <w:pPr>
        <w:pStyle w:val="a7"/>
      </w:pPr>
      <w:commentRangeStart w:id="71"/>
      <w:r>
        <w:t>В результате откроется окно «Выберите организацию», в котором поле «Обособленное структурное подразделение» заполняется выбором значения из справочника</w:t>
      </w:r>
      <w:commentRangeEnd w:id="71"/>
      <w:r>
        <w:rPr>
          <w:rStyle w:val="af6"/>
          <w:rFonts w:eastAsia="Calibri"/>
          <w:spacing w:val="0"/>
        </w:rPr>
        <w:commentReference w:id="71"/>
      </w:r>
      <w:r w:rsidR="00926389">
        <w:t xml:space="preserve"> (</w:t>
      </w:r>
      <w:r w:rsidR="00791B9E">
        <w:fldChar w:fldCharType="begin"/>
      </w:r>
      <w:r w:rsidR="00791B9E">
        <w:instrText xml:space="preserve"> REF _Ref77459215 \h </w:instrText>
      </w:r>
      <w:r w:rsidR="00791B9E">
        <w:fldChar w:fldCharType="separate"/>
      </w:r>
      <w:r w:rsidR="00C56174">
        <w:t xml:space="preserve">Рисунок </w:t>
      </w:r>
      <w:r w:rsidR="00C56174">
        <w:rPr>
          <w:noProof/>
        </w:rPr>
        <w:t>51</w:t>
      </w:r>
      <w:r w:rsidR="00791B9E">
        <w:fldChar w:fldCharType="end"/>
      </w:r>
      <w:r w:rsidR="00926389">
        <w:t>).</w:t>
      </w:r>
    </w:p>
    <w:p w14:paraId="7A0D53DB" w14:textId="77777777" w:rsidR="00791B9E" w:rsidRDefault="00791B9E" w:rsidP="00791B9E">
      <w:pPr>
        <w:pStyle w:val="a7"/>
        <w:keepNext/>
      </w:pPr>
      <w:r>
        <w:rPr>
          <w:noProof/>
        </w:rPr>
        <w:drawing>
          <wp:inline distT="0" distB="0" distL="0" distR="0" wp14:anchorId="491D75B4" wp14:editId="139851DD">
            <wp:extent cx="6120130" cy="3649980"/>
            <wp:effectExtent l="0" t="0" r="0" b="7620"/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screenshot - 2021-07-18T000453.918.jpe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64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71DFE5" w14:textId="494617CC" w:rsidR="00791B9E" w:rsidRDefault="00791B9E" w:rsidP="00791B9E">
      <w:pPr>
        <w:pStyle w:val="af1"/>
      </w:pPr>
      <w:bookmarkStart w:id="72" w:name="_Ref77459215"/>
      <w:r>
        <w:t xml:space="preserve">Рисунок </w:t>
      </w:r>
      <w:r w:rsidR="00BB57FB">
        <w:fldChar w:fldCharType="begin"/>
      </w:r>
      <w:r w:rsidR="00BB57FB">
        <w:instrText xml:space="preserve"> SEQ Рисунок \* ARABIC </w:instrText>
      </w:r>
      <w:r w:rsidR="00BB57FB">
        <w:fldChar w:fldCharType="separate"/>
      </w:r>
      <w:r w:rsidR="004D3300">
        <w:rPr>
          <w:noProof/>
        </w:rPr>
        <w:t>51</w:t>
      </w:r>
      <w:r w:rsidR="00BB57FB">
        <w:rPr>
          <w:noProof/>
        </w:rPr>
        <w:fldChar w:fldCharType="end"/>
      </w:r>
      <w:bookmarkEnd w:id="72"/>
      <w:r>
        <w:t>. Выбор обособленного структурного подразделения</w:t>
      </w:r>
    </w:p>
    <w:p w14:paraId="3B095EA7" w14:textId="219209F7" w:rsidR="00355034" w:rsidRDefault="00355034" w:rsidP="00355034">
      <w:pPr>
        <w:pStyle w:val="a7"/>
      </w:pPr>
      <w:r w:rsidRPr="00355034">
        <w:rPr>
          <w:b/>
        </w:rPr>
        <w:t>Важно!</w:t>
      </w:r>
      <w:r>
        <w:t xml:space="preserve"> Поле «Обособленное структурное подразделение» обязательно для заполнения.</w:t>
      </w:r>
    </w:p>
    <w:p w14:paraId="6FD59190" w14:textId="77777777" w:rsidR="00926389" w:rsidRDefault="00926389" w:rsidP="002C4EA9">
      <w:pPr>
        <w:pStyle w:val="af"/>
      </w:pPr>
      <w:r>
        <w:lastRenderedPageBreak/>
        <w:drawing>
          <wp:inline distT="0" distB="0" distL="0" distR="0" wp14:anchorId="58A06FE8" wp14:editId="3FAFB07A">
            <wp:extent cx="5400000" cy="1958400"/>
            <wp:effectExtent l="0" t="0" r="0" b="3810"/>
            <wp:docPr id="546" name="Рисунок 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19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951F62" w14:textId="69A2F4AF" w:rsidR="00926389" w:rsidRDefault="00926389" w:rsidP="00926389">
      <w:pPr>
        <w:pStyle w:val="af1"/>
      </w:pPr>
      <w:bookmarkStart w:id="73" w:name="_Ref77344255"/>
      <w:r>
        <w:t>Рисунок </w:t>
      </w:r>
      <w:r w:rsidR="00BB57FB">
        <w:fldChar w:fldCharType="begin"/>
      </w:r>
      <w:r w:rsidR="00BB57FB">
        <w:instrText xml:space="preserve"> SEQ Рисунок \* ARABIC </w:instrText>
      </w:r>
      <w:r w:rsidR="00BB57FB">
        <w:fldChar w:fldCharType="separate"/>
      </w:r>
      <w:r w:rsidR="004D3300">
        <w:rPr>
          <w:noProof/>
        </w:rPr>
        <w:t>52</w:t>
      </w:r>
      <w:r w:rsidR="00BB57FB">
        <w:rPr>
          <w:noProof/>
        </w:rPr>
        <w:fldChar w:fldCharType="end"/>
      </w:r>
      <w:bookmarkEnd w:id="73"/>
      <w:r>
        <w:t>. Окно «Выберите организацию»</w:t>
      </w:r>
    </w:p>
    <w:p w14:paraId="0B7D4CCC" w14:textId="4E34DB3F" w:rsidR="00355034" w:rsidRDefault="00926389" w:rsidP="00355034">
      <w:pPr>
        <w:pStyle w:val="a7"/>
      </w:pPr>
      <w:r>
        <w:t>Для добавления обособленного структурного подразделения вручную необходимо нажать на кнопку «Добавить новую» (</w:t>
      </w:r>
      <w:r>
        <w:fldChar w:fldCharType="begin"/>
      </w:r>
      <w:r>
        <w:instrText xml:space="preserve"> REF _Ref77344271 \h </w:instrText>
      </w:r>
      <w:r>
        <w:fldChar w:fldCharType="separate"/>
      </w:r>
      <w:r w:rsidR="00C56174">
        <w:t>Рисунок </w:t>
      </w:r>
      <w:r w:rsidR="00C56174">
        <w:rPr>
          <w:noProof/>
        </w:rPr>
        <w:t>53</w:t>
      </w:r>
      <w:r>
        <w:fldChar w:fldCharType="end"/>
      </w:r>
      <w:r>
        <w:t>).</w:t>
      </w:r>
    </w:p>
    <w:p w14:paraId="25751B6A" w14:textId="231790CF" w:rsidR="00926389" w:rsidRDefault="00926389" w:rsidP="00926389">
      <w:pPr>
        <w:pStyle w:val="af"/>
      </w:pPr>
      <w:r>
        <w:drawing>
          <wp:inline distT="0" distB="0" distL="0" distR="0" wp14:anchorId="5A1B21B3" wp14:editId="2424B6DD">
            <wp:extent cx="5400000" cy="1958400"/>
            <wp:effectExtent l="0" t="0" r="0" b="3810"/>
            <wp:docPr id="549" name="Рисунок 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19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086E28" w14:textId="6AA25B1A" w:rsidR="003E79D6" w:rsidRDefault="003E79D6" w:rsidP="00926389">
      <w:pPr>
        <w:pStyle w:val="af1"/>
      </w:pPr>
      <w:bookmarkStart w:id="74" w:name="_Ref77344271"/>
      <w:r>
        <w:t>Рисунок </w:t>
      </w:r>
      <w:r w:rsidR="00BB57FB">
        <w:fldChar w:fldCharType="begin"/>
      </w:r>
      <w:r w:rsidR="00BB57FB">
        <w:instrText xml:space="preserve"> SEQ Рисунок \* ARABIC </w:instrText>
      </w:r>
      <w:r w:rsidR="00BB57FB">
        <w:fldChar w:fldCharType="separate"/>
      </w:r>
      <w:r w:rsidR="004D3300">
        <w:rPr>
          <w:noProof/>
        </w:rPr>
        <w:t>53</w:t>
      </w:r>
      <w:r w:rsidR="00BB57FB">
        <w:rPr>
          <w:noProof/>
        </w:rPr>
        <w:fldChar w:fldCharType="end"/>
      </w:r>
      <w:bookmarkEnd w:id="74"/>
      <w:r>
        <w:t xml:space="preserve">. Добавление </w:t>
      </w:r>
      <w:r w:rsidR="00CE2FB5">
        <w:t xml:space="preserve">обособленного </w:t>
      </w:r>
      <w:r>
        <w:t xml:space="preserve">структурного </w:t>
      </w:r>
      <w:r w:rsidRPr="00926389">
        <w:t>подразделения</w:t>
      </w:r>
    </w:p>
    <w:p w14:paraId="461667A8" w14:textId="04BC1B67" w:rsidR="00CE2FB5" w:rsidRPr="00CE2FB5" w:rsidRDefault="00CE2FB5" w:rsidP="00CE2FB5">
      <w:pPr>
        <w:pStyle w:val="a7"/>
      </w:pPr>
      <w:r>
        <w:t>В результате в окне «Выберите организацию» отобразятся поля для заполнения (</w:t>
      </w:r>
      <w:r>
        <w:fldChar w:fldCharType="begin"/>
      </w:r>
      <w:r>
        <w:instrText xml:space="preserve"> REF _Ref77344998 \h </w:instrText>
      </w:r>
      <w:r>
        <w:fldChar w:fldCharType="separate"/>
      </w:r>
      <w:r w:rsidR="00C56174">
        <w:t>Рисунок </w:t>
      </w:r>
      <w:r w:rsidR="00C56174">
        <w:rPr>
          <w:noProof/>
        </w:rPr>
        <w:t>54</w:t>
      </w:r>
      <w:r>
        <w:fldChar w:fldCharType="end"/>
      </w:r>
      <w:r>
        <w:t>).</w:t>
      </w:r>
    </w:p>
    <w:p w14:paraId="02F321FF" w14:textId="77777777" w:rsidR="00CE2FB5" w:rsidRDefault="00CE2FB5" w:rsidP="00CE2FB5">
      <w:pPr>
        <w:pStyle w:val="a7"/>
        <w:keepNext/>
      </w:pPr>
      <w:r>
        <w:rPr>
          <w:noProof/>
          <w:lang w:eastAsia="ru-RU"/>
        </w:rPr>
        <w:drawing>
          <wp:inline distT="0" distB="0" distL="0" distR="0" wp14:anchorId="1F0A4E42" wp14:editId="6968EDF9">
            <wp:extent cx="5714286" cy="2095238"/>
            <wp:effectExtent l="0" t="0" r="1270" b="635"/>
            <wp:docPr id="559" name="Рисунок 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714286" cy="20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885DE7" w14:textId="58CD32E1" w:rsidR="00B351C5" w:rsidRDefault="00CE2FB5" w:rsidP="00CE2FB5">
      <w:pPr>
        <w:pStyle w:val="af1"/>
      </w:pPr>
      <w:bookmarkStart w:id="75" w:name="_Ref77344998"/>
      <w:r>
        <w:t>Рисунок </w:t>
      </w:r>
      <w:r w:rsidR="00BB57FB">
        <w:fldChar w:fldCharType="begin"/>
      </w:r>
      <w:r w:rsidR="00BB57FB">
        <w:instrText xml:space="preserve"> SEQ Рисунок \* ARABIC </w:instrText>
      </w:r>
      <w:r w:rsidR="00BB57FB">
        <w:fldChar w:fldCharType="separate"/>
      </w:r>
      <w:r w:rsidR="004D3300">
        <w:rPr>
          <w:noProof/>
        </w:rPr>
        <w:t>54</w:t>
      </w:r>
      <w:r w:rsidR="00BB57FB">
        <w:rPr>
          <w:noProof/>
        </w:rPr>
        <w:fldChar w:fldCharType="end"/>
      </w:r>
      <w:bookmarkEnd w:id="75"/>
      <w:r>
        <w:t xml:space="preserve">. Добавление обособленного структурного </w:t>
      </w:r>
      <w:r w:rsidRPr="00926389">
        <w:t>подразделения</w:t>
      </w:r>
    </w:p>
    <w:p w14:paraId="0C447573" w14:textId="0E0994A4" w:rsidR="00CE2FB5" w:rsidRDefault="00CE2FB5" w:rsidP="003E79D6">
      <w:pPr>
        <w:pStyle w:val="a7"/>
      </w:pPr>
      <w:r>
        <w:t xml:space="preserve">Поля «Полное наименование обособленного структурного подразделения», «Сокращенное наименование обособленного структурного </w:t>
      </w:r>
      <w:r>
        <w:lastRenderedPageBreak/>
        <w:t>подразделения»</w:t>
      </w:r>
      <w:r w:rsidR="007F0D2E">
        <w:t xml:space="preserve"> и «КПП медицинской организации» заполняются вручную с клавиатуры. </w:t>
      </w:r>
    </w:p>
    <w:p w14:paraId="20980776" w14:textId="1296C0A0" w:rsidR="007F0D2E" w:rsidRDefault="007F0D2E" w:rsidP="007F0D2E">
      <w:pPr>
        <w:pStyle w:val="a7"/>
      </w:pPr>
      <w:r w:rsidRPr="007F0D2E">
        <w:rPr>
          <w:b/>
        </w:rPr>
        <w:t>Важно!</w:t>
      </w:r>
      <w:r>
        <w:t xml:space="preserve"> Поля «Полное наименование обособленного структурного подразделения», «Сокращенное наименование обособленного структурного подразделения» и «КПП медицинской организации» обязательны для заполнения.</w:t>
      </w:r>
    </w:p>
    <w:p w14:paraId="2D099D94" w14:textId="44482F6B" w:rsidR="00CE2FB5" w:rsidRDefault="007F0D2E" w:rsidP="003E79D6">
      <w:pPr>
        <w:pStyle w:val="a7"/>
      </w:pPr>
      <w:r>
        <w:t>Далее необходимо нажать на кнопку «Далее» (</w:t>
      </w:r>
      <w:r>
        <w:fldChar w:fldCharType="begin"/>
      </w:r>
      <w:r>
        <w:instrText xml:space="preserve"> REF _Ref77345517 \h </w:instrText>
      </w:r>
      <w:r>
        <w:fldChar w:fldCharType="separate"/>
      </w:r>
      <w:r w:rsidR="00C56174">
        <w:t>Рисунок </w:t>
      </w:r>
      <w:r w:rsidR="00C56174">
        <w:rPr>
          <w:noProof/>
        </w:rPr>
        <w:t>55</w:t>
      </w:r>
      <w:r>
        <w:fldChar w:fldCharType="end"/>
      </w:r>
      <w:r>
        <w:t>).</w:t>
      </w:r>
    </w:p>
    <w:p w14:paraId="30BDDB9D" w14:textId="77777777" w:rsidR="007F0D2E" w:rsidRDefault="007F0D2E" w:rsidP="00041BD0">
      <w:pPr>
        <w:pStyle w:val="af"/>
      </w:pPr>
      <w:r>
        <w:drawing>
          <wp:inline distT="0" distB="0" distL="0" distR="0" wp14:anchorId="171E905A" wp14:editId="538B43BB">
            <wp:extent cx="5425200" cy="1990800"/>
            <wp:effectExtent l="0" t="0" r="4445" b="0"/>
            <wp:docPr id="560" name="Рисунок 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425200" cy="199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F4D6CE" w14:textId="5379930D" w:rsidR="007F0D2E" w:rsidRDefault="007F0D2E" w:rsidP="007F0D2E">
      <w:pPr>
        <w:pStyle w:val="af1"/>
      </w:pPr>
      <w:bookmarkStart w:id="76" w:name="_Ref77345517"/>
      <w:r>
        <w:t>Рисунок </w:t>
      </w:r>
      <w:r w:rsidR="00BB57FB">
        <w:fldChar w:fldCharType="begin"/>
      </w:r>
      <w:r w:rsidR="00BB57FB">
        <w:instrText xml:space="preserve"> SEQ Рисунок \* ARABIC </w:instrText>
      </w:r>
      <w:r w:rsidR="00BB57FB">
        <w:fldChar w:fldCharType="separate"/>
      </w:r>
      <w:r w:rsidR="004D3300">
        <w:rPr>
          <w:noProof/>
        </w:rPr>
        <w:t>55</w:t>
      </w:r>
      <w:r w:rsidR="00BB57FB">
        <w:rPr>
          <w:noProof/>
        </w:rPr>
        <w:fldChar w:fldCharType="end"/>
      </w:r>
      <w:bookmarkEnd w:id="76"/>
      <w:r>
        <w:t xml:space="preserve">. Добавление обособленного структурного </w:t>
      </w:r>
      <w:r w:rsidRPr="00926389">
        <w:t>подразделения</w:t>
      </w:r>
    </w:p>
    <w:p w14:paraId="4976E9F2" w14:textId="4BE4A4DB" w:rsidR="003E79D6" w:rsidRDefault="003E79D6" w:rsidP="003E79D6">
      <w:pPr>
        <w:pStyle w:val="a7"/>
      </w:pPr>
      <w:r>
        <w:t>В результате откроется окно «</w:t>
      </w:r>
      <w:r w:rsidR="007F0D2E">
        <w:t>Обособленное с</w:t>
      </w:r>
      <w:r>
        <w:t>труктурное подразделение» (</w:t>
      </w:r>
      <w:r>
        <w:fldChar w:fldCharType="begin"/>
      </w:r>
      <w:r>
        <w:instrText xml:space="preserve"> REF _Ref77339614 \h </w:instrText>
      </w:r>
      <w:r>
        <w:fldChar w:fldCharType="separate"/>
      </w:r>
      <w:r w:rsidR="00C56174">
        <w:t xml:space="preserve">Рисунок </w:t>
      </w:r>
      <w:r w:rsidR="00C56174">
        <w:rPr>
          <w:noProof/>
        </w:rPr>
        <w:t>46</w:t>
      </w:r>
      <w:r>
        <w:fldChar w:fldCharType="end"/>
      </w:r>
      <w:r>
        <w:t>).</w:t>
      </w:r>
    </w:p>
    <w:p w14:paraId="71F9B497" w14:textId="56B4775E" w:rsidR="003E79D6" w:rsidRDefault="007F0D2E" w:rsidP="003E79D6">
      <w:pPr>
        <w:pStyle w:val="af"/>
      </w:pPr>
      <w:r>
        <w:lastRenderedPageBreak/>
        <w:drawing>
          <wp:inline distT="0" distB="0" distL="0" distR="0" wp14:anchorId="64543FAA" wp14:editId="21DF6418">
            <wp:extent cx="6120130" cy="4413250"/>
            <wp:effectExtent l="0" t="0" r="0" b="6350"/>
            <wp:docPr id="561" name="Рисунок 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41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91F03B" w14:textId="3A6C7DAC" w:rsidR="003E79D6" w:rsidRDefault="003E79D6" w:rsidP="003E79D6">
      <w:pPr>
        <w:pStyle w:val="af1"/>
      </w:pPr>
      <w:r>
        <w:t xml:space="preserve">Рисунок </w:t>
      </w:r>
      <w:r w:rsidR="00BB57FB">
        <w:fldChar w:fldCharType="begin"/>
      </w:r>
      <w:r w:rsidR="00BB57FB">
        <w:instrText xml:space="preserve"> SEQ Рисунок \* ARABIC </w:instrText>
      </w:r>
      <w:r w:rsidR="00BB57FB">
        <w:fldChar w:fldCharType="separate"/>
      </w:r>
      <w:r w:rsidR="004D3300">
        <w:rPr>
          <w:noProof/>
        </w:rPr>
        <w:t>56</w:t>
      </w:r>
      <w:r w:rsidR="00BB57FB">
        <w:rPr>
          <w:noProof/>
        </w:rPr>
        <w:fldChar w:fldCharType="end"/>
      </w:r>
      <w:r>
        <w:t>. Структурное подразделение</w:t>
      </w:r>
    </w:p>
    <w:p w14:paraId="60B9C626" w14:textId="20CEDA4C" w:rsidR="003E79D6" w:rsidRDefault="003E79D6" w:rsidP="003E79D6">
      <w:pPr>
        <w:pStyle w:val="a7"/>
      </w:pPr>
      <w:r>
        <w:t>Поле «</w:t>
      </w:r>
      <w:r>
        <w:rPr>
          <w:lang w:val="en-US"/>
        </w:rPr>
        <w:t>OID</w:t>
      </w:r>
      <w:r w:rsidRPr="000367E8">
        <w:t xml:space="preserve"> </w:t>
      </w:r>
      <w:r>
        <w:t>ФРМО» заполняется выбором значения из справочника.</w:t>
      </w:r>
      <w:r w:rsidR="00791B9E">
        <w:t xml:space="preserve"> </w:t>
      </w:r>
    </w:p>
    <w:p w14:paraId="3A995AEB" w14:textId="7D214A4F" w:rsidR="00791B9E" w:rsidRPr="00791B9E" w:rsidRDefault="00791B9E" w:rsidP="003E79D6">
      <w:pPr>
        <w:pStyle w:val="a7"/>
      </w:pPr>
      <w:r w:rsidRPr="00791B9E">
        <w:rPr>
          <w:b/>
        </w:rPr>
        <w:t xml:space="preserve">Важно! </w:t>
      </w:r>
      <w:r w:rsidRPr="00791B9E">
        <w:t xml:space="preserve">Если поле </w:t>
      </w:r>
      <w:r>
        <w:t>«</w:t>
      </w:r>
      <w:r>
        <w:rPr>
          <w:lang w:val="en-US"/>
        </w:rPr>
        <w:t>OID</w:t>
      </w:r>
      <w:r w:rsidRPr="000367E8">
        <w:t xml:space="preserve"> </w:t>
      </w:r>
      <w:r>
        <w:t>ФРМО» не заполнено, то отправить документ на согласование будет невозможно, сработает контроль на согласование.</w:t>
      </w:r>
    </w:p>
    <w:p w14:paraId="093EC1AC" w14:textId="34DA3FEA" w:rsidR="00DD0D18" w:rsidRDefault="00DD0D18" w:rsidP="003E79D6">
      <w:pPr>
        <w:pStyle w:val="a7"/>
      </w:pPr>
      <w:r>
        <w:t>Поля «Участвует в диспансеризации» и «Участвует в МСЭ» заполняются установкой галочки.</w:t>
      </w:r>
    </w:p>
    <w:p w14:paraId="0695BEAB" w14:textId="78D8CAE2" w:rsidR="00DD0D18" w:rsidRDefault="00DD0D18" w:rsidP="003E79D6">
      <w:pPr>
        <w:pStyle w:val="a7"/>
      </w:pPr>
      <w:r>
        <w:t>Поля «Полное наименование обособленного структурного подразделения», «Сокращенное наименование обособленного структурного подразделения» и «КПП медицинской организации» заполняются автоматически и редактируются вручную с клавиатуры.</w:t>
      </w:r>
    </w:p>
    <w:p w14:paraId="2FEC372A" w14:textId="5E6F8D43" w:rsidR="00DD0D18" w:rsidRDefault="00DD0D18" w:rsidP="00DD0D18">
      <w:pPr>
        <w:pStyle w:val="a7"/>
      </w:pPr>
      <w:r>
        <w:t>Поле «Вид обособленного структурного подразделения» заполняется автоматически после заполнения поля «</w:t>
      </w:r>
      <w:r>
        <w:rPr>
          <w:lang w:val="en-US"/>
        </w:rPr>
        <w:t>OID</w:t>
      </w:r>
      <w:r w:rsidRPr="000367E8">
        <w:t xml:space="preserve"> </w:t>
      </w:r>
      <w:r>
        <w:t>ФРМО».</w:t>
      </w:r>
    </w:p>
    <w:p w14:paraId="788B312E" w14:textId="7D20E3E7" w:rsidR="00DD0D18" w:rsidRDefault="00DD0D18" w:rsidP="00DD0D18">
      <w:pPr>
        <w:pStyle w:val="a7"/>
      </w:pPr>
      <w:r>
        <w:t>Поле «Обоснование наличия обособленного структурного подразделения» заполняется выбором значения из раскрывающегося списка.</w:t>
      </w:r>
    </w:p>
    <w:p w14:paraId="71D40B4E" w14:textId="1EAFCB2A" w:rsidR="00041BD0" w:rsidRDefault="00041BD0" w:rsidP="00041BD0">
      <w:pPr>
        <w:pStyle w:val="a7"/>
      </w:pPr>
      <w:r w:rsidRPr="00041BD0">
        <w:rPr>
          <w:b/>
        </w:rPr>
        <w:lastRenderedPageBreak/>
        <w:t>Важно!</w:t>
      </w:r>
      <w:r>
        <w:t xml:space="preserve"> Поле «Обоснование наличия обособленного структурного подразделения» обязательно для заполнения.</w:t>
      </w:r>
    </w:p>
    <w:p w14:paraId="646D8C7B" w14:textId="06F0440E" w:rsidR="00DD0D18" w:rsidRDefault="00DD0D18" w:rsidP="00DD0D18">
      <w:pPr>
        <w:pStyle w:val="a7"/>
      </w:pPr>
      <w:r>
        <w:t xml:space="preserve">Поля </w:t>
      </w:r>
      <w:r w:rsidR="00041BD0">
        <w:t>«Адрес электронной почты», «Номер телефона» и «Добавочный код» заполняются вручную с клавиатуры.</w:t>
      </w:r>
    </w:p>
    <w:p w14:paraId="4A6F783F" w14:textId="2100CD56" w:rsidR="00041BD0" w:rsidRPr="00041BD0" w:rsidRDefault="00041BD0" w:rsidP="00DD0D18">
      <w:pPr>
        <w:pStyle w:val="a7"/>
      </w:pPr>
      <w:r w:rsidRPr="00041BD0">
        <w:rPr>
          <w:b/>
        </w:rPr>
        <w:t>Важно!</w:t>
      </w:r>
      <w:r>
        <w:t xml:space="preserve"> Поля «Адрес электронной почты» и «Номер телефона» обязательны для заполнения.</w:t>
      </w:r>
    </w:p>
    <w:p w14:paraId="6DDA4EAD" w14:textId="6564A3AC" w:rsidR="003E79D6" w:rsidRDefault="003E79D6" w:rsidP="003E79D6">
      <w:pPr>
        <w:pStyle w:val="a7"/>
      </w:pPr>
      <w:r>
        <w:t>Для сохранения введенных данных необходимо нажать на кнопку «Сохранить» (</w:t>
      </w:r>
      <w:r>
        <w:fldChar w:fldCharType="begin"/>
      </w:r>
      <w:r>
        <w:instrText xml:space="preserve"> REF _Ref77340674 \h </w:instrText>
      </w:r>
      <w:r>
        <w:fldChar w:fldCharType="separate"/>
      </w:r>
      <w:r w:rsidR="00C56174">
        <w:t>Рисунок </w:t>
      </w:r>
      <w:r w:rsidR="00C56174">
        <w:rPr>
          <w:noProof/>
        </w:rPr>
        <w:t>47</w:t>
      </w:r>
      <w:r>
        <w:fldChar w:fldCharType="end"/>
      </w:r>
      <w:r>
        <w:t>).</w:t>
      </w:r>
    </w:p>
    <w:p w14:paraId="6B09302A" w14:textId="49167E8B" w:rsidR="003E79D6" w:rsidRDefault="00041BD0" w:rsidP="003E79D6">
      <w:pPr>
        <w:pStyle w:val="af"/>
      </w:pPr>
      <w:r>
        <w:drawing>
          <wp:inline distT="0" distB="0" distL="0" distR="0" wp14:anchorId="7F018172" wp14:editId="288D2A9B">
            <wp:extent cx="6120130" cy="5108575"/>
            <wp:effectExtent l="0" t="0" r="0" b="0"/>
            <wp:docPr id="562" name="Рисунок 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108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89BC0F" w14:textId="5E79D7DC" w:rsidR="003E79D6" w:rsidRDefault="003E79D6" w:rsidP="003E79D6">
      <w:pPr>
        <w:pStyle w:val="af1"/>
      </w:pPr>
      <w:r>
        <w:t>Рисунок </w:t>
      </w:r>
      <w:r w:rsidR="00BB57FB">
        <w:fldChar w:fldCharType="begin"/>
      </w:r>
      <w:r w:rsidR="00BB57FB">
        <w:instrText xml:space="preserve"> SEQ Рисунок \* ARABIC </w:instrText>
      </w:r>
      <w:r w:rsidR="00BB57FB">
        <w:fldChar w:fldCharType="separate"/>
      </w:r>
      <w:r w:rsidR="004D3300">
        <w:rPr>
          <w:noProof/>
        </w:rPr>
        <w:t>57</w:t>
      </w:r>
      <w:r w:rsidR="00BB57FB">
        <w:rPr>
          <w:noProof/>
        </w:rPr>
        <w:fldChar w:fldCharType="end"/>
      </w:r>
      <w:r>
        <w:t>. Сохранение введенных данных</w:t>
      </w:r>
    </w:p>
    <w:p w14:paraId="71006E94" w14:textId="227A3CF6" w:rsidR="003E79D6" w:rsidRDefault="003E79D6" w:rsidP="003E79D6">
      <w:pPr>
        <w:pStyle w:val="a7"/>
      </w:pPr>
      <w:r>
        <w:t>В результате во вкладке «Структурные подразделения» отобразится новая строка (</w:t>
      </w:r>
      <w:r>
        <w:fldChar w:fldCharType="begin"/>
      </w:r>
      <w:r>
        <w:instrText xml:space="preserve"> REF _Ref77340872 \h </w:instrText>
      </w:r>
      <w:r>
        <w:fldChar w:fldCharType="separate"/>
      </w:r>
      <w:r w:rsidR="00C56174">
        <w:t>Рисунок </w:t>
      </w:r>
      <w:r w:rsidR="00C56174">
        <w:rPr>
          <w:noProof/>
        </w:rPr>
        <w:t>48</w:t>
      </w:r>
      <w:r>
        <w:fldChar w:fldCharType="end"/>
      </w:r>
      <w:r>
        <w:t>).</w:t>
      </w:r>
    </w:p>
    <w:p w14:paraId="389F0985" w14:textId="6185F058" w:rsidR="003E79D6" w:rsidRDefault="00041BD0" w:rsidP="003E79D6">
      <w:pPr>
        <w:pStyle w:val="af"/>
      </w:pPr>
      <w:r>
        <w:lastRenderedPageBreak/>
        <w:drawing>
          <wp:inline distT="0" distB="0" distL="0" distR="0" wp14:anchorId="6A624B90" wp14:editId="57F9CD38">
            <wp:extent cx="6047619" cy="1704762"/>
            <wp:effectExtent l="0" t="0" r="0" b="0"/>
            <wp:docPr id="563" name="Рисунок 5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047619" cy="17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3D0091" w14:textId="4B786B64" w:rsidR="003E79D6" w:rsidRDefault="003E79D6" w:rsidP="003E79D6">
      <w:pPr>
        <w:pStyle w:val="af1"/>
      </w:pPr>
      <w:r>
        <w:t>Рисунок </w:t>
      </w:r>
      <w:r w:rsidR="00BB57FB">
        <w:fldChar w:fldCharType="begin"/>
      </w:r>
      <w:r w:rsidR="00BB57FB">
        <w:instrText xml:space="preserve"> SEQ Рисунок \* ARABIC </w:instrText>
      </w:r>
      <w:r w:rsidR="00BB57FB">
        <w:fldChar w:fldCharType="separate"/>
      </w:r>
      <w:r w:rsidR="004D3300">
        <w:rPr>
          <w:noProof/>
        </w:rPr>
        <w:t>58</w:t>
      </w:r>
      <w:r w:rsidR="00BB57FB">
        <w:rPr>
          <w:noProof/>
        </w:rPr>
        <w:fldChar w:fldCharType="end"/>
      </w:r>
      <w:r>
        <w:t>. Новая строка</w:t>
      </w:r>
    </w:p>
    <w:p w14:paraId="674B9EEE" w14:textId="4483FCEE" w:rsidR="003E79D6" w:rsidRDefault="003E79D6" w:rsidP="003E79D6">
      <w:pPr>
        <w:pStyle w:val="a7"/>
      </w:pPr>
      <w:r>
        <w:t xml:space="preserve">Для удаления добавленной строки необходимо нажать на кнопку </w:t>
      </w:r>
      <w:r>
        <w:rPr>
          <w:noProof/>
          <w:lang w:eastAsia="ru-RU"/>
        </w:rPr>
        <w:drawing>
          <wp:inline distT="0" distB="0" distL="0" distR="0" wp14:anchorId="634A6A73" wp14:editId="38E2B4FD">
            <wp:extent cx="133333" cy="133333"/>
            <wp:effectExtent l="0" t="0" r="635" b="635"/>
            <wp:docPr id="542" name="Рисунок 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133333" cy="1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(</w:t>
      </w:r>
      <w:r>
        <w:fldChar w:fldCharType="begin"/>
      </w:r>
      <w:r>
        <w:instrText xml:space="preserve"> REF _Ref77341032 \h </w:instrText>
      </w:r>
      <w:r>
        <w:fldChar w:fldCharType="separate"/>
      </w:r>
      <w:r w:rsidR="00C56174">
        <w:t>Рисунок </w:t>
      </w:r>
      <w:r w:rsidR="00C56174">
        <w:rPr>
          <w:noProof/>
        </w:rPr>
        <w:t>49</w:t>
      </w:r>
      <w:r>
        <w:fldChar w:fldCharType="end"/>
      </w:r>
      <w:r>
        <w:t>).</w:t>
      </w:r>
    </w:p>
    <w:p w14:paraId="5B1CEBA6" w14:textId="5D58D93F" w:rsidR="003E79D6" w:rsidRDefault="00F9140C" w:rsidP="003E79D6">
      <w:pPr>
        <w:pStyle w:val="af"/>
      </w:pPr>
      <w:r>
        <w:drawing>
          <wp:inline distT="0" distB="0" distL="0" distR="0" wp14:anchorId="3493251F" wp14:editId="0C03EAEF">
            <wp:extent cx="6047619" cy="1704762"/>
            <wp:effectExtent l="0" t="0" r="0" b="0"/>
            <wp:docPr id="564" name="Рисунок 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047619" cy="17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891B50" w14:textId="65FEE24E" w:rsidR="003E79D6" w:rsidRDefault="003E79D6" w:rsidP="003E79D6">
      <w:pPr>
        <w:pStyle w:val="af1"/>
      </w:pPr>
      <w:r>
        <w:t>Рисунок </w:t>
      </w:r>
      <w:r w:rsidR="00BB57FB">
        <w:fldChar w:fldCharType="begin"/>
      </w:r>
      <w:r w:rsidR="00BB57FB">
        <w:instrText xml:space="preserve"> SEQ Рисунок \* ARABIC </w:instrText>
      </w:r>
      <w:r w:rsidR="00BB57FB">
        <w:fldChar w:fldCharType="separate"/>
      </w:r>
      <w:r w:rsidR="004D3300">
        <w:rPr>
          <w:noProof/>
        </w:rPr>
        <w:t>59</w:t>
      </w:r>
      <w:r w:rsidR="00BB57FB">
        <w:rPr>
          <w:noProof/>
        </w:rPr>
        <w:fldChar w:fldCharType="end"/>
      </w:r>
      <w:r>
        <w:t>. Удаление добавленной строки</w:t>
      </w:r>
    </w:p>
    <w:p w14:paraId="5AACA9F9" w14:textId="77777777" w:rsidR="00F9140C" w:rsidRPr="00F9140C" w:rsidRDefault="00F9140C" w:rsidP="00F9140C">
      <w:pPr>
        <w:pStyle w:val="a7"/>
      </w:pPr>
      <w:r>
        <w:t>В результате добавленная строка будет удалена.</w:t>
      </w:r>
    </w:p>
    <w:p w14:paraId="203DF7CA" w14:textId="25811802" w:rsidR="00706574" w:rsidRDefault="00706574" w:rsidP="00706574">
      <w:pPr>
        <w:pStyle w:val="4"/>
        <w:rPr>
          <w:lang w:eastAsia="ru-RU"/>
        </w:rPr>
      </w:pPr>
      <w:r>
        <w:rPr>
          <w:lang w:eastAsia="ru-RU"/>
        </w:rPr>
        <w:t>Добавление вида, условия и профиля медицинской помощи</w:t>
      </w:r>
    </w:p>
    <w:p w14:paraId="7F8C2811" w14:textId="69822130" w:rsidR="009A5CD3" w:rsidRDefault="009A5CD3" w:rsidP="009A5CD3">
      <w:pPr>
        <w:pStyle w:val="a7"/>
        <w:rPr>
          <w:lang w:eastAsia="ru-RU"/>
        </w:rPr>
      </w:pPr>
      <w:r>
        <w:rPr>
          <w:lang w:eastAsia="ru-RU"/>
        </w:rPr>
        <w:t xml:space="preserve">Виды и профили для адресов структурных подразделений импортированы из </w:t>
      </w:r>
      <w:r w:rsidR="006B543F">
        <w:rPr>
          <w:lang w:eastAsia="ru-RU"/>
        </w:rPr>
        <w:t>реестра МО, если МО включена в реестр на текущий год</w:t>
      </w:r>
      <w:r>
        <w:rPr>
          <w:lang w:eastAsia="ru-RU"/>
        </w:rPr>
        <w:t>.</w:t>
      </w:r>
    </w:p>
    <w:p w14:paraId="3EEA21A4" w14:textId="77777777" w:rsidR="009A5CD3" w:rsidRDefault="009A5CD3" w:rsidP="009A5CD3">
      <w:pPr>
        <w:pStyle w:val="a7"/>
        <w:rPr>
          <w:lang w:eastAsia="ru-RU"/>
        </w:rPr>
      </w:pPr>
      <w:r>
        <w:rPr>
          <w:lang w:eastAsia="ru-RU"/>
        </w:rPr>
        <w:t>Если профиль медицинской помощи для выделенного адреса оказания медицинской помощи выделен красным цветом и при наведении на него всплывает подсказка «Требуется добавить условие оказания МП и переместить профиль на условие», необходимо выполнить следующие действия:</w:t>
      </w:r>
    </w:p>
    <w:p w14:paraId="37196805" w14:textId="77777777" w:rsidR="009A5CD3" w:rsidRDefault="009A5CD3" w:rsidP="009A5CD3">
      <w:pPr>
        <w:pStyle w:val="a7"/>
        <w:numPr>
          <w:ilvl w:val="0"/>
          <w:numId w:val="6"/>
        </w:numPr>
        <w:rPr>
          <w:lang w:eastAsia="ru-RU"/>
        </w:rPr>
      </w:pPr>
      <w:r>
        <w:rPr>
          <w:lang w:eastAsia="ru-RU"/>
        </w:rPr>
        <w:t>Выделить вид медицинской помощи под которым расположен профиль медицинской помощи.</w:t>
      </w:r>
    </w:p>
    <w:p w14:paraId="64B860AE" w14:textId="674D0CCD" w:rsidR="009A5CD3" w:rsidRDefault="009A5CD3" w:rsidP="009A5CD3">
      <w:pPr>
        <w:pStyle w:val="a7"/>
        <w:rPr>
          <w:lang w:eastAsia="ru-RU"/>
        </w:rPr>
      </w:pPr>
      <w:r>
        <w:rPr>
          <w:lang w:eastAsia="ru-RU"/>
        </w:rPr>
        <w:t>2.</w:t>
      </w:r>
      <w:r>
        <w:rPr>
          <w:lang w:eastAsia="ru-RU"/>
        </w:rPr>
        <w:tab/>
        <w:t>Нажать на кнопку «Добавить». (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REF _Ref74174538 \h </w:instrText>
      </w:r>
      <w:r>
        <w:rPr>
          <w:lang w:eastAsia="ru-RU"/>
        </w:rPr>
      </w:r>
      <w:r>
        <w:rPr>
          <w:lang w:eastAsia="ru-RU"/>
        </w:rPr>
        <w:fldChar w:fldCharType="separate"/>
      </w:r>
      <w:r w:rsidR="00C56174">
        <w:t xml:space="preserve">Рисунок </w:t>
      </w:r>
      <w:r w:rsidR="00C56174">
        <w:rPr>
          <w:noProof/>
        </w:rPr>
        <w:t>60</w:t>
      </w:r>
      <w:r>
        <w:rPr>
          <w:lang w:eastAsia="ru-RU"/>
        </w:rPr>
        <w:fldChar w:fldCharType="end"/>
      </w:r>
      <w:r>
        <w:rPr>
          <w:lang w:eastAsia="ru-RU"/>
        </w:rPr>
        <w:t>)</w:t>
      </w:r>
    </w:p>
    <w:p w14:paraId="1061DD63" w14:textId="77777777" w:rsidR="009A5CD3" w:rsidRDefault="009A5CD3" w:rsidP="009A5CD3">
      <w:pPr>
        <w:pStyle w:val="af"/>
      </w:pPr>
      <w:r>
        <w:lastRenderedPageBreak/>
        <w:drawing>
          <wp:inline distT="0" distB="0" distL="0" distR="0" wp14:anchorId="202883CB" wp14:editId="4D54D8D7">
            <wp:extent cx="5940425" cy="1223010"/>
            <wp:effectExtent l="0" t="0" r="3175" b="0"/>
            <wp:docPr id="565" name="Рисунок 5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1.PNG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223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76E134" w14:textId="705144E7" w:rsidR="009A5CD3" w:rsidRDefault="009A5CD3" w:rsidP="009A5CD3">
      <w:pPr>
        <w:pStyle w:val="af"/>
      </w:pPr>
      <w:bookmarkStart w:id="77" w:name="_Ref74174538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4D3300">
        <w:t>60</w:t>
      </w:r>
      <w:r>
        <w:fldChar w:fldCharType="end"/>
      </w:r>
      <w:bookmarkEnd w:id="77"/>
      <w:r>
        <w:t>. Добавление условия</w:t>
      </w:r>
    </w:p>
    <w:p w14:paraId="0CAA5140" w14:textId="34AA7ED3" w:rsidR="009A5CD3" w:rsidRDefault="009A5CD3" w:rsidP="009A5CD3">
      <w:pPr>
        <w:pStyle w:val="a7"/>
        <w:rPr>
          <w:lang w:eastAsia="ru-RU"/>
        </w:rPr>
      </w:pPr>
      <w:r>
        <w:rPr>
          <w:lang w:eastAsia="ru-RU"/>
        </w:rPr>
        <w:t>3.</w:t>
      </w:r>
      <w:r>
        <w:rPr>
          <w:lang w:eastAsia="ru-RU"/>
        </w:rPr>
        <w:tab/>
        <w:t>Откроется модальное окно выбора условия медицинской помощи, в котором необходимо выделить требуемое условие оказание МП и нажать кнопку «Добавить» (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REF _Ref74174612 \h </w:instrText>
      </w:r>
      <w:r>
        <w:rPr>
          <w:lang w:eastAsia="ru-RU"/>
        </w:rPr>
      </w:r>
      <w:r>
        <w:rPr>
          <w:lang w:eastAsia="ru-RU"/>
        </w:rPr>
        <w:fldChar w:fldCharType="separate"/>
      </w:r>
      <w:r w:rsidR="00C56174">
        <w:t xml:space="preserve">Рисунок </w:t>
      </w:r>
      <w:r w:rsidR="00C56174">
        <w:rPr>
          <w:noProof/>
        </w:rPr>
        <w:t>61</w:t>
      </w:r>
      <w:r>
        <w:rPr>
          <w:lang w:eastAsia="ru-RU"/>
        </w:rPr>
        <w:fldChar w:fldCharType="end"/>
      </w:r>
      <w:r>
        <w:rPr>
          <w:lang w:eastAsia="ru-RU"/>
        </w:rPr>
        <w:t>)</w:t>
      </w:r>
    </w:p>
    <w:p w14:paraId="7CFBB10E" w14:textId="77777777" w:rsidR="009A5CD3" w:rsidRDefault="009A5CD3" w:rsidP="009A5CD3">
      <w:pPr>
        <w:pStyle w:val="af"/>
      </w:pPr>
      <w:r>
        <w:drawing>
          <wp:inline distT="0" distB="0" distL="0" distR="0" wp14:anchorId="4B0F7EA1" wp14:editId="2C79CE1E">
            <wp:extent cx="5940425" cy="4400550"/>
            <wp:effectExtent l="0" t="0" r="3175" b="0"/>
            <wp:docPr id="235" name="Рисунок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12.PN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0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C457C0" w14:textId="2C893417" w:rsidR="009A5CD3" w:rsidRDefault="009A5CD3" w:rsidP="009A5CD3">
      <w:pPr>
        <w:pStyle w:val="af"/>
      </w:pPr>
      <w:bookmarkStart w:id="78" w:name="_Ref74174612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4D3300">
        <w:t>61</w:t>
      </w:r>
      <w:r>
        <w:fldChar w:fldCharType="end"/>
      </w:r>
      <w:bookmarkEnd w:id="78"/>
      <w:r>
        <w:t>. Добавление условия</w:t>
      </w:r>
    </w:p>
    <w:p w14:paraId="2D674FB8" w14:textId="2262836E" w:rsidR="009A5CD3" w:rsidRDefault="009A5CD3" w:rsidP="009A5CD3">
      <w:pPr>
        <w:pStyle w:val="a7"/>
        <w:rPr>
          <w:lang w:eastAsia="ru-RU"/>
        </w:rPr>
      </w:pPr>
      <w:r>
        <w:rPr>
          <w:lang w:eastAsia="ru-RU"/>
        </w:rPr>
        <w:t xml:space="preserve"> 4.</w:t>
      </w:r>
      <w:r>
        <w:rPr>
          <w:lang w:eastAsia="ru-RU"/>
        </w:rPr>
        <w:tab/>
        <w:t>Выбранное условие добавится к виду медицинской помощи (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REF _Ref74174681 \h </w:instrText>
      </w:r>
      <w:r>
        <w:rPr>
          <w:lang w:eastAsia="ru-RU"/>
        </w:rPr>
      </w:r>
      <w:r>
        <w:rPr>
          <w:lang w:eastAsia="ru-RU"/>
        </w:rPr>
        <w:fldChar w:fldCharType="separate"/>
      </w:r>
      <w:r w:rsidR="00C56174">
        <w:t xml:space="preserve">Рисунок </w:t>
      </w:r>
      <w:r w:rsidR="00C56174">
        <w:rPr>
          <w:noProof/>
        </w:rPr>
        <w:t>62</w:t>
      </w:r>
      <w:r>
        <w:rPr>
          <w:lang w:eastAsia="ru-RU"/>
        </w:rPr>
        <w:fldChar w:fldCharType="end"/>
      </w:r>
      <w:r>
        <w:rPr>
          <w:lang w:eastAsia="ru-RU"/>
        </w:rPr>
        <w:t>)</w:t>
      </w:r>
    </w:p>
    <w:p w14:paraId="6F6A200E" w14:textId="77777777" w:rsidR="009A5CD3" w:rsidRDefault="009A5CD3" w:rsidP="009A5CD3">
      <w:pPr>
        <w:pStyle w:val="af"/>
      </w:pPr>
      <w:r>
        <w:lastRenderedPageBreak/>
        <w:drawing>
          <wp:inline distT="0" distB="0" distL="0" distR="0" wp14:anchorId="57E51064" wp14:editId="09B2AEB6">
            <wp:extent cx="5940425" cy="1496060"/>
            <wp:effectExtent l="0" t="0" r="3175" b="8890"/>
            <wp:docPr id="236" name="Рисунок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13.PN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496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5CAD99" w14:textId="7D230FFC" w:rsidR="009A5CD3" w:rsidRDefault="009A5CD3" w:rsidP="009A5CD3">
      <w:pPr>
        <w:pStyle w:val="af"/>
      </w:pPr>
      <w:bookmarkStart w:id="79" w:name="_Ref74174681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4D3300">
        <w:t>62</w:t>
      </w:r>
      <w:r>
        <w:fldChar w:fldCharType="end"/>
      </w:r>
      <w:bookmarkEnd w:id="79"/>
      <w:r>
        <w:t>. Добавленное условие</w:t>
      </w:r>
    </w:p>
    <w:p w14:paraId="5F7CB1CE" w14:textId="4656CE40" w:rsidR="009A5CD3" w:rsidRDefault="009A5CD3" w:rsidP="009A5CD3">
      <w:pPr>
        <w:pStyle w:val="a7"/>
        <w:rPr>
          <w:lang w:eastAsia="ru-RU"/>
        </w:rPr>
      </w:pPr>
      <w:r>
        <w:rPr>
          <w:lang w:eastAsia="ru-RU"/>
        </w:rPr>
        <w:t xml:space="preserve"> 5.</w:t>
      </w:r>
      <w:r>
        <w:rPr>
          <w:lang w:eastAsia="ru-RU"/>
        </w:rPr>
        <w:tab/>
        <w:t>Необходимо переместить профили оказания медицинской помощи под уровень оказания медицинской помощи, для этого требуется выделить профиль левой кнопки мыши и, не отпуская левую кнопку, «перетащить» профиль на условие и отпустить кнопку. Профиль будет располагаться под условием оказания медицинской помощи (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REF _Ref74174758 \h </w:instrText>
      </w:r>
      <w:r>
        <w:rPr>
          <w:lang w:eastAsia="ru-RU"/>
        </w:rPr>
      </w:r>
      <w:r>
        <w:rPr>
          <w:lang w:eastAsia="ru-RU"/>
        </w:rPr>
        <w:fldChar w:fldCharType="separate"/>
      </w:r>
      <w:r w:rsidR="00C56174">
        <w:t xml:space="preserve">Рисунок </w:t>
      </w:r>
      <w:r w:rsidR="00C56174">
        <w:rPr>
          <w:noProof/>
        </w:rPr>
        <w:t>63</w:t>
      </w:r>
      <w:r>
        <w:rPr>
          <w:lang w:eastAsia="ru-RU"/>
        </w:rPr>
        <w:fldChar w:fldCharType="end"/>
      </w:r>
      <w:r>
        <w:rPr>
          <w:lang w:eastAsia="ru-RU"/>
        </w:rPr>
        <w:t>)</w:t>
      </w:r>
    </w:p>
    <w:p w14:paraId="4DBE02E7" w14:textId="77777777" w:rsidR="009A5CD3" w:rsidRDefault="009A5CD3" w:rsidP="009A5CD3">
      <w:pPr>
        <w:pStyle w:val="a7"/>
        <w:keepNext/>
      </w:pPr>
      <w:r>
        <w:rPr>
          <w:noProof/>
          <w:lang w:eastAsia="ru-RU"/>
        </w:rPr>
        <w:drawing>
          <wp:inline distT="0" distB="0" distL="0" distR="0" wp14:anchorId="26E5428D" wp14:editId="4436EB2C">
            <wp:extent cx="5940425" cy="1214120"/>
            <wp:effectExtent l="0" t="0" r="3175" b="5080"/>
            <wp:docPr id="238" name="Рисунок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14.PN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214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82344F" w14:textId="13DE2522" w:rsidR="009A5CD3" w:rsidRDefault="009A5CD3" w:rsidP="009A5CD3">
      <w:pPr>
        <w:pStyle w:val="af"/>
      </w:pPr>
      <w:bookmarkStart w:id="80" w:name="_Ref74174758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4D3300">
        <w:t>63</w:t>
      </w:r>
      <w:r>
        <w:fldChar w:fldCharType="end"/>
      </w:r>
      <w:bookmarkEnd w:id="80"/>
      <w:r>
        <w:t>. Размещение профиля под условием</w:t>
      </w:r>
    </w:p>
    <w:p w14:paraId="571D6CC0" w14:textId="77777777" w:rsidR="009A5CD3" w:rsidRDefault="009A5CD3" w:rsidP="009A5CD3">
      <w:pPr>
        <w:pStyle w:val="a7"/>
        <w:rPr>
          <w:lang w:eastAsia="ru-RU"/>
        </w:rPr>
      </w:pPr>
      <w:r>
        <w:rPr>
          <w:lang w:eastAsia="ru-RU"/>
        </w:rPr>
        <w:t xml:space="preserve"> </w:t>
      </w:r>
    </w:p>
    <w:p w14:paraId="1EE1E87B" w14:textId="77777777" w:rsidR="009A5CD3" w:rsidRDefault="009A5CD3" w:rsidP="009A5CD3">
      <w:pPr>
        <w:pStyle w:val="a7"/>
        <w:rPr>
          <w:lang w:eastAsia="ru-RU"/>
        </w:rPr>
      </w:pPr>
      <w:r>
        <w:rPr>
          <w:lang w:eastAsia="ru-RU"/>
        </w:rPr>
        <w:t>6.</w:t>
      </w:r>
      <w:r>
        <w:rPr>
          <w:lang w:eastAsia="ru-RU"/>
        </w:rPr>
        <w:tab/>
        <w:t>Таким образом следует добавить к виду медицинской помощи все условия и переместить под них профили.</w:t>
      </w:r>
    </w:p>
    <w:p w14:paraId="5BA06B48" w14:textId="737E2878" w:rsidR="009A5CD3" w:rsidRDefault="009A5CD3" w:rsidP="009A5CD3">
      <w:pPr>
        <w:pStyle w:val="a7"/>
        <w:rPr>
          <w:lang w:eastAsia="ru-RU"/>
        </w:rPr>
      </w:pPr>
      <w:r>
        <w:rPr>
          <w:lang w:eastAsia="ru-RU"/>
        </w:rPr>
        <w:t xml:space="preserve">Если видов и профилей на выделенном адресе и структурном подразделении нет, или они были удалены, то необходимо добавить их </w:t>
      </w:r>
      <w:r w:rsidR="005C5827">
        <w:rPr>
          <w:lang w:eastAsia="ru-RU"/>
        </w:rPr>
        <w:t>вручную</w:t>
      </w:r>
      <w:r>
        <w:rPr>
          <w:lang w:eastAsia="ru-RU"/>
        </w:rPr>
        <w:t>.</w:t>
      </w:r>
    </w:p>
    <w:p w14:paraId="344096A1" w14:textId="5CD1BA33" w:rsidR="009A5CD3" w:rsidRDefault="009A5CD3" w:rsidP="009A5CD3">
      <w:pPr>
        <w:pStyle w:val="a7"/>
        <w:rPr>
          <w:lang w:eastAsia="ru-RU"/>
        </w:rPr>
      </w:pPr>
      <w:r>
        <w:rPr>
          <w:lang w:eastAsia="ru-RU"/>
        </w:rPr>
        <w:t>Для выбора видов, условий и профилей в области «Виды, условия и профили» вкладки «Структурные подразделения» необходимо нажать на кнопку «Добавить» (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REF _Ref73931041 \h </w:instrText>
      </w:r>
      <w:r>
        <w:rPr>
          <w:lang w:eastAsia="ru-RU"/>
        </w:rPr>
      </w:r>
      <w:r>
        <w:rPr>
          <w:lang w:eastAsia="ru-RU"/>
        </w:rPr>
        <w:fldChar w:fldCharType="separate"/>
      </w:r>
      <w:r w:rsidR="00C56174">
        <w:t xml:space="preserve">Рисунок </w:t>
      </w:r>
      <w:r w:rsidR="00C56174">
        <w:rPr>
          <w:noProof/>
        </w:rPr>
        <w:t>64</w:t>
      </w:r>
      <w:r>
        <w:rPr>
          <w:lang w:eastAsia="ru-RU"/>
        </w:rPr>
        <w:fldChar w:fldCharType="end"/>
      </w:r>
      <w:r>
        <w:rPr>
          <w:lang w:eastAsia="ru-RU"/>
        </w:rPr>
        <w:t>).</w:t>
      </w:r>
    </w:p>
    <w:p w14:paraId="2CDF606D" w14:textId="3192B795" w:rsidR="009A5CD3" w:rsidRDefault="006B543F" w:rsidP="009A5CD3">
      <w:pPr>
        <w:pStyle w:val="af"/>
        <w:jc w:val="left"/>
      </w:pPr>
      <w:r>
        <w:lastRenderedPageBreak/>
        <w:drawing>
          <wp:inline distT="0" distB="0" distL="0" distR="0" wp14:anchorId="64998E97" wp14:editId="34A90125">
            <wp:extent cx="6120130" cy="80391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screenshot - 2021-07-17T233958.747.jpe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0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830972" w14:textId="3416D727" w:rsidR="009A5CD3" w:rsidRDefault="009A5CD3" w:rsidP="009A5CD3">
      <w:pPr>
        <w:pStyle w:val="af"/>
      </w:pPr>
      <w:bookmarkStart w:id="81" w:name="_Ref73931041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4D3300">
        <w:t>64</w:t>
      </w:r>
      <w:r>
        <w:fldChar w:fldCharType="end"/>
      </w:r>
      <w:bookmarkEnd w:id="81"/>
      <w:r>
        <w:t xml:space="preserve">. </w:t>
      </w:r>
      <w:r w:rsidRPr="00170CF2">
        <w:t>Добавление видов, условий и профилей</w:t>
      </w:r>
    </w:p>
    <w:p w14:paraId="0E0E17B5" w14:textId="1E0DC95F" w:rsidR="009A5CD3" w:rsidRDefault="009A5CD3" w:rsidP="009A5CD3">
      <w:pPr>
        <w:pStyle w:val="a7"/>
        <w:rPr>
          <w:lang w:eastAsia="ru-RU"/>
        </w:rPr>
      </w:pPr>
      <w:r>
        <w:rPr>
          <w:lang w:eastAsia="ru-RU"/>
        </w:rPr>
        <w:t>Для добавления вида в открывшимся списке необходимо выбрать «Вид» (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REF _Ref73931086 \h </w:instrText>
      </w:r>
      <w:r>
        <w:rPr>
          <w:lang w:eastAsia="ru-RU"/>
        </w:rPr>
      </w:r>
      <w:r>
        <w:rPr>
          <w:lang w:eastAsia="ru-RU"/>
        </w:rPr>
        <w:fldChar w:fldCharType="separate"/>
      </w:r>
      <w:r w:rsidR="00C56174">
        <w:t xml:space="preserve">Рисунок </w:t>
      </w:r>
      <w:r w:rsidR="00C56174">
        <w:rPr>
          <w:noProof/>
        </w:rPr>
        <w:t>65</w:t>
      </w:r>
      <w:r>
        <w:rPr>
          <w:lang w:eastAsia="ru-RU"/>
        </w:rPr>
        <w:fldChar w:fldCharType="end"/>
      </w:r>
      <w:r>
        <w:rPr>
          <w:lang w:eastAsia="ru-RU"/>
        </w:rPr>
        <w:t>)</w:t>
      </w:r>
    </w:p>
    <w:p w14:paraId="4DB0448F" w14:textId="6A09EDFC" w:rsidR="009A5CD3" w:rsidRDefault="006B543F" w:rsidP="009A5CD3">
      <w:pPr>
        <w:pStyle w:val="af"/>
      </w:pPr>
      <w:r>
        <w:drawing>
          <wp:inline distT="0" distB="0" distL="0" distR="0" wp14:anchorId="19FBDBB4" wp14:editId="47FBE027">
            <wp:extent cx="6120130" cy="1294765"/>
            <wp:effectExtent l="0" t="0" r="0" b="63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screenshot - 2021-07-17T234053.305.jpe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294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42F890" w14:textId="222D6123" w:rsidR="009A5CD3" w:rsidRDefault="009A5CD3" w:rsidP="009A5CD3">
      <w:pPr>
        <w:pStyle w:val="af"/>
      </w:pPr>
      <w:bookmarkStart w:id="82" w:name="_Ref73931086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4D3300">
        <w:t>65</w:t>
      </w:r>
      <w:r>
        <w:fldChar w:fldCharType="end"/>
      </w:r>
      <w:bookmarkEnd w:id="82"/>
      <w:r>
        <w:t xml:space="preserve">. </w:t>
      </w:r>
      <w:r w:rsidRPr="00702B6C">
        <w:t>Добавление вида</w:t>
      </w:r>
    </w:p>
    <w:p w14:paraId="6A46AB9D" w14:textId="6A579384" w:rsidR="009A5CD3" w:rsidRDefault="009A5CD3" w:rsidP="009A5CD3">
      <w:pPr>
        <w:pStyle w:val="a7"/>
        <w:rPr>
          <w:lang w:eastAsia="ru-RU"/>
        </w:rPr>
      </w:pPr>
      <w:r>
        <w:rPr>
          <w:lang w:eastAsia="ru-RU"/>
        </w:rPr>
        <w:t>В результате откроется окно «Выбор видов для добавления», в котором необходимо проставить галочку у соответствующего вида и нажать на кнопку «Выбрать» (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REF _Ref73931119 \h </w:instrText>
      </w:r>
      <w:r>
        <w:rPr>
          <w:lang w:eastAsia="ru-RU"/>
        </w:rPr>
      </w:r>
      <w:r>
        <w:rPr>
          <w:lang w:eastAsia="ru-RU"/>
        </w:rPr>
        <w:fldChar w:fldCharType="separate"/>
      </w:r>
      <w:r w:rsidR="00C56174">
        <w:t xml:space="preserve">Рисунок </w:t>
      </w:r>
      <w:r w:rsidR="00C56174">
        <w:rPr>
          <w:noProof/>
        </w:rPr>
        <w:t>66</w:t>
      </w:r>
      <w:r>
        <w:rPr>
          <w:lang w:eastAsia="ru-RU"/>
        </w:rPr>
        <w:fldChar w:fldCharType="end"/>
      </w:r>
      <w:r>
        <w:rPr>
          <w:lang w:eastAsia="ru-RU"/>
        </w:rPr>
        <w:t>)</w:t>
      </w:r>
    </w:p>
    <w:p w14:paraId="34329741" w14:textId="77777777" w:rsidR="009A5CD3" w:rsidRDefault="009A5CD3" w:rsidP="009A5CD3">
      <w:pPr>
        <w:pStyle w:val="af"/>
      </w:pPr>
      <w:r w:rsidRPr="000B3B0E">
        <w:drawing>
          <wp:inline distT="0" distB="0" distL="0" distR="0" wp14:anchorId="2C5A152B" wp14:editId="16EAE26C">
            <wp:extent cx="5238750" cy="1632285"/>
            <wp:effectExtent l="0" t="0" r="0" b="635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62222" cy="1639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E15DB3" w14:textId="244EAEDC" w:rsidR="009A5CD3" w:rsidRDefault="009A5CD3" w:rsidP="009A5CD3">
      <w:pPr>
        <w:pStyle w:val="af"/>
      </w:pPr>
      <w:bookmarkStart w:id="83" w:name="_Ref73931119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4D3300">
        <w:t>66</w:t>
      </w:r>
      <w:r>
        <w:fldChar w:fldCharType="end"/>
      </w:r>
      <w:bookmarkEnd w:id="83"/>
      <w:r>
        <w:t xml:space="preserve">. </w:t>
      </w:r>
      <w:r w:rsidRPr="00FB41CD">
        <w:t>Выбор вида</w:t>
      </w:r>
    </w:p>
    <w:p w14:paraId="47D461A3" w14:textId="73456B23" w:rsidR="009A5CD3" w:rsidRDefault="009A5CD3" w:rsidP="009A5CD3">
      <w:pPr>
        <w:pStyle w:val="a7"/>
        <w:ind w:firstLine="708"/>
        <w:rPr>
          <w:lang w:eastAsia="ru-RU"/>
        </w:rPr>
      </w:pPr>
      <w:r>
        <w:rPr>
          <w:lang w:eastAsia="ru-RU"/>
        </w:rPr>
        <w:t>В результате выбранный вид отобразится в области «Виды, условия и профили» (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REF _Ref73931156 \h </w:instrText>
      </w:r>
      <w:r>
        <w:rPr>
          <w:lang w:eastAsia="ru-RU"/>
        </w:rPr>
      </w:r>
      <w:r>
        <w:rPr>
          <w:lang w:eastAsia="ru-RU"/>
        </w:rPr>
        <w:fldChar w:fldCharType="separate"/>
      </w:r>
      <w:r w:rsidR="00C56174">
        <w:t xml:space="preserve">Рисунок </w:t>
      </w:r>
      <w:r w:rsidR="00C56174">
        <w:rPr>
          <w:noProof/>
        </w:rPr>
        <w:t>67</w:t>
      </w:r>
      <w:r>
        <w:rPr>
          <w:lang w:eastAsia="ru-RU"/>
        </w:rPr>
        <w:fldChar w:fldCharType="end"/>
      </w:r>
      <w:r>
        <w:rPr>
          <w:lang w:eastAsia="ru-RU"/>
        </w:rPr>
        <w:t>)</w:t>
      </w:r>
    </w:p>
    <w:p w14:paraId="39B27A3D" w14:textId="407DEB9A" w:rsidR="009A5CD3" w:rsidRDefault="006B543F" w:rsidP="009A5CD3">
      <w:pPr>
        <w:pStyle w:val="af"/>
      </w:pPr>
      <w:r>
        <w:drawing>
          <wp:inline distT="0" distB="0" distL="0" distR="0" wp14:anchorId="39C44AE9" wp14:editId="7466D591">
            <wp:extent cx="6120130" cy="930275"/>
            <wp:effectExtent l="0" t="0" r="0" b="317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screenshot - 2021-07-17T234231.486.jpe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930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084FB4" w14:textId="5DCFA548" w:rsidR="009A5CD3" w:rsidRDefault="009A5CD3" w:rsidP="009A5CD3">
      <w:pPr>
        <w:pStyle w:val="af"/>
      </w:pPr>
      <w:bookmarkStart w:id="84" w:name="_Ref73931156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4D3300">
        <w:t>67</w:t>
      </w:r>
      <w:r>
        <w:fldChar w:fldCharType="end"/>
      </w:r>
      <w:bookmarkEnd w:id="84"/>
      <w:r>
        <w:t xml:space="preserve">. </w:t>
      </w:r>
      <w:r w:rsidRPr="00F925AD">
        <w:t>Добавленный вид</w:t>
      </w:r>
    </w:p>
    <w:p w14:paraId="4CE66230" w14:textId="2C1AAB4E" w:rsidR="009A5CD3" w:rsidRDefault="009A5CD3" w:rsidP="009A5CD3">
      <w:pPr>
        <w:pStyle w:val="a7"/>
        <w:ind w:firstLine="708"/>
        <w:rPr>
          <w:lang w:eastAsia="ru-RU"/>
        </w:rPr>
      </w:pPr>
      <w:r>
        <w:rPr>
          <w:lang w:eastAsia="ru-RU"/>
        </w:rPr>
        <w:t>Для добавления условия необходимо выбрать добавленный вид, нажать на кнопку «Добавить» и выбрать «Условие» (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REF _Ref73931230 \h </w:instrText>
      </w:r>
      <w:r>
        <w:rPr>
          <w:lang w:eastAsia="ru-RU"/>
        </w:rPr>
      </w:r>
      <w:r>
        <w:rPr>
          <w:lang w:eastAsia="ru-RU"/>
        </w:rPr>
        <w:fldChar w:fldCharType="separate"/>
      </w:r>
      <w:r w:rsidR="00C56174">
        <w:t xml:space="preserve">Рисунок </w:t>
      </w:r>
      <w:r w:rsidR="00C56174">
        <w:rPr>
          <w:noProof/>
        </w:rPr>
        <w:t>68</w:t>
      </w:r>
      <w:r>
        <w:rPr>
          <w:lang w:eastAsia="ru-RU"/>
        </w:rPr>
        <w:fldChar w:fldCharType="end"/>
      </w:r>
      <w:r>
        <w:rPr>
          <w:lang w:eastAsia="ru-RU"/>
        </w:rPr>
        <w:t>)</w:t>
      </w:r>
    </w:p>
    <w:p w14:paraId="3D51B550" w14:textId="77777777" w:rsidR="009A5CD3" w:rsidRDefault="009A5CD3" w:rsidP="009A5CD3">
      <w:pPr>
        <w:pStyle w:val="a7"/>
        <w:ind w:firstLine="708"/>
        <w:rPr>
          <w:lang w:eastAsia="ru-RU"/>
        </w:rPr>
      </w:pPr>
    </w:p>
    <w:p w14:paraId="02A58ACB" w14:textId="6BB77DAF" w:rsidR="009A5CD3" w:rsidRDefault="006B543F" w:rsidP="009A5CD3">
      <w:pPr>
        <w:pStyle w:val="af"/>
      </w:pPr>
      <w:r>
        <w:drawing>
          <wp:inline distT="0" distB="0" distL="0" distR="0" wp14:anchorId="795D9FC7" wp14:editId="448EA323">
            <wp:extent cx="6120130" cy="88265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screenshot (63).pn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8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CA4139" w14:textId="392E1A8B" w:rsidR="009A5CD3" w:rsidRDefault="009A5CD3" w:rsidP="009A5CD3">
      <w:pPr>
        <w:pStyle w:val="af"/>
      </w:pPr>
      <w:bookmarkStart w:id="85" w:name="_Ref73931230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4D3300">
        <w:t>68</w:t>
      </w:r>
      <w:r>
        <w:fldChar w:fldCharType="end"/>
      </w:r>
      <w:bookmarkEnd w:id="85"/>
      <w:r>
        <w:t xml:space="preserve">. </w:t>
      </w:r>
      <w:r w:rsidRPr="002E11BF">
        <w:t>Добавление условия</w:t>
      </w:r>
    </w:p>
    <w:p w14:paraId="2134F962" w14:textId="41F80BF9" w:rsidR="009A5CD3" w:rsidRDefault="009A5CD3" w:rsidP="009A5CD3">
      <w:pPr>
        <w:pStyle w:val="a7"/>
        <w:rPr>
          <w:lang w:eastAsia="ru-RU"/>
        </w:rPr>
      </w:pPr>
      <w:r>
        <w:rPr>
          <w:lang w:eastAsia="ru-RU"/>
        </w:rPr>
        <w:t>В результате откроется окно «Выбор условия для добавления», в котором необходимо проставить галочку у соответствующего условия и нажать на кнопку «Выбрать» (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REF _Ref73931272 \h </w:instrText>
      </w:r>
      <w:r>
        <w:rPr>
          <w:lang w:eastAsia="ru-RU"/>
        </w:rPr>
      </w:r>
      <w:r>
        <w:rPr>
          <w:lang w:eastAsia="ru-RU"/>
        </w:rPr>
        <w:fldChar w:fldCharType="separate"/>
      </w:r>
      <w:r w:rsidR="00C56174">
        <w:t xml:space="preserve">Рисунок </w:t>
      </w:r>
      <w:r w:rsidR="00C56174">
        <w:rPr>
          <w:noProof/>
        </w:rPr>
        <w:t>69</w:t>
      </w:r>
      <w:r>
        <w:rPr>
          <w:lang w:eastAsia="ru-RU"/>
        </w:rPr>
        <w:fldChar w:fldCharType="end"/>
      </w:r>
      <w:r>
        <w:rPr>
          <w:lang w:eastAsia="ru-RU"/>
        </w:rPr>
        <w:t>)</w:t>
      </w:r>
    </w:p>
    <w:p w14:paraId="084FEEA2" w14:textId="77777777" w:rsidR="009A5CD3" w:rsidRDefault="009A5CD3" w:rsidP="009A5CD3">
      <w:pPr>
        <w:pStyle w:val="a7"/>
        <w:rPr>
          <w:lang w:eastAsia="ru-RU"/>
        </w:rPr>
      </w:pPr>
    </w:p>
    <w:p w14:paraId="7D828202" w14:textId="77777777" w:rsidR="009A5CD3" w:rsidRDefault="009A5CD3" w:rsidP="009A5CD3">
      <w:pPr>
        <w:pStyle w:val="af"/>
      </w:pPr>
      <w:r w:rsidRPr="0020413C">
        <w:drawing>
          <wp:inline distT="0" distB="0" distL="0" distR="0" wp14:anchorId="632C80C8" wp14:editId="3D556B12">
            <wp:extent cx="6120130" cy="1304925"/>
            <wp:effectExtent l="0" t="0" r="0" b="9525"/>
            <wp:docPr id="566" name="Рисунок 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304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C279AB" w14:textId="050B0FB3" w:rsidR="009A5CD3" w:rsidRDefault="009A5CD3" w:rsidP="009A5CD3">
      <w:pPr>
        <w:pStyle w:val="af"/>
      </w:pPr>
      <w:bookmarkStart w:id="86" w:name="_Ref73931272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4D3300">
        <w:t>69</w:t>
      </w:r>
      <w:r>
        <w:fldChar w:fldCharType="end"/>
      </w:r>
      <w:bookmarkEnd w:id="86"/>
      <w:r>
        <w:t>. Выбор условия</w:t>
      </w:r>
    </w:p>
    <w:p w14:paraId="49C2612C" w14:textId="1230E082" w:rsidR="009A5CD3" w:rsidRDefault="009A5CD3" w:rsidP="009A5CD3">
      <w:pPr>
        <w:pStyle w:val="a7"/>
        <w:ind w:firstLine="708"/>
        <w:rPr>
          <w:lang w:eastAsia="ru-RU"/>
        </w:rPr>
      </w:pPr>
      <w:r>
        <w:rPr>
          <w:lang w:eastAsia="ru-RU"/>
        </w:rPr>
        <w:t>В результате выбранное условие отобразится в области «Виды, условия и профили» (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REF _Ref73931300 \h </w:instrText>
      </w:r>
      <w:r>
        <w:rPr>
          <w:lang w:eastAsia="ru-RU"/>
        </w:rPr>
      </w:r>
      <w:r>
        <w:rPr>
          <w:lang w:eastAsia="ru-RU"/>
        </w:rPr>
        <w:fldChar w:fldCharType="separate"/>
      </w:r>
      <w:r w:rsidR="00C56174">
        <w:t xml:space="preserve">Рисунок </w:t>
      </w:r>
      <w:r w:rsidR="00C56174">
        <w:rPr>
          <w:noProof/>
        </w:rPr>
        <w:t>70</w:t>
      </w:r>
      <w:r>
        <w:rPr>
          <w:lang w:eastAsia="ru-RU"/>
        </w:rPr>
        <w:fldChar w:fldCharType="end"/>
      </w:r>
      <w:r>
        <w:rPr>
          <w:lang w:eastAsia="ru-RU"/>
        </w:rPr>
        <w:t>)</w:t>
      </w:r>
    </w:p>
    <w:p w14:paraId="4116BCD6" w14:textId="5365B1C7" w:rsidR="009A5CD3" w:rsidRDefault="006B543F" w:rsidP="009A5CD3">
      <w:pPr>
        <w:pStyle w:val="af"/>
      </w:pPr>
      <w:r>
        <w:drawing>
          <wp:inline distT="0" distB="0" distL="0" distR="0" wp14:anchorId="7F61EEDD" wp14:editId="520369AA">
            <wp:extent cx="6120130" cy="853440"/>
            <wp:effectExtent l="0" t="0" r="0" b="381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screenshot (64).pn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53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572E24" w14:textId="2DA06CD1" w:rsidR="009A5CD3" w:rsidRDefault="009A5CD3" w:rsidP="009A5CD3">
      <w:pPr>
        <w:pStyle w:val="af"/>
      </w:pPr>
      <w:bookmarkStart w:id="87" w:name="_Ref73931300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4D3300">
        <w:t>70</w:t>
      </w:r>
      <w:r>
        <w:fldChar w:fldCharType="end"/>
      </w:r>
      <w:bookmarkEnd w:id="87"/>
      <w:r>
        <w:t xml:space="preserve">. </w:t>
      </w:r>
      <w:r w:rsidRPr="00EA12E9">
        <w:t>Добавленное условие</w:t>
      </w:r>
    </w:p>
    <w:p w14:paraId="4B91F118" w14:textId="6C968FD3" w:rsidR="009A5CD3" w:rsidRDefault="009A5CD3" w:rsidP="009A5CD3">
      <w:pPr>
        <w:pStyle w:val="a7"/>
        <w:ind w:firstLine="708"/>
        <w:rPr>
          <w:lang w:eastAsia="ru-RU"/>
        </w:rPr>
      </w:pPr>
      <w:r>
        <w:rPr>
          <w:lang w:eastAsia="ru-RU"/>
        </w:rPr>
        <w:t>Для добавления профиля необходимо выбрать добавленное условие, нажать на кнопку «Добавить» и выбрать «Профиль» (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REF _Ref73931328 \h </w:instrText>
      </w:r>
      <w:r>
        <w:rPr>
          <w:lang w:eastAsia="ru-RU"/>
        </w:rPr>
      </w:r>
      <w:r>
        <w:rPr>
          <w:lang w:eastAsia="ru-RU"/>
        </w:rPr>
        <w:fldChar w:fldCharType="separate"/>
      </w:r>
      <w:r w:rsidR="00C56174">
        <w:t xml:space="preserve">Рисунок </w:t>
      </w:r>
      <w:r w:rsidR="00C56174">
        <w:rPr>
          <w:noProof/>
        </w:rPr>
        <w:t>71</w:t>
      </w:r>
      <w:r>
        <w:rPr>
          <w:lang w:eastAsia="ru-RU"/>
        </w:rPr>
        <w:fldChar w:fldCharType="end"/>
      </w:r>
      <w:r>
        <w:rPr>
          <w:lang w:eastAsia="ru-RU"/>
        </w:rPr>
        <w:t>)</w:t>
      </w:r>
    </w:p>
    <w:p w14:paraId="38DB13A4" w14:textId="2F7EAB02" w:rsidR="009A5CD3" w:rsidRDefault="006B543F" w:rsidP="009A5CD3">
      <w:pPr>
        <w:pStyle w:val="af"/>
      </w:pPr>
      <w:r>
        <w:drawing>
          <wp:inline distT="0" distB="0" distL="0" distR="0" wp14:anchorId="29732B91" wp14:editId="6F098408">
            <wp:extent cx="6120130" cy="890270"/>
            <wp:effectExtent l="0" t="0" r="0" b="508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screenshot - 2021-07-17T234618.928.jpe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90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8D3FF6" w14:textId="2DAE8698" w:rsidR="009A5CD3" w:rsidRDefault="009A5CD3" w:rsidP="009A5CD3">
      <w:pPr>
        <w:pStyle w:val="af"/>
      </w:pPr>
      <w:bookmarkStart w:id="88" w:name="_Ref73931328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4D3300">
        <w:t>71</w:t>
      </w:r>
      <w:r>
        <w:fldChar w:fldCharType="end"/>
      </w:r>
      <w:bookmarkEnd w:id="88"/>
      <w:r>
        <w:t xml:space="preserve">. </w:t>
      </w:r>
      <w:r w:rsidRPr="00D136BB">
        <w:t>Добавление профиля</w:t>
      </w:r>
    </w:p>
    <w:p w14:paraId="10DBA1DA" w14:textId="4C67BCB6" w:rsidR="009A5CD3" w:rsidRDefault="009A5CD3" w:rsidP="009A5CD3">
      <w:pPr>
        <w:pStyle w:val="a7"/>
        <w:rPr>
          <w:lang w:eastAsia="ru-RU"/>
        </w:rPr>
      </w:pPr>
      <w:r>
        <w:rPr>
          <w:lang w:eastAsia="ru-RU"/>
        </w:rPr>
        <w:t>В результате откроется окно «Выбор профиля для добавления», в котором необходимо проставить галочку у соответствующего профиля и нажать на кнопку «Выбрать» (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REF _Ref73931359 \h </w:instrText>
      </w:r>
      <w:r>
        <w:rPr>
          <w:lang w:eastAsia="ru-RU"/>
        </w:rPr>
      </w:r>
      <w:r>
        <w:rPr>
          <w:lang w:eastAsia="ru-RU"/>
        </w:rPr>
        <w:fldChar w:fldCharType="separate"/>
      </w:r>
      <w:r w:rsidR="00C56174">
        <w:t xml:space="preserve">Рисунок </w:t>
      </w:r>
      <w:r w:rsidR="00C56174">
        <w:rPr>
          <w:noProof/>
        </w:rPr>
        <w:t>72</w:t>
      </w:r>
      <w:r>
        <w:rPr>
          <w:lang w:eastAsia="ru-RU"/>
        </w:rPr>
        <w:fldChar w:fldCharType="end"/>
      </w:r>
      <w:r>
        <w:rPr>
          <w:lang w:eastAsia="ru-RU"/>
        </w:rPr>
        <w:t>)</w:t>
      </w:r>
    </w:p>
    <w:p w14:paraId="54DCE7BC" w14:textId="77777777" w:rsidR="009A5CD3" w:rsidRDefault="009A5CD3" w:rsidP="009A5CD3">
      <w:pPr>
        <w:pStyle w:val="af"/>
      </w:pPr>
      <w:r w:rsidRPr="0020413C">
        <w:lastRenderedPageBreak/>
        <w:drawing>
          <wp:inline distT="0" distB="0" distL="0" distR="0" wp14:anchorId="624651E4" wp14:editId="3EC07976">
            <wp:extent cx="6120130" cy="1659890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65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B2F256" w14:textId="458DD4D4" w:rsidR="009A5CD3" w:rsidRDefault="009A5CD3" w:rsidP="009A5CD3">
      <w:pPr>
        <w:pStyle w:val="af"/>
      </w:pPr>
      <w:bookmarkStart w:id="89" w:name="_Ref73931359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4D3300">
        <w:t>72</w:t>
      </w:r>
      <w:r>
        <w:fldChar w:fldCharType="end"/>
      </w:r>
      <w:bookmarkEnd w:id="89"/>
      <w:r>
        <w:t>. Выбор профиля</w:t>
      </w:r>
    </w:p>
    <w:p w14:paraId="21079B52" w14:textId="2A825C19" w:rsidR="009A5CD3" w:rsidRDefault="009A5CD3" w:rsidP="009A5CD3">
      <w:pPr>
        <w:pStyle w:val="a7"/>
        <w:ind w:firstLine="708"/>
        <w:rPr>
          <w:lang w:eastAsia="ru-RU"/>
        </w:rPr>
      </w:pPr>
      <w:r>
        <w:rPr>
          <w:lang w:eastAsia="ru-RU"/>
        </w:rPr>
        <w:t>В результате выбранный профиль отобразится в области «Виды, условия и профили» (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REF _Ref73931403 \h </w:instrText>
      </w:r>
      <w:r>
        <w:rPr>
          <w:lang w:eastAsia="ru-RU"/>
        </w:rPr>
      </w:r>
      <w:r>
        <w:rPr>
          <w:lang w:eastAsia="ru-RU"/>
        </w:rPr>
        <w:fldChar w:fldCharType="separate"/>
      </w:r>
      <w:r w:rsidR="00C56174">
        <w:t xml:space="preserve">Рисунок </w:t>
      </w:r>
      <w:r w:rsidR="00C56174">
        <w:rPr>
          <w:noProof/>
        </w:rPr>
        <w:t>73</w:t>
      </w:r>
      <w:r>
        <w:rPr>
          <w:lang w:eastAsia="ru-RU"/>
        </w:rPr>
        <w:fldChar w:fldCharType="end"/>
      </w:r>
      <w:r>
        <w:rPr>
          <w:lang w:eastAsia="ru-RU"/>
        </w:rPr>
        <w:t>)</w:t>
      </w:r>
    </w:p>
    <w:p w14:paraId="3BDE569B" w14:textId="16201CDB" w:rsidR="009A5CD3" w:rsidRDefault="006B543F" w:rsidP="009A5CD3">
      <w:pPr>
        <w:pStyle w:val="af"/>
      </w:pPr>
      <w:r>
        <w:drawing>
          <wp:inline distT="0" distB="0" distL="0" distR="0" wp14:anchorId="68FFCAA8" wp14:editId="63D8DE1F">
            <wp:extent cx="6120130" cy="101854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screenshot - 2021-07-17T234714.939.jpe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018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AD4C87" w14:textId="70763BB8" w:rsidR="009A5CD3" w:rsidRDefault="009A5CD3" w:rsidP="009A5CD3">
      <w:pPr>
        <w:pStyle w:val="af"/>
      </w:pPr>
      <w:bookmarkStart w:id="90" w:name="_Ref73931403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4D3300">
        <w:t>73</w:t>
      </w:r>
      <w:r>
        <w:fldChar w:fldCharType="end"/>
      </w:r>
      <w:bookmarkEnd w:id="90"/>
      <w:r>
        <w:t xml:space="preserve">. </w:t>
      </w:r>
      <w:r w:rsidRPr="00F45D2A">
        <w:t>Добавленный профиль</w:t>
      </w:r>
    </w:p>
    <w:p w14:paraId="225DB72E" w14:textId="77777777" w:rsidR="009A5CD3" w:rsidRDefault="009A5CD3" w:rsidP="009A5CD3">
      <w:pPr>
        <w:pStyle w:val="a7"/>
        <w:rPr>
          <w:lang w:eastAsia="ru-RU"/>
        </w:rPr>
      </w:pPr>
      <w:r>
        <w:rPr>
          <w:lang w:eastAsia="ru-RU"/>
        </w:rPr>
        <w:t>Если вид или профиль медицинской помощи выделены красным цветом и всплывают подсказки «Вид МП не соответствует работам и услугам из лицензии» и «Профиль МП не соответствует виду и/или условию и/или работам и услугам из лицензии», то вид или профиль по данному адресу оказания медицинской помощи не соответствуют работам и услугам из лицензии выданной Росздравнадзором.</w:t>
      </w:r>
    </w:p>
    <w:p w14:paraId="004914EA" w14:textId="49D63CE3" w:rsidR="009A5CD3" w:rsidRDefault="009A5CD3" w:rsidP="009A5CD3">
      <w:pPr>
        <w:pStyle w:val="a7"/>
        <w:rPr>
          <w:lang w:eastAsia="ru-RU"/>
        </w:rPr>
      </w:pPr>
      <w:r>
        <w:rPr>
          <w:lang w:eastAsia="ru-RU"/>
        </w:rPr>
        <w:t>Требуется удалить некорректные виды и/или профили нажатием на кнопку «Удалить» и добавить корректные виды и профили.</w:t>
      </w:r>
    </w:p>
    <w:p w14:paraId="14E7002B" w14:textId="2DB0A78D" w:rsidR="0006684B" w:rsidRDefault="0006684B" w:rsidP="0006684B">
      <w:pPr>
        <w:pStyle w:val="4"/>
        <w:rPr>
          <w:lang w:eastAsia="ru-RU"/>
        </w:rPr>
      </w:pPr>
      <w:r>
        <w:rPr>
          <w:lang w:eastAsia="ru-RU"/>
        </w:rPr>
        <w:t>Добавление форм оказания медицинской помощи</w:t>
      </w:r>
    </w:p>
    <w:p w14:paraId="6D188D2F" w14:textId="5059A535" w:rsidR="0006684B" w:rsidRDefault="0006684B" w:rsidP="0006684B">
      <w:pPr>
        <w:pStyle w:val="a7"/>
        <w:rPr>
          <w:lang w:eastAsia="ru-RU"/>
        </w:rPr>
      </w:pPr>
      <w:r>
        <w:rPr>
          <w:lang w:eastAsia="ru-RU"/>
        </w:rPr>
        <w:t>Для каждого профиля оказания медицинской помощи необходимо указать, в какой форме оказывается данный профиль:</w:t>
      </w:r>
    </w:p>
    <w:p w14:paraId="1A23B92C" w14:textId="794E578B" w:rsidR="0006684B" w:rsidRDefault="0006684B" w:rsidP="0006684B">
      <w:pPr>
        <w:pStyle w:val="a7"/>
        <w:numPr>
          <w:ilvl w:val="0"/>
          <w:numId w:val="8"/>
        </w:numPr>
        <w:rPr>
          <w:lang w:eastAsia="ru-RU"/>
        </w:rPr>
      </w:pPr>
      <w:r>
        <w:rPr>
          <w:lang w:eastAsia="ru-RU"/>
        </w:rPr>
        <w:t>плановая;</w:t>
      </w:r>
    </w:p>
    <w:p w14:paraId="420A3A6E" w14:textId="402F6EEF" w:rsidR="0006684B" w:rsidRDefault="0006684B" w:rsidP="0006684B">
      <w:pPr>
        <w:pStyle w:val="a7"/>
        <w:numPr>
          <w:ilvl w:val="0"/>
          <w:numId w:val="8"/>
        </w:numPr>
        <w:rPr>
          <w:lang w:eastAsia="ru-RU"/>
        </w:rPr>
      </w:pPr>
      <w:r>
        <w:rPr>
          <w:lang w:eastAsia="ru-RU"/>
        </w:rPr>
        <w:t>неотложная;</w:t>
      </w:r>
    </w:p>
    <w:p w14:paraId="76BFAEE6" w14:textId="27EFBDC5" w:rsidR="0006684B" w:rsidRDefault="0006684B" w:rsidP="0006684B">
      <w:pPr>
        <w:pStyle w:val="a7"/>
        <w:numPr>
          <w:ilvl w:val="0"/>
          <w:numId w:val="8"/>
        </w:numPr>
        <w:rPr>
          <w:lang w:eastAsia="ru-RU"/>
        </w:rPr>
      </w:pPr>
      <w:r>
        <w:rPr>
          <w:lang w:eastAsia="ru-RU"/>
        </w:rPr>
        <w:t>экстренная.</w:t>
      </w:r>
    </w:p>
    <w:p w14:paraId="334FFA3F" w14:textId="2A4740F2" w:rsidR="0006684B" w:rsidRDefault="0006684B" w:rsidP="0006684B">
      <w:pPr>
        <w:pStyle w:val="a7"/>
        <w:ind w:left="709" w:firstLine="0"/>
        <w:rPr>
          <w:lang w:eastAsia="ru-RU"/>
        </w:rPr>
      </w:pPr>
      <w:r>
        <w:rPr>
          <w:lang w:eastAsia="ru-RU"/>
        </w:rPr>
        <w:lastRenderedPageBreak/>
        <w:t>Для указания формы оказания медицинской помощи необходимо напротив каждого профиля поставить «галочки» в соответствующих столбцах и нажать кнопку «Сохранить» (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REF _Ref77458622 \h </w:instrText>
      </w:r>
      <w:r>
        <w:rPr>
          <w:lang w:eastAsia="ru-RU"/>
        </w:rPr>
      </w:r>
      <w:r>
        <w:rPr>
          <w:lang w:eastAsia="ru-RU"/>
        </w:rPr>
        <w:fldChar w:fldCharType="separate"/>
      </w:r>
      <w:r w:rsidR="00C56174">
        <w:t xml:space="preserve">Рисунок </w:t>
      </w:r>
      <w:r w:rsidR="00C56174">
        <w:rPr>
          <w:noProof/>
        </w:rPr>
        <w:t>74</w:t>
      </w:r>
      <w:r>
        <w:rPr>
          <w:lang w:eastAsia="ru-RU"/>
        </w:rPr>
        <w:fldChar w:fldCharType="end"/>
      </w:r>
      <w:r>
        <w:rPr>
          <w:lang w:eastAsia="ru-RU"/>
        </w:rPr>
        <w:t>)</w:t>
      </w:r>
    </w:p>
    <w:p w14:paraId="2B127216" w14:textId="77777777" w:rsidR="0006684B" w:rsidRDefault="0006684B" w:rsidP="0006684B">
      <w:pPr>
        <w:pStyle w:val="af"/>
      </w:pPr>
      <w:r>
        <w:drawing>
          <wp:inline distT="0" distB="0" distL="0" distR="0" wp14:anchorId="03C117A2" wp14:editId="457E711E">
            <wp:extent cx="6120130" cy="1026160"/>
            <wp:effectExtent l="0" t="0" r="0" b="2540"/>
            <wp:docPr id="230" name="Рисунок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screenshot - 2021-07-17T235501.925.jpe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02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CE0C2A" w14:textId="5F8AB540" w:rsidR="0006684B" w:rsidRPr="0006684B" w:rsidRDefault="0006684B" w:rsidP="0006684B">
      <w:pPr>
        <w:pStyle w:val="af"/>
      </w:pPr>
      <w:bookmarkStart w:id="91" w:name="_Ref77458622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4D3300">
        <w:t>74</w:t>
      </w:r>
      <w:r>
        <w:fldChar w:fldCharType="end"/>
      </w:r>
      <w:bookmarkEnd w:id="91"/>
      <w:r>
        <w:t>. Добавление формы оказание медицинской помощи</w:t>
      </w:r>
    </w:p>
    <w:p w14:paraId="0EB40723" w14:textId="08A0BB19" w:rsidR="009A5CD3" w:rsidRDefault="009A5CD3" w:rsidP="0006684B">
      <w:pPr>
        <w:pStyle w:val="4"/>
        <w:rPr>
          <w:lang w:eastAsia="ru-RU"/>
        </w:rPr>
      </w:pPr>
      <w:r>
        <w:rPr>
          <w:lang w:eastAsia="ru-RU"/>
        </w:rPr>
        <w:t>Заполнение структурных подразделений и видов, условий и профилей</w:t>
      </w:r>
      <w:r w:rsidR="0006684B">
        <w:rPr>
          <w:lang w:eastAsia="ru-RU"/>
        </w:rPr>
        <w:t>, форм оказания медицинской помощи</w:t>
      </w:r>
      <w:r>
        <w:rPr>
          <w:lang w:eastAsia="ru-RU"/>
        </w:rPr>
        <w:t xml:space="preserve"> в обособленном структурном подразделении.</w:t>
      </w:r>
    </w:p>
    <w:p w14:paraId="2B82910D" w14:textId="4E9B13A9" w:rsidR="009A5CD3" w:rsidRPr="007C41D2" w:rsidRDefault="009A5CD3" w:rsidP="002C4EA9">
      <w:pPr>
        <w:pStyle w:val="a7"/>
        <w:rPr>
          <w:lang w:eastAsia="ru-RU"/>
        </w:rPr>
      </w:pPr>
      <w:r w:rsidRPr="007C41D2">
        <w:rPr>
          <w:lang w:eastAsia="ru-RU"/>
        </w:rPr>
        <w:t>Вкладк</w:t>
      </w:r>
      <w:r>
        <w:rPr>
          <w:lang w:eastAsia="ru-RU"/>
        </w:rPr>
        <w:t>а «Структурные подразделения» в обособленном структурном подразделении заполняется аналогично вкладке в головной организации (п.</w:t>
      </w:r>
      <w:r w:rsidR="0006684B">
        <w:rPr>
          <w:lang w:eastAsia="ru-RU"/>
        </w:rPr>
        <w:fldChar w:fldCharType="begin"/>
      </w:r>
      <w:r w:rsidR="0006684B">
        <w:rPr>
          <w:lang w:eastAsia="ru-RU"/>
        </w:rPr>
        <w:instrText xml:space="preserve"> REF _Ref77354061 \n \h </w:instrText>
      </w:r>
      <w:r w:rsidR="0006684B">
        <w:rPr>
          <w:lang w:eastAsia="ru-RU"/>
        </w:rPr>
      </w:r>
      <w:r w:rsidR="0006684B">
        <w:rPr>
          <w:lang w:eastAsia="ru-RU"/>
        </w:rPr>
        <w:fldChar w:fldCharType="separate"/>
      </w:r>
      <w:r w:rsidR="00C56174">
        <w:rPr>
          <w:lang w:eastAsia="ru-RU"/>
        </w:rPr>
        <w:t>2.1.5</w:t>
      </w:r>
      <w:r w:rsidR="0006684B">
        <w:rPr>
          <w:lang w:eastAsia="ru-RU"/>
        </w:rPr>
        <w:fldChar w:fldCharType="end"/>
      </w:r>
      <w:r>
        <w:rPr>
          <w:lang w:eastAsia="ru-RU"/>
        </w:rPr>
        <w:t>) за исключением того, что обособленному структурному подразделению нельзя добавить еще одно структурное подразделение, только структурное подразделение.</w:t>
      </w:r>
    </w:p>
    <w:p w14:paraId="4B035E92" w14:textId="77777777" w:rsidR="009A5CD3" w:rsidRDefault="009A5CD3" w:rsidP="002C4EA9">
      <w:pPr>
        <w:pStyle w:val="a7"/>
        <w:rPr>
          <w:lang w:eastAsia="ru-RU"/>
        </w:rPr>
      </w:pPr>
      <w:r>
        <w:rPr>
          <w:lang w:eastAsia="ru-RU"/>
        </w:rPr>
        <w:t>Все адреса и виды, условия и профили, добавленные на вкладку «Структурные подразделения» в обособленном структурном подразделении, отображаются на аналогичной вкладке в головной организации.</w:t>
      </w:r>
    </w:p>
    <w:p w14:paraId="5B4FD197" w14:textId="77777777" w:rsidR="009A5CD3" w:rsidRPr="007C41D2" w:rsidRDefault="009A5CD3" w:rsidP="002C4EA9">
      <w:pPr>
        <w:pStyle w:val="a7"/>
        <w:rPr>
          <w:lang w:eastAsia="ru-RU"/>
        </w:rPr>
      </w:pPr>
      <w:r>
        <w:rPr>
          <w:lang w:eastAsia="ru-RU"/>
        </w:rPr>
        <w:t>Чтобы отредактировать адрес, или виды, условия и профили, необходимо войти в обособленное структурное подразделение. На вкладке головной организации адреса и виды, условия и профили недоступны для редактирования.</w:t>
      </w:r>
    </w:p>
    <w:p w14:paraId="04B7D526" w14:textId="7688AE8F" w:rsidR="00340833" w:rsidRDefault="00340833" w:rsidP="00340833">
      <w:pPr>
        <w:pStyle w:val="3"/>
      </w:pPr>
      <w:bookmarkStart w:id="92" w:name="_Ref77353745"/>
      <w:bookmarkStart w:id="93" w:name="_Ref77353800"/>
      <w:bookmarkStart w:id="94" w:name="_Toc77513049"/>
      <w:commentRangeStart w:id="95"/>
      <w:r>
        <w:t xml:space="preserve">Заполнение вкладки </w:t>
      </w:r>
      <w:r w:rsidRPr="00C67388">
        <w:t>«Сведения о мощностях»</w:t>
      </w:r>
      <w:commentRangeEnd w:id="95"/>
      <w:r w:rsidR="00706574">
        <w:rPr>
          <w:rStyle w:val="af6"/>
          <w:rFonts w:eastAsia="Calibri"/>
          <w:b w:val="0"/>
          <w:snapToGrid/>
          <w:color w:val="auto"/>
        </w:rPr>
        <w:commentReference w:id="95"/>
      </w:r>
      <w:bookmarkEnd w:id="92"/>
      <w:bookmarkEnd w:id="93"/>
      <w:bookmarkEnd w:id="94"/>
    </w:p>
    <w:p w14:paraId="0AA14CDC" w14:textId="7A2BD585" w:rsidR="003040AA" w:rsidRDefault="003040AA" w:rsidP="003040AA">
      <w:pPr>
        <w:pStyle w:val="a7"/>
      </w:pPr>
      <w:r>
        <w:rPr>
          <w:lang w:eastAsia="ru-RU"/>
        </w:rPr>
        <w:t xml:space="preserve">Для добавления сведений о мощностях необходимо открыть вкладку </w:t>
      </w:r>
      <w:r>
        <w:t>«</w:t>
      </w:r>
      <w:r>
        <w:rPr>
          <w:lang w:eastAsia="ru-RU"/>
        </w:rPr>
        <w:t>Сведения о мощностях</w:t>
      </w:r>
      <w:r>
        <w:t>»</w:t>
      </w:r>
      <w:r w:rsidR="004E599C">
        <w:t>.</w:t>
      </w:r>
    </w:p>
    <w:p w14:paraId="690E37CF" w14:textId="040058E5" w:rsidR="003040AA" w:rsidRDefault="004E599C" w:rsidP="003040AA">
      <w:pPr>
        <w:pStyle w:val="a7"/>
        <w:rPr>
          <w:lang w:eastAsia="ru-RU"/>
        </w:rPr>
      </w:pPr>
      <w:r>
        <w:rPr>
          <w:lang w:eastAsia="ru-RU"/>
        </w:rPr>
        <w:lastRenderedPageBreak/>
        <w:t>По кнопке «Обновить» Адреса оказания медицинской помощи заполняются адресами, для которых на вкладке «Структурные подразделения» указаны СП или ОСП</w:t>
      </w:r>
      <w:r w:rsidR="0077192A">
        <w:rPr>
          <w:lang w:eastAsia="ru-RU"/>
        </w:rPr>
        <w:t xml:space="preserve"> (</w:t>
      </w:r>
      <w:r w:rsidR="0077192A">
        <w:rPr>
          <w:lang w:eastAsia="ru-RU"/>
        </w:rPr>
        <w:fldChar w:fldCharType="begin"/>
      </w:r>
      <w:r w:rsidR="0077192A">
        <w:rPr>
          <w:lang w:eastAsia="ru-RU"/>
        </w:rPr>
        <w:instrText xml:space="preserve"> REF _Ref73931429 \h </w:instrText>
      </w:r>
      <w:r w:rsidR="0077192A">
        <w:rPr>
          <w:lang w:eastAsia="ru-RU"/>
        </w:rPr>
      </w:r>
      <w:r w:rsidR="0077192A">
        <w:rPr>
          <w:lang w:eastAsia="ru-RU"/>
        </w:rPr>
        <w:fldChar w:fldCharType="separate"/>
      </w:r>
      <w:r w:rsidR="00C56174">
        <w:t xml:space="preserve">Рисунок </w:t>
      </w:r>
      <w:r w:rsidR="00C56174">
        <w:rPr>
          <w:noProof/>
        </w:rPr>
        <w:t>75</w:t>
      </w:r>
      <w:r w:rsidR="0077192A">
        <w:rPr>
          <w:lang w:eastAsia="ru-RU"/>
        </w:rPr>
        <w:fldChar w:fldCharType="end"/>
      </w:r>
      <w:r w:rsidR="0077192A">
        <w:rPr>
          <w:lang w:eastAsia="ru-RU"/>
        </w:rPr>
        <w:t>).</w:t>
      </w:r>
    </w:p>
    <w:p w14:paraId="618000A0" w14:textId="5C91A9B6" w:rsidR="003040AA" w:rsidRDefault="004E599C" w:rsidP="003040AA">
      <w:pPr>
        <w:pStyle w:val="af"/>
      </w:pPr>
      <w:r>
        <w:drawing>
          <wp:inline distT="0" distB="0" distL="0" distR="0" wp14:anchorId="5B289597" wp14:editId="2A8231C9">
            <wp:extent cx="6120130" cy="2372995"/>
            <wp:effectExtent l="0" t="0" r="0" b="8255"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screenshot - 2021-07-18T002542.782.jpe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372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A4E0B5" w14:textId="6DCE4196" w:rsidR="003040AA" w:rsidRDefault="003040AA" w:rsidP="003040AA">
      <w:pPr>
        <w:pStyle w:val="af"/>
      </w:pPr>
      <w:bookmarkStart w:id="96" w:name="_Ref73931429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4D3300">
        <w:t>75</w:t>
      </w:r>
      <w:r>
        <w:fldChar w:fldCharType="end"/>
      </w:r>
      <w:bookmarkEnd w:id="96"/>
      <w:r>
        <w:t xml:space="preserve">. </w:t>
      </w:r>
      <w:r w:rsidRPr="008A29F4">
        <w:t>Вкладка «Сведения о мощностях»</w:t>
      </w:r>
    </w:p>
    <w:p w14:paraId="5482480A" w14:textId="1444A1C2" w:rsidR="004E599C" w:rsidRDefault="004E599C" w:rsidP="004E599C">
      <w:pPr>
        <w:pStyle w:val="4"/>
        <w:numPr>
          <w:ilvl w:val="3"/>
          <w:numId w:val="9"/>
        </w:numPr>
      </w:pPr>
      <w:commentRangeStart w:id="97"/>
      <w:r>
        <w:t xml:space="preserve">Заполнение вкладки </w:t>
      </w:r>
      <w:r w:rsidRPr="00C67388">
        <w:t>«Сведения о мощностях»</w:t>
      </w:r>
      <w:commentRangeEnd w:id="97"/>
      <w:r>
        <w:rPr>
          <w:rStyle w:val="af6"/>
          <w:rFonts w:eastAsia="Calibri"/>
          <w:b w:val="0"/>
          <w:snapToGrid/>
          <w:color w:val="auto"/>
        </w:rPr>
        <w:commentReference w:id="97"/>
      </w:r>
      <w:r>
        <w:t xml:space="preserve"> - Специализированная помощь</w:t>
      </w:r>
    </w:p>
    <w:p w14:paraId="63B6D5A4" w14:textId="1D29B308" w:rsidR="00DB6AD7" w:rsidRDefault="00DB6AD7" w:rsidP="00DB6AD7">
      <w:pPr>
        <w:pStyle w:val="5"/>
        <w:numPr>
          <w:ilvl w:val="4"/>
          <w:numId w:val="9"/>
        </w:numPr>
      </w:pPr>
      <w:bookmarkStart w:id="98" w:name="_Ref77461686"/>
      <w:r>
        <w:t>Заполнение вкладки «Стационар»</w:t>
      </w:r>
      <w:bookmarkEnd w:id="98"/>
    </w:p>
    <w:p w14:paraId="1B8FFA8D" w14:textId="39D1F5DD" w:rsidR="004E599C" w:rsidRPr="004E599C" w:rsidRDefault="004E599C" w:rsidP="004E599C">
      <w:pPr>
        <w:pStyle w:val="a7"/>
      </w:pPr>
      <w:r>
        <w:t>Для ввода данных о мощностях по Специализированной помощи для стационара, необходимо выделить адрес, по которому заполняются мощности и перейти на вкладку «Специализированная помощь» - «Стационар»</w:t>
      </w:r>
    </w:p>
    <w:p w14:paraId="364099F8" w14:textId="7E71E7C3" w:rsidR="003040AA" w:rsidRDefault="004E599C" w:rsidP="003040AA">
      <w:pPr>
        <w:pStyle w:val="af"/>
      </w:pPr>
      <w:r>
        <w:lastRenderedPageBreak/>
        <w:drawing>
          <wp:inline distT="0" distB="0" distL="0" distR="0" wp14:anchorId="72D51D25" wp14:editId="407F5CB2">
            <wp:extent cx="6120130" cy="2372995"/>
            <wp:effectExtent l="0" t="0" r="0" b="8255"/>
            <wp:docPr id="233" name="Рисунок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screenshot - 2021-07-18T003123.201.jpe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372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5FA106" w14:textId="01A21882" w:rsidR="003040AA" w:rsidRDefault="003040AA" w:rsidP="003040AA">
      <w:pPr>
        <w:pStyle w:val="af"/>
      </w:pPr>
      <w:bookmarkStart w:id="99" w:name="_Ref73931456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4D3300">
        <w:t>76</w:t>
      </w:r>
      <w:r>
        <w:fldChar w:fldCharType="end"/>
      </w:r>
      <w:bookmarkEnd w:id="99"/>
      <w:r>
        <w:t xml:space="preserve">. </w:t>
      </w:r>
      <w:r w:rsidRPr="007F7290">
        <w:t>Вкладка «Специализированная помощь» - «Стационар»</w:t>
      </w:r>
    </w:p>
    <w:p w14:paraId="5AB14C87" w14:textId="2E62A91C" w:rsidR="003040AA" w:rsidRDefault="003040AA" w:rsidP="003040AA">
      <w:pPr>
        <w:pStyle w:val="a7"/>
      </w:pPr>
      <w:r>
        <w:t xml:space="preserve">Для </w:t>
      </w:r>
      <w:r w:rsidRPr="003040AA">
        <w:rPr>
          <w:rStyle w:val="af2"/>
        </w:rPr>
        <w:t>добавления профиля медицинской помощи необходимо нажать на кнопку «Добавить профиль», в открывшимся окне проставить галочку у необходимого профиля</w:t>
      </w:r>
      <w:r>
        <w:t xml:space="preserve"> и нажать на кнопку «Выбрать» (</w:t>
      </w:r>
      <w:r>
        <w:fldChar w:fldCharType="begin"/>
      </w:r>
      <w:r>
        <w:instrText xml:space="preserve"> REF _Ref73931481 \h  \* MERGEFORMAT </w:instrText>
      </w:r>
      <w:r>
        <w:fldChar w:fldCharType="separate"/>
      </w:r>
      <w:r w:rsidR="00C56174">
        <w:t xml:space="preserve">Рисунок </w:t>
      </w:r>
      <w:r w:rsidR="00C56174">
        <w:rPr>
          <w:noProof/>
        </w:rPr>
        <w:t>77</w:t>
      </w:r>
      <w:r>
        <w:fldChar w:fldCharType="end"/>
      </w:r>
      <w:r>
        <w:t>)</w:t>
      </w:r>
      <w:r w:rsidR="00E52365">
        <w:t>.</w:t>
      </w:r>
    </w:p>
    <w:p w14:paraId="2FB4C62B" w14:textId="75F44893" w:rsidR="003040AA" w:rsidRDefault="006B603D" w:rsidP="003040AA">
      <w:pPr>
        <w:pStyle w:val="af"/>
      </w:pPr>
      <w:r>
        <w:drawing>
          <wp:inline distT="0" distB="0" distL="0" distR="0" wp14:anchorId="37912BC9" wp14:editId="31C1474A">
            <wp:extent cx="6120130" cy="3777615"/>
            <wp:effectExtent l="0" t="0" r="0" b="0"/>
            <wp:docPr id="234" name="Рисунок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screenshot (65).png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777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232EAC" w14:textId="6730C0C1" w:rsidR="003040AA" w:rsidRDefault="003040AA" w:rsidP="003040AA">
      <w:pPr>
        <w:pStyle w:val="af"/>
      </w:pPr>
      <w:bookmarkStart w:id="100" w:name="_Ref73931481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4D3300">
        <w:t>77</w:t>
      </w:r>
      <w:r>
        <w:fldChar w:fldCharType="end"/>
      </w:r>
      <w:bookmarkEnd w:id="100"/>
      <w:r>
        <w:t xml:space="preserve">. </w:t>
      </w:r>
      <w:r w:rsidRPr="003B174D">
        <w:t>Выбор профиля медицинской помощи</w:t>
      </w:r>
    </w:p>
    <w:p w14:paraId="71C24829" w14:textId="3366CCFA" w:rsidR="003040AA" w:rsidRDefault="003040AA" w:rsidP="003040AA">
      <w:pPr>
        <w:pStyle w:val="a7"/>
      </w:pPr>
      <w:r>
        <w:t>В результате будет добавлен выбранный профиль медицинской помощи (</w:t>
      </w:r>
      <w:r>
        <w:fldChar w:fldCharType="begin"/>
      </w:r>
      <w:r>
        <w:instrText xml:space="preserve"> REF _Ref73931516 \h  \* MERGEFORMAT </w:instrText>
      </w:r>
      <w:r>
        <w:fldChar w:fldCharType="separate"/>
      </w:r>
      <w:r w:rsidR="00C56174">
        <w:t xml:space="preserve">Рисунок </w:t>
      </w:r>
      <w:r w:rsidR="00C56174">
        <w:rPr>
          <w:noProof/>
        </w:rPr>
        <w:t>78</w:t>
      </w:r>
      <w:r>
        <w:fldChar w:fldCharType="end"/>
      </w:r>
      <w:r>
        <w:t>).</w:t>
      </w:r>
    </w:p>
    <w:p w14:paraId="45573844" w14:textId="77777777" w:rsidR="003040AA" w:rsidRDefault="003040AA" w:rsidP="003040AA">
      <w:pPr>
        <w:pStyle w:val="a7"/>
      </w:pPr>
      <w:r>
        <w:t xml:space="preserve">В окне выбора профиля доступны для выбора профили, добавленные для данного адреса и структурного подразделения по специализированной </w:t>
      </w:r>
      <w:r>
        <w:lastRenderedPageBreak/>
        <w:t>медицинской помощи с условием «стационарно» на вкладке «Структурные подразделения».</w:t>
      </w:r>
    </w:p>
    <w:p w14:paraId="39E36E1E" w14:textId="79390048" w:rsidR="003040AA" w:rsidRDefault="00E52365" w:rsidP="003040AA">
      <w:pPr>
        <w:pStyle w:val="a7"/>
      </w:pPr>
      <w:r w:rsidRPr="00E52365">
        <w:rPr>
          <w:b/>
        </w:rPr>
        <w:t>Важно!</w:t>
      </w:r>
      <w:r>
        <w:t xml:space="preserve"> </w:t>
      </w:r>
      <w:r w:rsidR="003040AA">
        <w:t>Если какого-то профиля в окне выбора нет, то его необходимо добавить для данного адрес</w:t>
      </w:r>
      <w:r w:rsidR="00FA253C">
        <w:t xml:space="preserve">а и структурного подразделения </w:t>
      </w:r>
      <w:r w:rsidR="003040AA">
        <w:t>на вкладке «Структурные подразделения».</w:t>
      </w:r>
    </w:p>
    <w:p w14:paraId="3E166DC8" w14:textId="392D3719" w:rsidR="003040AA" w:rsidRDefault="006B603D" w:rsidP="003040AA">
      <w:pPr>
        <w:pStyle w:val="af"/>
      </w:pPr>
      <w:r>
        <w:drawing>
          <wp:inline distT="0" distB="0" distL="0" distR="0" wp14:anchorId="16A79293" wp14:editId="27D8E1BB">
            <wp:extent cx="6120130" cy="1271270"/>
            <wp:effectExtent l="0" t="0" r="0" b="5080"/>
            <wp:docPr id="237" name="Рисунок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screenshot (66).pn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271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7E6CC4" w14:textId="4A372D63" w:rsidR="003040AA" w:rsidRDefault="003040AA" w:rsidP="003040AA">
      <w:pPr>
        <w:pStyle w:val="af"/>
      </w:pPr>
      <w:bookmarkStart w:id="101" w:name="_Ref73931516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4D3300">
        <w:t>78</w:t>
      </w:r>
      <w:r>
        <w:fldChar w:fldCharType="end"/>
      </w:r>
      <w:bookmarkEnd w:id="101"/>
      <w:r>
        <w:t xml:space="preserve">. </w:t>
      </w:r>
      <w:r w:rsidRPr="002D3347">
        <w:t>Добавленный профиль медицинской помощи</w:t>
      </w:r>
    </w:p>
    <w:p w14:paraId="761F969B" w14:textId="3F654C48" w:rsidR="003040AA" w:rsidRDefault="003040AA" w:rsidP="00FA253C">
      <w:pPr>
        <w:pStyle w:val="a7"/>
        <w:rPr>
          <w:rStyle w:val="31"/>
          <w:rFonts w:eastAsia="Calibri"/>
        </w:rPr>
      </w:pPr>
      <w:r>
        <w:rPr>
          <w:noProof/>
        </w:rPr>
        <w:t xml:space="preserve">В добавленном профиле необходимо заполнить графы «Число коек» и «Среднегодовая занятость </w:t>
      </w:r>
      <w:r w:rsidRPr="003040AA">
        <w:rPr>
          <w:rStyle w:val="31"/>
          <w:rFonts w:eastAsia="Calibri"/>
        </w:rPr>
        <w:t>койки»</w:t>
      </w:r>
      <w:r w:rsidR="006B603D">
        <w:rPr>
          <w:rStyle w:val="31"/>
          <w:rFonts w:eastAsia="Calibri"/>
        </w:rPr>
        <w:t xml:space="preserve"> и </w:t>
      </w:r>
      <w:r w:rsidR="006B603D">
        <w:rPr>
          <w:noProof/>
        </w:rPr>
        <w:t xml:space="preserve">«Число коек» и «Среднегодовая занятость </w:t>
      </w:r>
      <w:r w:rsidR="006B603D" w:rsidRPr="003040AA">
        <w:rPr>
          <w:rStyle w:val="31"/>
          <w:rFonts w:eastAsia="Calibri"/>
        </w:rPr>
        <w:t>койки»</w:t>
      </w:r>
      <w:r w:rsidR="006B603D">
        <w:rPr>
          <w:rStyle w:val="31"/>
          <w:rFonts w:eastAsia="Calibri"/>
        </w:rPr>
        <w:t xml:space="preserve"> в том числе для реализации территориальной программы,</w:t>
      </w:r>
      <w:r w:rsidRPr="003040AA">
        <w:rPr>
          <w:rStyle w:val="31"/>
          <w:rFonts w:eastAsia="Calibri"/>
        </w:rPr>
        <w:t xml:space="preserve"> для этого необходимо с помощью клавиатуры вписать соответствующую информацию или воспользоваться кнопками с изображением стрелок </w:t>
      </w:r>
      <w:r w:rsidRPr="003040AA">
        <w:rPr>
          <w:rStyle w:val="31"/>
          <w:rFonts w:eastAsia="Calibri"/>
          <w:noProof/>
          <w:lang w:eastAsia="ru-RU"/>
        </w:rPr>
        <w:drawing>
          <wp:inline distT="0" distB="0" distL="0" distR="0" wp14:anchorId="0DAF6FF6" wp14:editId="1E66F6A7">
            <wp:extent cx="163830" cy="157529"/>
            <wp:effectExtent l="0" t="0" r="7620" b="0"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169445" cy="162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040AA">
        <w:rPr>
          <w:rStyle w:val="31"/>
          <w:rFonts w:eastAsia="Calibri"/>
        </w:rPr>
        <w:t xml:space="preserve"> для ввода необходимого числа и нажать на кнопку «Сохранить» (</w:t>
      </w:r>
      <w:r w:rsidRPr="003040AA">
        <w:rPr>
          <w:rStyle w:val="31"/>
          <w:rFonts w:eastAsia="Calibri"/>
        </w:rPr>
        <w:fldChar w:fldCharType="begin"/>
      </w:r>
      <w:r w:rsidRPr="003040AA">
        <w:rPr>
          <w:rStyle w:val="31"/>
          <w:rFonts w:eastAsia="Calibri"/>
        </w:rPr>
        <w:instrText xml:space="preserve"> REF _Ref73931545 \h </w:instrText>
      </w:r>
      <w:r>
        <w:rPr>
          <w:rStyle w:val="31"/>
          <w:rFonts w:eastAsia="Calibri"/>
        </w:rPr>
        <w:instrText xml:space="preserve"> \* MERGEFORMAT </w:instrText>
      </w:r>
      <w:r w:rsidRPr="003040AA">
        <w:rPr>
          <w:rStyle w:val="31"/>
          <w:rFonts w:eastAsia="Calibri"/>
        </w:rPr>
      </w:r>
      <w:r w:rsidRPr="003040AA">
        <w:rPr>
          <w:rStyle w:val="31"/>
          <w:rFonts w:eastAsia="Calibri"/>
        </w:rPr>
        <w:fldChar w:fldCharType="separate"/>
      </w:r>
      <w:r w:rsidR="00C56174" w:rsidRPr="00C56174">
        <w:rPr>
          <w:rStyle w:val="31"/>
          <w:rFonts w:eastAsia="Calibri"/>
        </w:rPr>
        <w:t>Рисунок 79</w:t>
      </w:r>
      <w:r w:rsidRPr="003040AA">
        <w:rPr>
          <w:rStyle w:val="31"/>
          <w:rFonts w:eastAsia="Calibri"/>
        </w:rPr>
        <w:fldChar w:fldCharType="end"/>
      </w:r>
      <w:r w:rsidRPr="003040AA">
        <w:rPr>
          <w:rStyle w:val="31"/>
          <w:rFonts w:eastAsia="Calibri"/>
        </w:rPr>
        <w:t>)</w:t>
      </w:r>
    </w:p>
    <w:p w14:paraId="00A06142" w14:textId="7EEC9F31" w:rsidR="006B603D" w:rsidRPr="003040AA" w:rsidRDefault="006B603D" w:rsidP="006B603D">
      <w:pPr>
        <w:pStyle w:val="af"/>
        <w:rPr>
          <w:rStyle w:val="31"/>
          <w:rFonts w:eastAsia="Calibri"/>
        </w:rPr>
      </w:pPr>
      <w:r>
        <w:rPr>
          <w:rFonts w:eastAsia="Calibri"/>
        </w:rPr>
        <w:drawing>
          <wp:inline distT="0" distB="0" distL="0" distR="0" wp14:anchorId="56A40B7E" wp14:editId="7FC35BDF">
            <wp:extent cx="6120130" cy="1229360"/>
            <wp:effectExtent l="0" t="0" r="0" b="8890"/>
            <wp:docPr id="239" name="Рисунок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screenshot - 2021-07-18T003637.346.jpe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229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E1BECE" w14:textId="3816F3F5" w:rsidR="003040AA" w:rsidRDefault="003040AA" w:rsidP="003040AA">
      <w:pPr>
        <w:pStyle w:val="af"/>
        <w:rPr>
          <w:rStyle w:val="af0"/>
        </w:rPr>
      </w:pPr>
      <w:bookmarkStart w:id="102" w:name="_Ref73931545"/>
      <w:r w:rsidRPr="00F40ADE">
        <w:rPr>
          <w:rStyle w:val="af0"/>
        </w:rPr>
        <w:t xml:space="preserve">Рисунок </w:t>
      </w:r>
      <w:r w:rsidRPr="00F40ADE">
        <w:rPr>
          <w:rStyle w:val="af0"/>
        </w:rPr>
        <w:fldChar w:fldCharType="begin"/>
      </w:r>
      <w:r w:rsidRPr="00F40ADE">
        <w:rPr>
          <w:rStyle w:val="af0"/>
        </w:rPr>
        <w:instrText xml:space="preserve"> SEQ Рисунок \* ARABIC </w:instrText>
      </w:r>
      <w:r w:rsidRPr="00F40ADE">
        <w:rPr>
          <w:rStyle w:val="af0"/>
        </w:rPr>
        <w:fldChar w:fldCharType="separate"/>
      </w:r>
      <w:r w:rsidR="004D3300">
        <w:rPr>
          <w:rStyle w:val="af0"/>
        </w:rPr>
        <w:t>79</w:t>
      </w:r>
      <w:r w:rsidRPr="00F40ADE">
        <w:rPr>
          <w:rStyle w:val="af0"/>
        </w:rPr>
        <w:fldChar w:fldCharType="end"/>
      </w:r>
      <w:bookmarkEnd w:id="102"/>
      <w:r w:rsidRPr="00F40ADE">
        <w:rPr>
          <w:rStyle w:val="af0"/>
        </w:rPr>
        <w:t>. Наполнение профиля медицинской помощи</w:t>
      </w:r>
    </w:p>
    <w:p w14:paraId="08AF93BE" w14:textId="08B08C7B" w:rsidR="00DB6AD7" w:rsidRDefault="00DB6AD7" w:rsidP="00DB6AD7">
      <w:pPr>
        <w:pStyle w:val="5"/>
        <w:numPr>
          <w:ilvl w:val="4"/>
          <w:numId w:val="10"/>
        </w:numPr>
      </w:pPr>
      <w:bookmarkStart w:id="103" w:name="_Ref77462779"/>
      <w:r>
        <w:t>Заполнение вкладки «Дневной стационар»</w:t>
      </w:r>
      <w:bookmarkEnd w:id="103"/>
    </w:p>
    <w:p w14:paraId="5361C079" w14:textId="307F4797" w:rsidR="003040AA" w:rsidRDefault="003040AA" w:rsidP="00FA253C">
      <w:pPr>
        <w:pStyle w:val="a7"/>
      </w:pPr>
      <w:r w:rsidRPr="00F40ADE">
        <w:t>Для добавления сведений о дневном стационаре в рамках вкладки «Специализированная помощь»</w:t>
      </w:r>
      <w:r w:rsidR="00DB6AD7">
        <w:t xml:space="preserve"> выделить адрес, для которого вносится информация и</w:t>
      </w:r>
      <w:r w:rsidRPr="00F40ADE">
        <w:t xml:space="preserve"> перейти на вкладку «Дневной стационар» (</w:t>
      </w:r>
      <w:r>
        <w:fldChar w:fldCharType="begin"/>
      </w:r>
      <w:r>
        <w:instrText xml:space="preserve"> REF _Ref73931726 \h  \* MERGEFORMAT </w:instrText>
      </w:r>
      <w:r>
        <w:fldChar w:fldCharType="separate"/>
      </w:r>
      <w:r w:rsidR="00C56174">
        <w:t xml:space="preserve">Рисунок </w:t>
      </w:r>
      <w:r w:rsidR="00C56174">
        <w:rPr>
          <w:noProof/>
        </w:rPr>
        <w:t>80</w:t>
      </w:r>
      <w:r>
        <w:fldChar w:fldCharType="end"/>
      </w:r>
      <w:r w:rsidRPr="00F40ADE">
        <w:t>)</w:t>
      </w:r>
    </w:p>
    <w:p w14:paraId="6821C16A" w14:textId="09BEE4C7" w:rsidR="003040AA" w:rsidRDefault="00DB6AD7" w:rsidP="003040AA">
      <w:pPr>
        <w:pStyle w:val="af"/>
      </w:pPr>
      <w:r>
        <w:lastRenderedPageBreak/>
        <w:drawing>
          <wp:inline distT="0" distB="0" distL="0" distR="0" wp14:anchorId="7B5B6C93" wp14:editId="18234EE9">
            <wp:extent cx="6120130" cy="951230"/>
            <wp:effectExtent l="0" t="0" r="0" b="1270"/>
            <wp:docPr id="240" name="Рисунок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screenshot - 2021-07-18T004500.471.jpe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951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05E914" w14:textId="7230F2C3" w:rsidR="003040AA" w:rsidRDefault="003040AA" w:rsidP="003040AA">
      <w:pPr>
        <w:pStyle w:val="af"/>
      </w:pPr>
      <w:bookmarkStart w:id="104" w:name="_Ref73931726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4D3300">
        <w:t>80</w:t>
      </w:r>
      <w:r>
        <w:fldChar w:fldCharType="end"/>
      </w:r>
      <w:bookmarkEnd w:id="104"/>
      <w:r>
        <w:t xml:space="preserve">. </w:t>
      </w:r>
      <w:r w:rsidRPr="00395DC4">
        <w:t>Вкладка «Специализированная помощь» - «Дневной стационар»</w:t>
      </w:r>
    </w:p>
    <w:p w14:paraId="43B75627" w14:textId="3EA8F909" w:rsidR="00DB6AD7" w:rsidRPr="00DB6AD7" w:rsidRDefault="00DB6AD7" w:rsidP="00DB6AD7">
      <w:pPr>
        <w:pStyle w:val="a7"/>
        <w:rPr>
          <w:lang w:eastAsia="ru-RU"/>
        </w:rPr>
      </w:pPr>
      <w:r>
        <w:rPr>
          <w:lang w:eastAsia="ru-RU"/>
        </w:rPr>
        <w:t xml:space="preserve">Заполнение информации по дневному стационару аналогично заполнению информации по стационарной помощи (п. 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REF _Ref77461686 \n \h </w:instrText>
      </w:r>
      <w:r>
        <w:rPr>
          <w:lang w:eastAsia="ru-RU"/>
        </w:rPr>
      </w:r>
      <w:r>
        <w:rPr>
          <w:lang w:eastAsia="ru-RU"/>
        </w:rPr>
        <w:fldChar w:fldCharType="separate"/>
      </w:r>
      <w:r w:rsidR="00C56174">
        <w:rPr>
          <w:lang w:eastAsia="ru-RU"/>
        </w:rPr>
        <w:t>2.1.6.1.1</w:t>
      </w:r>
      <w:r>
        <w:rPr>
          <w:lang w:eastAsia="ru-RU"/>
        </w:rPr>
        <w:fldChar w:fldCharType="end"/>
      </w:r>
      <w:r>
        <w:rPr>
          <w:lang w:eastAsia="ru-RU"/>
        </w:rPr>
        <w:t>).</w:t>
      </w:r>
    </w:p>
    <w:p w14:paraId="00C56288" w14:textId="554D4592" w:rsidR="00DB6AD7" w:rsidRDefault="00DB6AD7" w:rsidP="00DB6AD7">
      <w:pPr>
        <w:pStyle w:val="4"/>
        <w:numPr>
          <w:ilvl w:val="3"/>
          <w:numId w:val="9"/>
        </w:numPr>
      </w:pPr>
      <w:commentRangeStart w:id="105"/>
      <w:r>
        <w:t xml:space="preserve">Заполнение вкладки </w:t>
      </w:r>
      <w:r w:rsidRPr="00C67388">
        <w:t>«Сведения о мощностях»</w:t>
      </w:r>
      <w:commentRangeEnd w:id="105"/>
      <w:r>
        <w:rPr>
          <w:rStyle w:val="af6"/>
          <w:rFonts w:eastAsia="Calibri"/>
          <w:b w:val="0"/>
          <w:snapToGrid/>
          <w:color w:val="auto"/>
        </w:rPr>
        <w:commentReference w:id="105"/>
      </w:r>
      <w:r>
        <w:t xml:space="preserve"> - «Первичная медико-санитарная помощь»</w:t>
      </w:r>
    </w:p>
    <w:p w14:paraId="2F61A52E" w14:textId="5DF00419" w:rsidR="00DB6AD7" w:rsidRDefault="00DB6AD7" w:rsidP="00DB6AD7">
      <w:pPr>
        <w:pStyle w:val="5"/>
        <w:numPr>
          <w:ilvl w:val="4"/>
          <w:numId w:val="9"/>
        </w:numPr>
      </w:pPr>
      <w:r>
        <w:t>Заполнение вкладки «Амбулаторно»</w:t>
      </w:r>
    </w:p>
    <w:p w14:paraId="7D6A0268" w14:textId="6C3FC181" w:rsidR="001A16C9" w:rsidRDefault="003040AA" w:rsidP="001A16C9">
      <w:pPr>
        <w:pStyle w:val="a7"/>
      </w:pPr>
      <w:r>
        <w:t>Для добавления сведений о первичной медико-санитарной помощи необходимо перейти на вкладку «Первичная медико-санитарная помощь» с открытой по умолчанию вкладкой «Амбулаторно» (</w:t>
      </w:r>
      <w:r w:rsidR="00DB6AD7">
        <w:fldChar w:fldCharType="begin"/>
      </w:r>
      <w:r w:rsidR="00DB6AD7">
        <w:instrText xml:space="preserve"> REF _Ref77461935 \h </w:instrText>
      </w:r>
      <w:r w:rsidR="00DB6AD7">
        <w:fldChar w:fldCharType="separate"/>
      </w:r>
      <w:r w:rsidR="00C56174">
        <w:t xml:space="preserve">Рисунок </w:t>
      </w:r>
      <w:r w:rsidR="00C56174">
        <w:rPr>
          <w:noProof/>
        </w:rPr>
        <w:t>81</w:t>
      </w:r>
      <w:r w:rsidR="00DB6AD7">
        <w:fldChar w:fldCharType="end"/>
      </w:r>
      <w:r>
        <w:t>)</w:t>
      </w:r>
      <w:r w:rsidR="001A16C9">
        <w:rPr>
          <w:noProof/>
        </w:rPr>
        <w:t>.</w:t>
      </w:r>
    </w:p>
    <w:p w14:paraId="726F1188" w14:textId="7A7A2BD7" w:rsidR="00E52365" w:rsidRDefault="00DB6AD7" w:rsidP="001A16C9">
      <w:pPr>
        <w:pStyle w:val="af"/>
      </w:pPr>
      <w:r>
        <w:drawing>
          <wp:inline distT="0" distB="0" distL="0" distR="0" wp14:anchorId="3BF0CCD2" wp14:editId="74BEB5A5">
            <wp:extent cx="6120130" cy="1412240"/>
            <wp:effectExtent l="0" t="0" r="0" b="0"/>
            <wp:docPr id="241" name="Рисунок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screenshot (67).png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412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60C4F8" w14:textId="51AD7978" w:rsidR="003040AA" w:rsidRDefault="00E52365" w:rsidP="00E52365">
      <w:pPr>
        <w:pStyle w:val="af1"/>
      </w:pPr>
      <w:bookmarkStart w:id="106" w:name="_Ref77461935"/>
      <w:r>
        <w:t xml:space="preserve">Рисунок </w:t>
      </w:r>
      <w:r w:rsidR="00BB57FB">
        <w:fldChar w:fldCharType="begin"/>
      </w:r>
      <w:r w:rsidR="00BB57FB">
        <w:instrText xml:space="preserve"> SEQ Рисунок \* ARABIC </w:instrText>
      </w:r>
      <w:r w:rsidR="00BB57FB">
        <w:fldChar w:fldCharType="separate"/>
      </w:r>
      <w:r w:rsidR="004D3300">
        <w:rPr>
          <w:noProof/>
        </w:rPr>
        <w:t>81</w:t>
      </w:r>
      <w:r w:rsidR="00BB57FB">
        <w:rPr>
          <w:noProof/>
        </w:rPr>
        <w:fldChar w:fldCharType="end"/>
      </w:r>
      <w:bookmarkEnd w:id="106"/>
      <w:r>
        <w:t>.</w:t>
      </w:r>
      <w:r w:rsidRPr="00E52365">
        <w:t xml:space="preserve"> </w:t>
      </w:r>
      <w:r>
        <w:t>Вк</w:t>
      </w:r>
      <w:r w:rsidRPr="00C87BF1">
        <w:t>ладка «Первичная медико-санитарная помощь» - «Амбулаторно»</w:t>
      </w:r>
    </w:p>
    <w:p w14:paraId="4A48433F" w14:textId="77777777" w:rsidR="00C56174" w:rsidRPr="00C56174" w:rsidRDefault="003040AA" w:rsidP="00C56174">
      <w:pPr>
        <w:pStyle w:val="af"/>
        <w:ind w:firstLine="709"/>
        <w:jc w:val="both"/>
        <w:rPr>
          <w:noProof w:val="0"/>
          <w:spacing w:val="2"/>
          <w:szCs w:val="28"/>
          <w:lang w:eastAsia="en-US"/>
        </w:rPr>
      </w:pPr>
      <w:r w:rsidRPr="00E54378">
        <w:rPr>
          <w:noProof w:val="0"/>
          <w:lang w:eastAsia="en-US"/>
        </w:rPr>
        <w:lastRenderedPageBreak/>
        <w:t>Для добавления специальности медицинской помощи</w:t>
      </w:r>
      <w:r w:rsidR="00E54378" w:rsidRPr="00E54378">
        <w:rPr>
          <w:noProof w:val="0"/>
          <w:lang w:eastAsia="en-US"/>
        </w:rPr>
        <w:t xml:space="preserve"> и должности врача</w:t>
      </w:r>
      <w:r w:rsidRPr="00E54378">
        <w:rPr>
          <w:noProof w:val="0"/>
          <w:lang w:eastAsia="en-US"/>
        </w:rPr>
        <w:t xml:space="preserve"> необходимо нажать на кнопку «Добавить специальность», в открывшимся окне проставить галочку у необходимой специальности и нажать на кнопку </w:t>
      </w:r>
      <w:r w:rsidRPr="00E54378">
        <w:rPr>
          <w:noProof w:val="0"/>
          <w:spacing w:val="2"/>
          <w:szCs w:val="28"/>
          <w:lang w:eastAsia="en-US"/>
        </w:rPr>
        <w:t>«Выбрать» (</w:t>
      </w:r>
      <w:r w:rsidRPr="00E54378">
        <w:rPr>
          <w:noProof w:val="0"/>
          <w:spacing w:val="2"/>
          <w:szCs w:val="28"/>
          <w:lang w:eastAsia="en-US"/>
        </w:rPr>
        <w:fldChar w:fldCharType="begin"/>
      </w:r>
      <w:r w:rsidRPr="00E54378">
        <w:rPr>
          <w:noProof w:val="0"/>
          <w:spacing w:val="2"/>
          <w:szCs w:val="28"/>
          <w:lang w:eastAsia="en-US"/>
        </w:rPr>
        <w:instrText xml:space="preserve"> REF _Ref73932049 \h </w:instrText>
      </w:r>
      <w:r w:rsidR="00E54378">
        <w:rPr>
          <w:noProof w:val="0"/>
          <w:spacing w:val="2"/>
          <w:szCs w:val="28"/>
          <w:lang w:eastAsia="en-US"/>
        </w:rPr>
        <w:instrText xml:space="preserve"> \* MERGEFORMAT </w:instrText>
      </w:r>
      <w:r w:rsidRPr="00E54378">
        <w:rPr>
          <w:noProof w:val="0"/>
          <w:spacing w:val="2"/>
          <w:szCs w:val="28"/>
          <w:lang w:eastAsia="en-US"/>
        </w:rPr>
      </w:r>
      <w:r w:rsidRPr="00E54378">
        <w:rPr>
          <w:noProof w:val="0"/>
          <w:spacing w:val="2"/>
          <w:szCs w:val="28"/>
          <w:lang w:eastAsia="en-US"/>
        </w:rPr>
        <w:fldChar w:fldCharType="separate"/>
      </w:r>
      <w:r w:rsidR="00C56174" w:rsidRPr="00C56174">
        <w:rPr>
          <w:spacing w:val="2"/>
          <w:szCs w:val="28"/>
          <w:lang w:eastAsia="en-US"/>
        </w:rPr>
        <w:drawing>
          <wp:inline distT="0" distB="0" distL="0" distR="0" wp14:anchorId="6A2F1137" wp14:editId="2AB4566E">
            <wp:extent cx="6120130" cy="3819525"/>
            <wp:effectExtent l="0" t="0" r="0" b="952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screenshot - 2021-07-18T005255.402.jpeg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81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27840A" w14:textId="63647F91" w:rsidR="003040AA" w:rsidRPr="00E54378" w:rsidRDefault="00C56174" w:rsidP="00E54378">
      <w:pPr>
        <w:pStyle w:val="af"/>
        <w:ind w:firstLine="709"/>
        <w:jc w:val="both"/>
        <w:rPr>
          <w:noProof w:val="0"/>
          <w:spacing w:val="2"/>
          <w:szCs w:val="28"/>
          <w:lang w:eastAsia="en-US"/>
        </w:rPr>
      </w:pPr>
      <w:r w:rsidRPr="00C56174">
        <w:rPr>
          <w:noProof w:val="0"/>
          <w:spacing w:val="2"/>
          <w:szCs w:val="28"/>
          <w:lang w:eastAsia="en-US"/>
        </w:rPr>
        <w:t>Рисунок</w:t>
      </w:r>
      <w:r>
        <w:t xml:space="preserve"> 82</w:t>
      </w:r>
      <w:r w:rsidR="003040AA" w:rsidRPr="00E54378">
        <w:rPr>
          <w:noProof w:val="0"/>
          <w:spacing w:val="2"/>
          <w:szCs w:val="28"/>
          <w:lang w:eastAsia="en-US"/>
        </w:rPr>
        <w:fldChar w:fldCharType="end"/>
      </w:r>
      <w:r w:rsidR="003040AA" w:rsidRPr="00E54378">
        <w:rPr>
          <w:noProof w:val="0"/>
          <w:spacing w:val="2"/>
          <w:szCs w:val="28"/>
          <w:lang w:eastAsia="en-US"/>
        </w:rPr>
        <w:t>)</w:t>
      </w:r>
      <w:r w:rsidR="001A16C9" w:rsidRPr="00E54378">
        <w:rPr>
          <w:noProof w:val="0"/>
          <w:spacing w:val="2"/>
          <w:szCs w:val="28"/>
          <w:lang w:eastAsia="en-US"/>
        </w:rPr>
        <w:t>.</w:t>
      </w:r>
    </w:p>
    <w:p w14:paraId="2C0152A5" w14:textId="77777777" w:rsidR="003040AA" w:rsidRDefault="003040AA" w:rsidP="00E54378">
      <w:pPr>
        <w:pStyle w:val="a7"/>
      </w:pPr>
      <w:r>
        <w:t>В окне выбора специальности доступны для выбора специальности, связанные с профилем оказания медицинской помощи, добавленные для данного адреса и структурного подразделения по первичной медико-санитарной помощи с условием «амбулаторно» на вкладке «Структурные подразделения».</w:t>
      </w:r>
    </w:p>
    <w:p w14:paraId="49CC43B5" w14:textId="77777777" w:rsidR="003040AA" w:rsidRDefault="003040AA" w:rsidP="00FA253C">
      <w:pPr>
        <w:pStyle w:val="a7"/>
      </w:pPr>
      <w:r>
        <w:t>Если специальности в окне выбора нет, то необходимо добавить профиль для данной специальности, данного адреса и структурного подразделения на вкладке «Структурные подразделения».</w:t>
      </w:r>
    </w:p>
    <w:p w14:paraId="3C4E4056" w14:textId="262328FC" w:rsidR="003040AA" w:rsidRDefault="00E54378" w:rsidP="003040AA">
      <w:pPr>
        <w:pStyle w:val="af"/>
      </w:pPr>
      <w:bookmarkStart w:id="107" w:name="_Ref73932049"/>
      <w:r>
        <w:lastRenderedPageBreak/>
        <w:drawing>
          <wp:inline distT="0" distB="0" distL="0" distR="0" wp14:anchorId="2DE8131B" wp14:editId="5678637C">
            <wp:extent cx="6120130" cy="3819525"/>
            <wp:effectExtent l="0" t="0" r="0" b="9525"/>
            <wp:docPr id="242" name="Рисунок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screenshot - 2021-07-18T005255.402.jpeg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81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06E4F5" w14:textId="7AE16E31" w:rsidR="003040AA" w:rsidRDefault="003040AA" w:rsidP="001A16C9">
      <w:pPr>
        <w:pStyle w:val="af1"/>
      </w:pPr>
      <w:r>
        <w:t xml:space="preserve">Рисунок </w:t>
      </w:r>
      <w:r w:rsidR="00BB57FB">
        <w:fldChar w:fldCharType="begin"/>
      </w:r>
      <w:r w:rsidR="00BB57FB">
        <w:instrText xml:space="preserve"> SEQ Рисунок \* ARABIC </w:instrText>
      </w:r>
      <w:r w:rsidR="00BB57FB">
        <w:fldChar w:fldCharType="separate"/>
      </w:r>
      <w:r w:rsidR="004D3300">
        <w:rPr>
          <w:noProof/>
        </w:rPr>
        <w:t>82</w:t>
      </w:r>
      <w:r w:rsidR="00BB57FB">
        <w:rPr>
          <w:noProof/>
        </w:rPr>
        <w:fldChar w:fldCharType="end"/>
      </w:r>
      <w:bookmarkEnd w:id="107"/>
      <w:r>
        <w:t xml:space="preserve">. </w:t>
      </w:r>
      <w:r w:rsidRPr="004301A2">
        <w:t>Выбор профиля медицинской помощи</w:t>
      </w:r>
    </w:p>
    <w:p w14:paraId="565EC9C0" w14:textId="6A4C750A" w:rsidR="00E54378" w:rsidRDefault="003040AA" w:rsidP="00E54378">
      <w:pPr>
        <w:pStyle w:val="af"/>
        <w:ind w:firstLine="709"/>
        <w:jc w:val="both"/>
        <w:rPr>
          <w:rStyle w:val="31"/>
        </w:rPr>
      </w:pPr>
      <w:r w:rsidRPr="00E54378">
        <w:rPr>
          <w:rStyle w:val="31"/>
        </w:rPr>
        <w:t>В результате будет добавлена выбранная с</w:t>
      </w:r>
      <w:r w:rsidR="00FA253C" w:rsidRPr="00E54378">
        <w:rPr>
          <w:rStyle w:val="31"/>
        </w:rPr>
        <w:t xml:space="preserve">пециальность медицинской помощи </w:t>
      </w:r>
      <w:r w:rsidRPr="00E54378">
        <w:rPr>
          <w:rStyle w:val="31"/>
        </w:rPr>
        <w:t>(</w:t>
      </w:r>
      <w:r w:rsidRPr="00E54378">
        <w:rPr>
          <w:rStyle w:val="31"/>
        </w:rPr>
        <w:fldChar w:fldCharType="begin"/>
      </w:r>
      <w:r w:rsidRPr="00E54378">
        <w:rPr>
          <w:rStyle w:val="31"/>
        </w:rPr>
        <w:instrText xml:space="preserve"> REF _Ref73932092 \h </w:instrText>
      </w:r>
      <w:r w:rsidR="00E54378">
        <w:rPr>
          <w:rStyle w:val="31"/>
        </w:rPr>
        <w:instrText xml:space="preserve"> \* MERGEFORMAT </w:instrText>
      </w:r>
      <w:r w:rsidRPr="00E54378">
        <w:rPr>
          <w:rStyle w:val="31"/>
        </w:rPr>
      </w:r>
      <w:r w:rsidRPr="00E54378">
        <w:rPr>
          <w:rStyle w:val="31"/>
        </w:rPr>
        <w:fldChar w:fldCharType="separate"/>
      </w:r>
      <w:r w:rsidR="00C56174" w:rsidRPr="00C56174">
        <w:rPr>
          <w:rStyle w:val="31"/>
        </w:rPr>
        <w:t>Рисунок 83</w:t>
      </w:r>
      <w:r w:rsidRPr="00E54378">
        <w:rPr>
          <w:rStyle w:val="31"/>
        </w:rPr>
        <w:fldChar w:fldCharType="end"/>
      </w:r>
      <w:r w:rsidRPr="00E54378">
        <w:rPr>
          <w:rStyle w:val="31"/>
        </w:rPr>
        <w:t>)</w:t>
      </w:r>
      <w:r w:rsidR="001A16C9" w:rsidRPr="00E54378">
        <w:rPr>
          <w:rStyle w:val="31"/>
        </w:rPr>
        <w:t>.</w:t>
      </w:r>
    </w:p>
    <w:p w14:paraId="614DB24B" w14:textId="387E0A52" w:rsidR="00FA253C" w:rsidRDefault="00E54378" w:rsidP="00E54378">
      <w:pPr>
        <w:pStyle w:val="af"/>
        <w:jc w:val="both"/>
      </w:pPr>
      <w:r>
        <w:drawing>
          <wp:inline distT="0" distB="0" distL="0" distR="0" wp14:anchorId="7075C903" wp14:editId="4825A210">
            <wp:extent cx="6120130" cy="1162685"/>
            <wp:effectExtent l="0" t="0" r="0" b="0"/>
            <wp:docPr id="243" name="Рисунок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screenshot (68).png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162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AD7B2D" w14:textId="27D48B0A" w:rsidR="003040AA" w:rsidRDefault="003040AA" w:rsidP="00FA253C">
      <w:pPr>
        <w:pStyle w:val="af1"/>
      </w:pPr>
      <w:bookmarkStart w:id="108" w:name="_Ref73932092"/>
      <w:r>
        <w:t xml:space="preserve">Рисунок </w:t>
      </w:r>
      <w:r w:rsidR="00BB57FB">
        <w:fldChar w:fldCharType="begin"/>
      </w:r>
      <w:r w:rsidR="00BB57FB">
        <w:instrText xml:space="preserve"> SEQ Рисунок \* ARABIC </w:instrText>
      </w:r>
      <w:r w:rsidR="00BB57FB">
        <w:fldChar w:fldCharType="separate"/>
      </w:r>
      <w:r w:rsidR="004D3300">
        <w:rPr>
          <w:noProof/>
        </w:rPr>
        <w:t>83</w:t>
      </w:r>
      <w:r w:rsidR="00BB57FB">
        <w:rPr>
          <w:noProof/>
        </w:rPr>
        <w:fldChar w:fldCharType="end"/>
      </w:r>
      <w:bookmarkEnd w:id="108"/>
      <w:r>
        <w:t xml:space="preserve">. </w:t>
      </w:r>
      <w:r w:rsidRPr="00F65276">
        <w:t>Добавленная специальность медицинской помощи</w:t>
      </w:r>
    </w:p>
    <w:p w14:paraId="5B5B4550" w14:textId="49D1D272" w:rsidR="003040AA" w:rsidRDefault="003040AA" w:rsidP="00FA253C">
      <w:pPr>
        <w:pStyle w:val="a7"/>
        <w:rPr>
          <w:noProof/>
        </w:rPr>
      </w:pPr>
      <w:r>
        <w:rPr>
          <w:noProof/>
        </w:rPr>
        <w:t>В добавленном профиле необходимо заполнить графы «Количество врачей», «Количество занятых ставок»,</w:t>
      </w:r>
      <w:r w:rsidRPr="00081B83">
        <w:rPr>
          <w:noProof/>
        </w:rPr>
        <w:t xml:space="preserve"> </w:t>
      </w:r>
      <w:r>
        <w:rPr>
          <w:noProof/>
        </w:rPr>
        <w:t>«Количество вакантных ставок»</w:t>
      </w:r>
      <w:r w:rsidR="00E54378">
        <w:rPr>
          <w:noProof/>
        </w:rPr>
        <w:t xml:space="preserve"> и «Количество врачей в т.ч. для реализации территорральной программы», </w:t>
      </w:r>
      <w:r>
        <w:rPr>
          <w:noProof/>
        </w:rPr>
        <w:t xml:space="preserve">для этого необходимо с помощью клавиатуры вписать соответствующую информацию или воспользоваться кнопками с изображением стрелок </w:t>
      </w:r>
      <w:r>
        <w:rPr>
          <w:noProof/>
          <w:lang w:eastAsia="ru-RU"/>
        </w:rPr>
        <w:drawing>
          <wp:inline distT="0" distB="0" distL="0" distR="0" wp14:anchorId="7B32E2D6" wp14:editId="6A35342F">
            <wp:extent cx="163830" cy="157529"/>
            <wp:effectExtent l="0" t="0" r="7620" b="0"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169445" cy="162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для ввода необходимого числа, для заполнения графа «На дату» нажать на кнопку с изображением календаря </w:t>
      </w:r>
      <w:r>
        <w:rPr>
          <w:noProof/>
          <w:lang w:eastAsia="ru-RU"/>
        </w:rPr>
        <w:drawing>
          <wp:inline distT="0" distB="0" distL="0" distR="0" wp14:anchorId="161FE670" wp14:editId="60D817B9">
            <wp:extent cx="171450" cy="184638"/>
            <wp:effectExtent l="0" t="0" r="0" b="6350"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176546" cy="190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>, выбрать соответствующую дату, зате</w:t>
      </w:r>
      <w:r w:rsidR="00FA253C">
        <w:rPr>
          <w:noProof/>
        </w:rPr>
        <w:t xml:space="preserve">м нажать на кнопку «Сохранить» </w:t>
      </w:r>
      <w:r>
        <w:rPr>
          <w:noProof/>
        </w:rPr>
        <w:t>(</w:t>
      </w:r>
      <w:r>
        <w:rPr>
          <w:noProof/>
        </w:rPr>
        <w:fldChar w:fldCharType="begin"/>
      </w:r>
      <w:r>
        <w:rPr>
          <w:noProof/>
        </w:rPr>
        <w:instrText xml:space="preserve"> REF _Ref73932118 \h </w:instrText>
      </w:r>
      <w:r>
        <w:rPr>
          <w:noProof/>
        </w:rPr>
      </w:r>
      <w:r>
        <w:rPr>
          <w:noProof/>
        </w:rPr>
        <w:fldChar w:fldCharType="separate"/>
      </w:r>
      <w:r w:rsidR="00C56174">
        <w:t xml:space="preserve">Рисунок </w:t>
      </w:r>
      <w:r w:rsidR="00C56174">
        <w:rPr>
          <w:noProof/>
        </w:rPr>
        <w:t>84</w:t>
      </w:r>
      <w:r>
        <w:rPr>
          <w:noProof/>
        </w:rPr>
        <w:fldChar w:fldCharType="end"/>
      </w:r>
      <w:r>
        <w:rPr>
          <w:noProof/>
        </w:rPr>
        <w:t>)</w:t>
      </w:r>
      <w:r w:rsidR="001A16C9">
        <w:rPr>
          <w:noProof/>
        </w:rPr>
        <w:t>.</w:t>
      </w:r>
    </w:p>
    <w:p w14:paraId="577EF157" w14:textId="7E802E0B" w:rsidR="003040AA" w:rsidRDefault="00E54378" w:rsidP="00FA253C">
      <w:pPr>
        <w:pStyle w:val="af"/>
      </w:pPr>
      <w:r>
        <w:lastRenderedPageBreak/>
        <w:drawing>
          <wp:inline distT="0" distB="0" distL="0" distR="0" wp14:anchorId="167358D4" wp14:editId="22CDDE23">
            <wp:extent cx="6120130" cy="1190625"/>
            <wp:effectExtent l="0" t="0" r="0" b="9525"/>
            <wp:docPr id="244" name="Рисунок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screenshot (69).png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190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FD8A4C" w14:textId="5DDC3E8C" w:rsidR="003040AA" w:rsidRDefault="003040AA" w:rsidP="00FA253C">
      <w:pPr>
        <w:pStyle w:val="af1"/>
      </w:pPr>
      <w:bookmarkStart w:id="109" w:name="_Ref73932118"/>
      <w:r>
        <w:t xml:space="preserve">Рисунок </w:t>
      </w:r>
      <w:r w:rsidR="00BB57FB">
        <w:fldChar w:fldCharType="begin"/>
      </w:r>
      <w:r w:rsidR="00BB57FB">
        <w:instrText xml:space="preserve"> SEQ Рисунок \* ARABIC </w:instrText>
      </w:r>
      <w:r w:rsidR="00BB57FB">
        <w:fldChar w:fldCharType="separate"/>
      </w:r>
      <w:r w:rsidR="004D3300">
        <w:rPr>
          <w:noProof/>
        </w:rPr>
        <w:t>84</w:t>
      </w:r>
      <w:r w:rsidR="00BB57FB">
        <w:rPr>
          <w:noProof/>
        </w:rPr>
        <w:fldChar w:fldCharType="end"/>
      </w:r>
      <w:bookmarkEnd w:id="109"/>
      <w:r>
        <w:t xml:space="preserve">. </w:t>
      </w:r>
      <w:r w:rsidRPr="00B46F28">
        <w:t>Наполнение специальности медицинской помощи</w:t>
      </w:r>
    </w:p>
    <w:p w14:paraId="498605C7" w14:textId="32B22548" w:rsidR="00BE3659" w:rsidRDefault="00BE3659" w:rsidP="00BE3659">
      <w:pPr>
        <w:pStyle w:val="5"/>
        <w:numPr>
          <w:ilvl w:val="4"/>
          <w:numId w:val="11"/>
        </w:numPr>
      </w:pPr>
      <w:r>
        <w:t>Заполнение вкладки «Дневной стационар»</w:t>
      </w:r>
    </w:p>
    <w:p w14:paraId="08AF4A79" w14:textId="789E9F88" w:rsidR="003040AA" w:rsidRDefault="003040AA" w:rsidP="00FA253C">
      <w:pPr>
        <w:pStyle w:val="a7"/>
      </w:pPr>
      <w:r>
        <w:t>Для заполнения вкладки о дневном стационаре во вкладке «Первичная медико-санитарная помощь» необходимо</w:t>
      </w:r>
      <w:r w:rsidR="00BE3659">
        <w:t xml:space="preserve"> выделить адрес, для которого </w:t>
      </w:r>
      <w:proofErr w:type="spellStart"/>
      <w:r w:rsidR="00BE3659">
        <w:t>заностися</w:t>
      </w:r>
      <w:proofErr w:type="spellEnd"/>
      <w:r w:rsidR="00BE3659">
        <w:t xml:space="preserve"> информация и</w:t>
      </w:r>
      <w:r>
        <w:t xml:space="preserve"> перейти на вкладку «Дневной стационар» (</w:t>
      </w:r>
      <w:r>
        <w:fldChar w:fldCharType="begin"/>
      </w:r>
      <w:r>
        <w:instrText xml:space="preserve"> REF _Ref73932174 \h </w:instrText>
      </w:r>
      <w:r>
        <w:fldChar w:fldCharType="separate"/>
      </w:r>
      <w:r w:rsidR="00C56174">
        <w:t xml:space="preserve">Рисунок </w:t>
      </w:r>
      <w:r w:rsidR="00C56174">
        <w:rPr>
          <w:noProof/>
        </w:rPr>
        <w:t>85</w:t>
      </w:r>
      <w:r>
        <w:fldChar w:fldCharType="end"/>
      </w:r>
      <w:r>
        <w:t>)</w:t>
      </w:r>
    </w:p>
    <w:p w14:paraId="47C8B4A9" w14:textId="7D80D33C" w:rsidR="003040AA" w:rsidRDefault="00BE3659" w:rsidP="003040AA">
      <w:pPr>
        <w:pStyle w:val="af"/>
      </w:pPr>
      <w:r>
        <w:drawing>
          <wp:inline distT="0" distB="0" distL="0" distR="0" wp14:anchorId="52348F58" wp14:editId="16B78277">
            <wp:extent cx="6120130" cy="981710"/>
            <wp:effectExtent l="0" t="0" r="0" b="8890"/>
            <wp:docPr id="245" name="Рисунок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screenshot - 2021-07-18T010446.122.jpeg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98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C793C7" w14:textId="683AAB0B" w:rsidR="003040AA" w:rsidRDefault="003040AA" w:rsidP="003040AA">
      <w:pPr>
        <w:pStyle w:val="af"/>
      </w:pPr>
      <w:bookmarkStart w:id="110" w:name="_Ref73932174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4D3300">
        <w:t>85</w:t>
      </w:r>
      <w:r>
        <w:fldChar w:fldCharType="end"/>
      </w:r>
      <w:bookmarkEnd w:id="110"/>
      <w:r>
        <w:t xml:space="preserve">. </w:t>
      </w:r>
      <w:r w:rsidRPr="00A97861">
        <w:t>Вкладка «Первичная медико-санитарная помощь» - «Дневной стационар»</w:t>
      </w:r>
    </w:p>
    <w:p w14:paraId="787D3812" w14:textId="5C9DDAB9" w:rsidR="003040AA" w:rsidRDefault="003040AA" w:rsidP="00FA253C">
      <w:pPr>
        <w:pStyle w:val="a7"/>
      </w:pPr>
      <w:r>
        <w:t>Вкладка «Дневной стационар» заполняется аналогично вкладке «Дневной стационар» во вкладке «Специализированная помощь»</w:t>
      </w:r>
      <w:r w:rsidR="00BE3659">
        <w:t xml:space="preserve"> (п.</w:t>
      </w:r>
      <w:r w:rsidR="00BE3659">
        <w:fldChar w:fldCharType="begin"/>
      </w:r>
      <w:r w:rsidR="00BE3659">
        <w:instrText xml:space="preserve"> REF _Ref77462779 \n \h </w:instrText>
      </w:r>
      <w:r w:rsidR="00BE3659">
        <w:fldChar w:fldCharType="separate"/>
      </w:r>
      <w:r w:rsidR="00C56174">
        <w:t>2.1.6.1.1</w:t>
      </w:r>
      <w:r w:rsidR="00BE3659">
        <w:fldChar w:fldCharType="end"/>
      </w:r>
      <w:r w:rsidR="00BE3659">
        <w:t>)</w:t>
      </w:r>
    </w:p>
    <w:p w14:paraId="17114ADC" w14:textId="768412FA" w:rsidR="00BE3659" w:rsidRDefault="00BE3659" w:rsidP="00BE3659">
      <w:pPr>
        <w:pStyle w:val="4"/>
        <w:numPr>
          <w:ilvl w:val="3"/>
          <w:numId w:val="9"/>
        </w:numPr>
      </w:pPr>
      <w:r>
        <w:t>Заполнение вкладки «Скорая медицинская помощь»</w:t>
      </w:r>
    </w:p>
    <w:p w14:paraId="1E907F2D" w14:textId="07921843" w:rsidR="003040AA" w:rsidRDefault="003040AA" w:rsidP="00FA253C">
      <w:pPr>
        <w:pStyle w:val="a7"/>
      </w:pPr>
      <w:r>
        <w:t xml:space="preserve">Для заполнения сведения о скорой медицинской помощи необходимо </w:t>
      </w:r>
      <w:r w:rsidR="00BE3659">
        <w:t xml:space="preserve">выделить адрес, для которого заносится информация и </w:t>
      </w:r>
      <w:r>
        <w:t>перейти на вкладку «Скорая медицинская помощь» (</w:t>
      </w:r>
      <w:r>
        <w:fldChar w:fldCharType="begin"/>
      </w:r>
      <w:r>
        <w:instrText xml:space="preserve"> REF _Ref73932224 \h </w:instrText>
      </w:r>
      <w:r>
        <w:fldChar w:fldCharType="separate"/>
      </w:r>
      <w:r w:rsidR="00C56174">
        <w:t xml:space="preserve">Рисунок </w:t>
      </w:r>
      <w:r w:rsidR="00C56174">
        <w:rPr>
          <w:noProof/>
        </w:rPr>
        <w:t>86</w:t>
      </w:r>
      <w:r>
        <w:fldChar w:fldCharType="end"/>
      </w:r>
      <w:r>
        <w:t>)</w:t>
      </w:r>
    </w:p>
    <w:p w14:paraId="44D13673" w14:textId="72534E85" w:rsidR="003040AA" w:rsidRDefault="00BE3659" w:rsidP="003040AA">
      <w:pPr>
        <w:pStyle w:val="af"/>
      </w:pPr>
      <w:r>
        <w:drawing>
          <wp:inline distT="0" distB="0" distL="0" distR="0" wp14:anchorId="00F84B7E" wp14:editId="38E6A885">
            <wp:extent cx="6120130" cy="763905"/>
            <wp:effectExtent l="0" t="0" r="0" b="0"/>
            <wp:docPr id="246" name="Рисунок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screenshot - 2021-07-18T010844.831.jpeg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63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22BA49" w14:textId="35B386CD" w:rsidR="003040AA" w:rsidRDefault="003040AA" w:rsidP="001A16C9">
      <w:pPr>
        <w:pStyle w:val="af1"/>
      </w:pPr>
      <w:bookmarkStart w:id="111" w:name="_Ref73932224"/>
      <w:r>
        <w:t xml:space="preserve">Рисунок </w:t>
      </w:r>
      <w:r w:rsidR="00BB57FB">
        <w:fldChar w:fldCharType="begin"/>
      </w:r>
      <w:r w:rsidR="00BB57FB">
        <w:instrText xml:space="preserve"> SEQ Рисунок \* ARABIC </w:instrText>
      </w:r>
      <w:r w:rsidR="00BB57FB">
        <w:fldChar w:fldCharType="separate"/>
      </w:r>
      <w:r w:rsidR="004D3300">
        <w:rPr>
          <w:noProof/>
        </w:rPr>
        <w:t>86</w:t>
      </w:r>
      <w:r w:rsidR="00BB57FB">
        <w:rPr>
          <w:noProof/>
        </w:rPr>
        <w:fldChar w:fldCharType="end"/>
      </w:r>
      <w:bookmarkEnd w:id="111"/>
      <w:r>
        <w:t xml:space="preserve">. </w:t>
      </w:r>
      <w:r w:rsidRPr="00FB7B5D">
        <w:t>Вкладка «Скорая медицинская помощь»</w:t>
      </w:r>
    </w:p>
    <w:p w14:paraId="34515A90" w14:textId="7B922469" w:rsidR="003040AA" w:rsidRDefault="003040AA" w:rsidP="00FA253C">
      <w:pPr>
        <w:pStyle w:val="a7"/>
      </w:pPr>
      <w:r>
        <w:t xml:space="preserve">В данной вкладке необходимо заполнить вручную с помощью клавиатуры графы «Количество машин», «Количество бригад», «Количество врачей </w:t>
      </w:r>
      <w:r>
        <w:lastRenderedPageBreak/>
        <w:t xml:space="preserve">(фельдшеров)» </w:t>
      </w:r>
      <w:r w:rsidR="00BE3659">
        <w:t xml:space="preserve">и «Количество машин», «Количество бригад», «Количество врачей (фельдшеров)» в т.ч. для реализации территориальной программы, </w:t>
      </w:r>
      <w:r>
        <w:t>и нажать кнопку «Сохранить» (</w:t>
      </w:r>
      <w:r>
        <w:fldChar w:fldCharType="begin"/>
      </w:r>
      <w:r>
        <w:instrText xml:space="preserve"> REF _Ref73932271 \h </w:instrText>
      </w:r>
      <w:r>
        <w:fldChar w:fldCharType="separate"/>
      </w:r>
      <w:r w:rsidR="00C56174">
        <w:t xml:space="preserve">Рисунок </w:t>
      </w:r>
      <w:r w:rsidR="00C56174">
        <w:rPr>
          <w:noProof/>
        </w:rPr>
        <w:t>87</w:t>
      </w:r>
      <w:r>
        <w:fldChar w:fldCharType="end"/>
      </w:r>
      <w:r>
        <w:t>)</w:t>
      </w:r>
    </w:p>
    <w:p w14:paraId="58F00FBB" w14:textId="72BB9A2D" w:rsidR="003040AA" w:rsidRDefault="00BE3659" w:rsidP="00FA253C">
      <w:pPr>
        <w:pStyle w:val="af"/>
      </w:pPr>
      <w:r>
        <w:drawing>
          <wp:inline distT="0" distB="0" distL="0" distR="0" wp14:anchorId="2216AC22" wp14:editId="182D5A65">
            <wp:extent cx="6120130" cy="730885"/>
            <wp:effectExtent l="0" t="0" r="0" b="0"/>
            <wp:docPr id="247" name="Рисунок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screenshot - 2021-07-18T011058.463.jpeg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30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986489" w14:textId="6D9EF46B" w:rsidR="003040AA" w:rsidRDefault="003040AA" w:rsidP="00FA253C">
      <w:pPr>
        <w:pStyle w:val="af1"/>
      </w:pPr>
      <w:bookmarkStart w:id="112" w:name="_Ref73932271"/>
      <w:r>
        <w:t xml:space="preserve">Рисунок </w:t>
      </w:r>
      <w:r w:rsidR="00BB57FB">
        <w:fldChar w:fldCharType="begin"/>
      </w:r>
      <w:r w:rsidR="00BB57FB">
        <w:instrText xml:space="preserve"> SEQ Рисунок \* ARABI</w:instrText>
      </w:r>
      <w:r w:rsidR="00BB57FB">
        <w:instrText xml:space="preserve">C </w:instrText>
      </w:r>
      <w:r w:rsidR="00BB57FB">
        <w:fldChar w:fldCharType="separate"/>
      </w:r>
      <w:r w:rsidR="004D3300">
        <w:rPr>
          <w:noProof/>
        </w:rPr>
        <w:t>87</w:t>
      </w:r>
      <w:r w:rsidR="00BB57FB">
        <w:rPr>
          <w:noProof/>
        </w:rPr>
        <w:fldChar w:fldCharType="end"/>
      </w:r>
      <w:bookmarkEnd w:id="112"/>
      <w:r>
        <w:t xml:space="preserve">. </w:t>
      </w:r>
      <w:r w:rsidRPr="002E6BC5">
        <w:t>Наполнение сведений о скорой медицинской помощи</w:t>
      </w:r>
    </w:p>
    <w:p w14:paraId="3C328E99" w14:textId="262AF20B" w:rsidR="00340833" w:rsidRDefault="00340833" w:rsidP="00340833">
      <w:pPr>
        <w:pStyle w:val="3"/>
      </w:pPr>
      <w:bookmarkStart w:id="113" w:name="_Toc77513050"/>
      <w:commentRangeStart w:id="114"/>
      <w:r>
        <w:t>Заполнение вкладки «Сведения об объемах»</w:t>
      </w:r>
      <w:commentRangeEnd w:id="114"/>
      <w:r w:rsidR="00FA253C">
        <w:rPr>
          <w:rStyle w:val="af6"/>
          <w:rFonts w:eastAsia="Calibri"/>
          <w:b w:val="0"/>
          <w:snapToGrid/>
          <w:color w:val="auto"/>
        </w:rPr>
        <w:commentReference w:id="114"/>
      </w:r>
      <w:bookmarkEnd w:id="113"/>
    </w:p>
    <w:p w14:paraId="1E33B105" w14:textId="7E0BB555" w:rsidR="0077192A" w:rsidRDefault="0077192A" w:rsidP="0077192A">
      <w:pPr>
        <w:pStyle w:val="a7"/>
      </w:pPr>
      <w:r>
        <w:rPr>
          <w:lang w:eastAsia="ru-RU"/>
        </w:rPr>
        <w:t xml:space="preserve">Для добавления сведений о мощностях необходимо открыть вкладку </w:t>
      </w:r>
      <w:r>
        <w:t>«</w:t>
      </w:r>
      <w:r>
        <w:rPr>
          <w:lang w:eastAsia="ru-RU"/>
        </w:rPr>
        <w:t>Сведения об объемах</w:t>
      </w:r>
      <w:r>
        <w:t>».</w:t>
      </w:r>
    </w:p>
    <w:p w14:paraId="58945621" w14:textId="313106EB" w:rsidR="0077192A" w:rsidRDefault="0077192A" w:rsidP="0077192A">
      <w:pPr>
        <w:pStyle w:val="a7"/>
      </w:pPr>
      <w:r>
        <w:rPr>
          <w:lang w:eastAsia="ru-RU"/>
        </w:rPr>
        <w:t xml:space="preserve">По кнопке «Обновить» Адреса оказания медицинской помощи заполняются адресами, для которых на вкладке «Структурные подразделения» указаны СП или ОСП </w:t>
      </w:r>
      <w:r w:rsidR="00D519F0">
        <w:rPr>
          <w:lang w:eastAsia="ru-RU"/>
        </w:rPr>
        <w:t>(</w:t>
      </w:r>
      <w:r w:rsidR="00D519F0">
        <w:rPr>
          <w:lang w:eastAsia="ru-RU"/>
        </w:rPr>
        <w:fldChar w:fldCharType="begin"/>
      </w:r>
      <w:r w:rsidR="00D519F0">
        <w:rPr>
          <w:lang w:eastAsia="ru-RU"/>
        </w:rPr>
        <w:instrText xml:space="preserve"> REF _Ref77463647 \h </w:instrText>
      </w:r>
      <w:r w:rsidR="00D519F0">
        <w:rPr>
          <w:lang w:eastAsia="ru-RU"/>
        </w:rPr>
      </w:r>
      <w:r w:rsidR="00D519F0">
        <w:rPr>
          <w:lang w:eastAsia="ru-RU"/>
        </w:rPr>
        <w:fldChar w:fldCharType="separate"/>
      </w:r>
      <w:r w:rsidR="00C56174">
        <w:t xml:space="preserve">Рисунок </w:t>
      </w:r>
      <w:r w:rsidR="00C56174">
        <w:rPr>
          <w:noProof/>
        </w:rPr>
        <w:t>88</w:t>
      </w:r>
      <w:r w:rsidR="00D519F0">
        <w:rPr>
          <w:lang w:eastAsia="ru-RU"/>
        </w:rPr>
        <w:fldChar w:fldCharType="end"/>
      </w:r>
      <w:r w:rsidR="00D519F0">
        <w:rPr>
          <w:lang w:eastAsia="ru-RU"/>
        </w:rPr>
        <w:t>)</w:t>
      </w:r>
    </w:p>
    <w:p w14:paraId="73F23C2F" w14:textId="77777777" w:rsidR="00D519F0" w:rsidRDefault="00D519F0" w:rsidP="00D519F0">
      <w:pPr>
        <w:pStyle w:val="af"/>
      </w:pPr>
      <w:r>
        <w:drawing>
          <wp:inline distT="0" distB="0" distL="0" distR="0" wp14:anchorId="1272FFFC" wp14:editId="3C0B8BAC">
            <wp:extent cx="6120130" cy="871855"/>
            <wp:effectExtent l="0" t="0" r="0" b="4445"/>
            <wp:docPr id="249" name="Рисунок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screenshot - 2021-07-18T011905.392.jpeg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71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498810" w14:textId="0868784C" w:rsidR="00BE3659" w:rsidRDefault="00D519F0" w:rsidP="00D519F0">
      <w:pPr>
        <w:pStyle w:val="af1"/>
      </w:pPr>
      <w:bookmarkStart w:id="115" w:name="_Ref77463647"/>
      <w:r>
        <w:t xml:space="preserve">Рисунок </w:t>
      </w:r>
      <w:r w:rsidR="00BB57FB">
        <w:fldChar w:fldCharType="begin"/>
      </w:r>
      <w:r w:rsidR="00BB57FB">
        <w:instrText xml:space="preserve"> SEQ Рисунок \* ARABIC </w:instrText>
      </w:r>
      <w:r w:rsidR="00BB57FB">
        <w:fldChar w:fldCharType="separate"/>
      </w:r>
      <w:r w:rsidR="004D3300">
        <w:rPr>
          <w:noProof/>
        </w:rPr>
        <w:t>88</w:t>
      </w:r>
      <w:r w:rsidR="00BB57FB">
        <w:rPr>
          <w:noProof/>
        </w:rPr>
        <w:fldChar w:fldCharType="end"/>
      </w:r>
      <w:bookmarkEnd w:id="115"/>
      <w:r>
        <w:t>. Сведения об объемах</w:t>
      </w:r>
    </w:p>
    <w:p w14:paraId="0056EF29" w14:textId="6AFF66A8" w:rsidR="00D519F0" w:rsidRDefault="00D519F0" w:rsidP="00D519F0">
      <w:pPr>
        <w:pStyle w:val="4"/>
        <w:numPr>
          <w:ilvl w:val="3"/>
          <w:numId w:val="9"/>
        </w:numPr>
      </w:pPr>
      <w:commentRangeStart w:id="116"/>
      <w:r>
        <w:t xml:space="preserve">Заполнение вкладки </w:t>
      </w:r>
      <w:r w:rsidRPr="00C67388">
        <w:t xml:space="preserve">«Сведения </w:t>
      </w:r>
      <w:r>
        <w:t>об объемах</w:t>
      </w:r>
      <w:r w:rsidRPr="00C67388">
        <w:t>»</w:t>
      </w:r>
      <w:commentRangeEnd w:id="116"/>
      <w:r>
        <w:rPr>
          <w:rStyle w:val="af6"/>
          <w:rFonts w:eastAsia="Calibri"/>
          <w:b w:val="0"/>
          <w:snapToGrid/>
          <w:color w:val="auto"/>
        </w:rPr>
        <w:commentReference w:id="116"/>
      </w:r>
      <w:r>
        <w:t xml:space="preserve"> - Специализированная помощь</w:t>
      </w:r>
    </w:p>
    <w:p w14:paraId="2221A11B" w14:textId="7F0DF371" w:rsidR="00D519F0" w:rsidRDefault="00D519F0" w:rsidP="00D519F0">
      <w:pPr>
        <w:pStyle w:val="5"/>
        <w:numPr>
          <w:ilvl w:val="4"/>
          <w:numId w:val="9"/>
        </w:numPr>
      </w:pPr>
      <w:r>
        <w:t>Заполнение вкладки «Стационар»</w:t>
      </w:r>
    </w:p>
    <w:p w14:paraId="41AB8EB5" w14:textId="38B1C06A" w:rsidR="00D519F0" w:rsidRDefault="00D519F0" w:rsidP="00D519F0">
      <w:pPr>
        <w:pStyle w:val="6"/>
        <w:numPr>
          <w:ilvl w:val="5"/>
          <w:numId w:val="9"/>
        </w:numPr>
      </w:pPr>
      <w:bookmarkStart w:id="117" w:name="_Ref77468123"/>
      <w:r>
        <w:t>Заполнение вкладки «Стационар» - «Без ВМП»</w:t>
      </w:r>
      <w:bookmarkEnd w:id="117"/>
    </w:p>
    <w:p w14:paraId="54110081" w14:textId="389FB2D3" w:rsidR="00D519F0" w:rsidRDefault="00D519F0" w:rsidP="00D519F0">
      <w:pPr>
        <w:pStyle w:val="a7"/>
      </w:pPr>
      <w:r>
        <w:t>Для ввода данных об предлагаемых объемах по Специализированной помощи для стационара без ВМП, необходимо выделить адрес, по которому заполняются объемы и перейти на вкладку «Специализированная помощь» - «Стационар» - «Без ВМП» (</w:t>
      </w:r>
      <w:r>
        <w:fldChar w:fldCharType="begin"/>
      </w:r>
      <w:r>
        <w:instrText xml:space="preserve"> REF _Ref77464181 \h </w:instrText>
      </w:r>
      <w:r>
        <w:fldChar w:fldCharType="separate"/>
      </w:r>
      <w:r w:rsidR="00C56174">
        <w:t xml:space="preserve">Рисунок </w:t>
      </w:r>
      <w:r w:rsidR="00C56174">
        <w:rPr>
          <w:noProof/>
        </w:rPr>
        <w:t>89</w:t>
      </w:r>
      <w:r>
        <w:fldChar w:fldCharType="end"/>
      </w:r>
      <w:r>
        <w:t>)</w:t>
      </w:r>
    </w:p>
    <w:p w14:paraId="4DADC8DD" w14:textId="77777777" w:rsidR="00D519F0" w:rsidRDefault="00D519F0" w:rsidP="00D519F0">
      <w:pPr>
        <w:pStyle w:val="af"/>
      </w:pPr>
      <w:r>
        <w:lastRenderedPageBreak/>
        <w:drawing>
          <wp:inline distT="0" distB="0" distL="0" distR="0" wp14:anchorId="56E5ADDD" wp14:editId="76570382">
            <wp:extent cx="6120130" cy="950595"/>
            <wp:effectExtent l="0" t="0" r="0" b="1905"/>
            <wp:docPr id="250" name="Рисунок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screenshot (70).png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950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C1CD3D" w14:textId="7606D402" w:rsidR="00D519F0" w:rsidRDefault="00D519F0" w:rsidP="00D519F0">
      <w:pPr>
        <w:pStyle w:val="af1"/>
      </w:pPr>
      <w:bookmarkStart w:id="118" w:name="_Ref77464181"/>
      <w:r>
        <w:t xml:space="preserve">Рисунок </w:t>
      </w:r>
      <w:r w:rsidR="00BB57FB">
        <w:fldChar w:fldCharType="begin"/>
      </w:r>
      <w:r w:rsidR="00BB57FB">
        <w:instrText xml:space="preserve"> SEQ Рисунок \* ARABIC </w:instrText>
      </w:r>
      <w:r w:rsidR="00BB57FB">
        <w:fldChar w:fldCharType="separate"/>
      </w:r>
      <w:r w:rsidR="004D3300">
        <w:rPr>
          <w:noProof/>
        </w:rPr>
        <w:t>89</w:t>
      </w:r>
      <w:r w:rsidR="00BB57FB">
        <w:rPr>
          <w:noProof/>
        </w:rPr>
        <w:fldChar w:fldCharType="end"/>
      </w:r>
      <w:bookmarkEnd w:id="118"/>
      <w:r>
        <w:t>. Специализированная помощь - Стационар - Без ВМП</w:t>
      </w:r>
    </w:p>
    <w:p w14:paraId="611D4180" w14:textId="37681C40" w:rsidR="00D519F0" w:rsidRDefault="00D519F0" w:rsidP="00D519F0">
      <w:pPr>
        <w:pStyle w:val="a7"/>
      </w:pPr>
      <w:r>
        <w:t xml:space="preserve">Для </w:t>
      </w:r>
      <w:r w:rsidRPr="003040AA">
        <w:rPr>
          <w:rStyle w:val="af2"/>
        </w:rPr>
        <w:t>добавления профиля медицинской помощи необходимо нажать на кнопку «Добавить профиль», в открывшимся окне проставить галочку у необходимого профиля</w:t>
      </w:r>
      <w:r>
        <w:t xml:space="preserve"> и нажать на кнопку «Выбрать» (</w:t>
      </w:r>
      <w:r>
        <w:fldChar w:fldCharType="begin"/>
      </w:r>
      <w:r>
        <w:instrText xml:space="preserve"> REF _Ref77464380 \h </w:instrText>
      </w:r>
      <w:r>
        <w:fldChar w:fldCharType="separate"/>
      </w:r>
      <w:r w:rsidR="00C56174">
        <w:t xml:space="preserve">Рисунок </w:t>
      </w:r>
      <w:r w:rsidR="00C56174">
        <w:rPr>
          <w:noProof/>
        </w:rPr>
        <w:t>90</w:t>
      </w:r>
      <w:r>
        <w:fldChar w:fldCharType="end"/>
      </w:r>
      <w:r>
        <w:t>).</w:t>
      </w:r>
    </w:p>
    <w:p w14:paraId="45727DD4" w14:textId="77777777" w:rsidR="00D519F0" w:rsidRDefault="00D519F0" w:rsidP="00D519F0">
      <w:pPr>
        <w:pStyle w:val="af"/>
      </w:pPr>
      <w:r>
        <w:drawing>
          <wp:inline distT="0" distB="0" distL="0" distR="0" wp14:anchorId="5F8A134D" wp14:editId="1A0E4521">
            <wp:extent cx="6120130" cy="3827780"/>
            <wp:effectExtent l="0" t="0" r="0" b="1270"/>
            <wp:docPr id="251" name="Рисунок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screenshot (71).png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827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5209E0" w14:textId="1AE2EC51" w:rsidR="00D519F0" w:rsidRDefault="00D519F0" w:rsidP="00D519F0">
      <w:pPr>
        <w:pStyle w:val="af1"/>
      </w:pPr>
      <w:bookmarkStart w:id="119" w:name="_Ref77464380"/>
      <w:r>
        <w:t xml:space="preserve">Рисунок </w:t>
      </w:r>
      <w:r w:rsidR="00BB57FB">
        <w:fldChar w:fldCharType="begin"/>
      </w:r>
      <w:r w:rsidR="00BB57FB">
        <w:instrText xml:space="preserve"> SEQ Рисунок \* ARABIC </w:instrText>
      </w:r>
      <w:r w:rsidR="00BB57FB">
        <w:fldChar w:fldCharType="separate"/>
      </w:r>
      <w:r w:rsidR="004D3300">
        <w:rPr>
          <w:noProof/>
        </w:rPr>
        <w:t>90</w:t>
      </w:r>
      <w:r w:rsidR="00BB57FB">
        <w:rPr>
          <w:noProof/>
        </w:rPr>
        <w:fldChar w:fldCharType="end"/>
      </w:r>
      <w:bookmarkEnd w:id="119"/>
      <w:r>
        <w:t>. Добавление профиля медицинской помощи</w:t>
      </w:r>
    </w:p>
    <w:p w14:paraId="4B153665" w14:textId="791ADEC2" w:rsidR="00D519F0" w:rsidRDefault="00D519F0" w:rsidP="00D519F0">
      <w:pPr>
        <w:pStyle w:val="a7"/>
      </w:pPr>
      <w:r>
        <w:t>В результате будет добавлен выбранный профиль медицинской помощи</w:t>
      </w:r>
      <w:r w:rsidR="00B73DBA">
        <w:t xml:space="preserve"> (</w:t>
      </w:r>
      <w:r w:rsidR="00B73DBA">
        <w:fldChar w:fldCharType="begin"/>
      </w:r>
      <w:r w:rsidR="00B73DBA">
        <w:instrText xml:space="preserve"> REF _Ref77464562 \h </w:instrText>
      </w:r>
      <w:r w:rsidR="00B73DBA">
        <w:fldChar w:fldCharType="separate"/>
      </w:r>
      <w:r w:rsidR="00C56174">
        <w:t xml:space="preserve">Рисунок </w:t>
      </w:r>
      <w:r w:rsidR="00C56174">
        <w:rPr>
          <w:noProof/>
        </w:rPr>
        <w:t>91</w:t>
      </w:r>
      <w:r w:rsidR="00B73DBA">
        <w:fldChar w:fldCharType="end"/>
      </w:r>
      <w:r w:rsidR="00B73DBA">
        <w:t>)</w:t>
      </w:r>
    </w:p>
    <w:p w14:paraId="01F99B6C" w14:textId="3A0774B6" w:rsidR="00D519F0" w:rsidRDefault="00D519F0" w:rsidP="00D519F0">
      <w:pPr>
        <w:pStyle w:val="a7"/>
      </w:pPr>
      <w:r>
        <w:t xml:space="preserve"> В окне выбора профиля доступны для выбора профили, добавленные для данного адреса и структурного подразделения по специализированной медицинской помощи с условием «стационарно» на вкладке «Структурные подразделения».</w:t>
      </w:r>
    </w:p>
    <w:p w14:paraId="162F6C77" w14:textId="5167E50B" w:rsidR="00D519F0" w:rsidRPr="00D519F0" w:rsidRDefault="00D519F0" w:rsidP="00D519F0">
      <w:pPr>
        <w:pStyle w:val="a7"/>
      </w:pPr>
      <w:r w:rsidRPr="00E52365">
        <w:rPr>
          <w:b/>
        </w:rPr>
        <w:t>Важно!</w:t>
      </w:r>
      <w:r>
        <w:t xml:space="preserve"> Если какого-то профиля в окне выбора нет, то его необходимо добавить для данного адреса и структурного подразделения на вкладке «Структурные подразделения».</w:t>
      </w:r>
      <w:r w:rsidR="00B73DBA">
        <w:t xml:space="preserve"> </w:t>
      </w:r>
    </w:p>
    <w:p w14:paraId="1D048451" w14:textId="77777777" w:rsidR="00B73DBA" w:rsidRDefault="00B73DBA" w:rsidP="00B73DBA">
      <w:pPr>
        <w:pStyle w:val="af"/>
      </w:pPr>
      <w:r>
        <w:lastRenderedPageBreak/>
        <w:drawing>
          <wp:inline distT="0" distB="0" distL="0" distR="0" wp14:anchorId="18B57496" wp14:editId="3A6298F0">
            <wp:extent cx="6120130" cy="1036320"/>
            <wp:effectExtent l="0" t="0" r="0" b="0"/>
            <wp:docPr id="252" name="Рисунок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screenshot - 2021-07-18T013435.997.jpeg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03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41356E" w14:textId="6D9C632F" w:rsidR="00D519F0" w:rsidRPr="00D519F0" w:rsidRDefault="00B73DBA" w:rsidP="00B73DBA">
      <w:pPr>
        <w:pStyle w:val="af1"/>
      </w:pPr>
      <w:bookmarkStart w:id="120" w:name="_Ref77464562"/>
      <w:r>
        <w:t xml:space="preserve">Рисунок </w:t>
      </w:r>
      <w:r w:rsidR="00BB57FB">
        <w:fldChar w:fldCharType="begin"/>
      </w:r>
      <w:r w:rsidR="00BB57FB">
        <w:instrText xml:space="preserve"> SEQ Рисунок \* ARABIC </w:instrText>
      </w:r>
      <w:r w:rsidR="00BB57FB">
        <w:fldChar w:fldCharType="separate"/>
      </w:r>
      <w:r w:rsidR="004D3300">
        <w:rPr>
          <w:noProof/>
        </w:rPr>
        <w:t>91</w:t>
      </w:r>
      <w:r w:rsidR="00BB57FB">
        <w:rPr>
          <w:noProof/>
        </w:rPr>
        <w:fldChar w:fldCharType="end"/>
      </w:r>
      <w:bookmarkEnd w:id="120"/>
      <w:r>
        <w:t>. Добавленные профили медицинской помощи</w:t>
      </w:r>
    </w:p>
    <w:p w14:paraId="0783A585" w14:textId="36F2512D" w:rsidR="00D519F0" w:rsidRDefault="00B73DBA" w:rsidP="00B73DBA">
      <w:pPr>
        <w:pStyle w:val="a7"/>
      </w:pPr>
      <w:r>
        <w:t>Если профиль медицинской помощи входит в клинико-профильную группу (КПГ), то требуется добавить номер и наименование КПГ, для этого в поле «Группа заболевания, состояния КПГ» - «Номер» необходимо нажать на «лупу» (</w:t>
      </w:r>
      <w:r>
        <w:fldChar w:fldCharType="begin"/>
      </w:r>
      <w:r>
        <w:instrText xml:space="preserve"> REF _Ref77464867 \h </w:instrText>
      </w:r>
      <w:r>
        <w:fldChar w:fldCharType="separate"/>
      </w:r>
      <w:r w:rsidR="00C56174">
        <w:t xml:space="preserve">Рисунок </w:t>
      </w:r>
      <w:r w:rsidR="00C56174">
        <w:rPr>
          <w:noProof/>
        </w:rPr>
        <w:t>92</w:t>
      </w:r>
      <w:r>
        <w:fldChar w:fldCharType="end"/>
      </w:r>
      <w:r>
        <w:t>)</w:t>
      </w:r>
    </w:p>
    <w:p w14:paraId="7427A0BA" w14:textId="77777777" w:rsidR="00B73DBA" w:rsidRDefault="00B73DBA" w:rsidP="00B73DBA">
      <w:pPr>
        <w:pStyle w:val="af"/>
      </w:pPr>
      <w:r>
        <w:drawing>
          <wp:inline distT="0" distB="0" distL="0" distR="0" wp14:anchorId="49BCD63F" wp14:editId="2E875612">
            <wp:extent cx="6120130" cy="1016635"/>
            <wp:effectExtent l="0" t="0" r="0" b="0"/>
            <wp:docPr id="253" name="Рисунок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screenshot - 2021-07-18T013955.154.jpeg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01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061831" w14:textId="04700E79" w:rsidR="00B73DBA" w:rsidRDefault="00B73DBA" w:rsidP="00B73DBA">
      <w:pPr>
        <w:pStyle w:val="af1"/>
      </w:pPr>
      <w:bookmarkStart w:id="121" w:name="_Ref77464867"/>
      <w:r>
        <w:t xml:space="preserve">Рисунок </w:t>
      </w:r>
      <w:r w:rsidR="00BB57FB">
        <w:fldChar w:fldCharType="begin"/>
      </w:r>
      <w:r w:rsidR="00BB57FB">
        <w:instrText xml:space="preserve"> SEQ Рисунок \* ARABIC </w:instrText>
      </w:r>
      <w:r w:rsidR="00BB57FB">
        <w:fldChar w:fldCharType="separate"/>
      </w:r>
      <w:r w:rsidR="004D3300">
        <w:rPr>
          <w:noProof/>
        </w:rPr>
        <w:t>92</w:t>
      </w:r>
      <w:r w:rsidR="00BB57FB">
        <w:rPr>
          <w:noProof/>
        </w:rPr>
        <w:fldChar w:fldCharType="end"/>
      </w:r>
      <w:bookmarkEnd w:id="121"/>
      <w:r>
        <w:t>. Добавление КПГ</w:t>
      </w:r>
    </w:p>
    <w:p w14:paraId="32F31B93" w14:textId="2DD941EF" w:rsidR="00B73DBA" w:rsidRDefault="00B73DBA" w:rsidP="00B73DBA">
      <w:pPr>
        <w:pStyle w:val="a7"/>
      </w:pPr>
      <w:r>
        <w:t>В открывшемся окне выбрать требуемую КПГ и нажать кнопку «Выбрать» (</w:t>
      </w:r>
      <w:r>
        <w:fldChar w:fldCharType="begin"/>
      </w:r>
      <w:r>
        <w:instrText xml:space="preserve"> REF _Ref77465039 \h </w:instrText>
      </w:r>
      <w:r>
        <w:fldChar w:fldCharType="separate"/>
      </w:r>
      <w:r w:rsidR="00C56174">
        <w:t xml:space="preserve">Рисунок </w:t>
      </w:r>
      <w:r w:rsidR="00C56174">
        <w:rPr>
          <w:noProof/>
        </w:rPr>
        <w:t>93</w:t>
      </w:r>
      <w:r>
        <w:fldChar w:fldCharType="end"/>
      </w:r>
      <w:r>
        <w:t>)</w:t>
      </w:r>
    </w:p>
    <w:p w14:paraId="591973F0" w14:textId="77777777" w:rsidR="00B73DBA" w:rsidRDefault="00B73DBA" w:rsidP="00B73DBA">
      <w:pPr>
        <w:pStyle w:val="af"/>
      </w:pPr>
      <w:r>
        <w:lastRenderedPageBreak/>
        <w:drawing>
          <wp:inline distT="0" distB="0" distL="0" distR="0" wp14:anchorId="58CC69A6" wp14:editId="78E8B02C">
            <wp:extent cx="5772150" cy="4714875"/>
            <wp:effectExtent l="0" t="0" r="0" b="9525"/>
            <wp:docPr id="254" name="Рисунок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screenshot (72).png"/>
                    <pic:cNvPicPr/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2150" cy="4714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874405" w14:textId="04752CE4" w:rsidR="00B73DBA" w:rsidRPr="00B73DBA" w:rsidRDefault="00B73DBA" w:rsidP="00B73DBA">
      <w:pPr>
        <w:pStyle w:val="af1"/>
      </w:pPr>
      <w:bookmarkStart w:id="122" w:name="_Ref77465039"/>
      <w:r>
        <w:t xml:space="preserve">Рисунок </w:t>
      </w:r>
      <w:r w:rsidR="00BB57FB">
        <w:fldChar w:fldCharType="begin"/>
      </w:r>
      <w:r w:rsidR="00BB57FB">
        <w:instrText xml:space="preserve"> SEQ Рисунок \* ARABIC </w:instrText>
      </w:r>
      <w:r w:rsidR="00BB57FB">
        <w:fldChar w:fldCharType="separate"/>
      </w:r>
      <w:r w:rsidR="004D3300">
        <w:rPr>
          <w:noProof/>
        </w:rPr>
        <w:t>93</w:t>
      </w:r>
      <w:r w:rsidR="00BB57FB">
        <w:rPr>
          <w:noProof/>
        </w:rPr>
        <w:fldChar w:fldCharType="end"/>
      </w:r>
      <w:bookmarkEnd w:id="122"/>
      <w:r>
        <w:t>. Выбор КПГ</w:t>
      </w:r>
    </w:p>
    <w:p w14:paraId="4B3E1826" w14:textId="77777777" w:rsidR="00D519F0" w:rsidRPr="00D519F0" w:rsidRDefault="00D519F0" w:rsidP="00D519F0"/>
    <w:p w14:paraId="18F7E537" w14:textId="6E2A4822" w:rsidR="00D519F0" w:rsidRDefault="002D158A" w:rsidP="00D519F0">
      <w:pPr>
        <w:pStyle w:val="a7"/>
      </w:pPr>
      <w:r>
        <w:t>Выбранной КПГ заполняться номер и наименование КПГ (</w:t>
      </w:r>
      <w:r>
        <w:fldChar w:fldCharType="begin"/>
      </w:r>
      <w:r>
        <w:instrText xml:space="preserve"> REF _Ref77465362 \h </w:instrText>
      </w:r>
      <w:r>
        <w:fldChar w:fldCharType="separate"/>
      </w:r>
      <w:r w:rsidR="00C56174">
        <w:t xml:space="preserve">Рисунок </w:t>
      </w:r>
      <w:r w:rsidR="00C56174">
        <w:rPr>
          <w:noProof/>
        </w:rPr>
        <w:t>94</w:t>
      </w:r>
      <w:r>
        <w:fldChar w:fldCharType="end"/>
      </w:r>
      <w:r>
        <w:t>).</w:t>
      </w:r>
    </w:p>
    <w:p w14:paraId="75115CB5" w14:textId="77777777" w:rsidR="002D158A" w:rsidRDefault="002D158A" w:rsidP="002D158A">
      <w:pPr>
        <w:pStyle w:val="af"/>
      </w:pPr>
      <w:r>
        <w:drawing>
          <wp:inline distT="0" distB="0" distL="0" distR="0" wp14:anchorId="474B9088" wp14:editId="27F0CF67">
            <wp:extent cx="6120130" cy="1085850"/>
            <wp:effectExtent l="0" t="0" r="0" b="0"/>
            <wp:docPr id="255" name="Рисунок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screenshot - 2021-07-18T014530.352.jpeg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085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92C817" w14:textId="375032E6" w:rsidR="002D158A" w:rsidRDefault="002D158A" w:rsidP="002D158A">
      <w:pPr>
        <w:pStyle w:val="af1"/>
      </w:pPr>
      <w:bookmarkStart w:id="123" w:name="_Ref77465362"/>
      <w:r>
        <w:t xml:space="preserve">Рисунок </w:t>
      </w:r>
      <w:r w:rsidR="00BB57FB">
        <w:fldChar w:fldCharType="begin"/>
      </w:r>
      <w:r w:rsidR="00BB57FB">
        <w:instrText xml:space="preserve"> SEQ Рисунок \* ARABIC </w:instrText>
      </w:r>
      <w:r w:rsidR="00BB57FB">
        <w:fldChar w:fldCharType="separate"/>
      </w:r>
      <w:r w:rsidR="004D3300">
        <w:rPr>
          <w:noProof/>
        </w:rPr>
        <w:t>94</w:t>
      </w:r>
      <w:r w:rsidR="00BB57FB">
        <w:rPr>
          <w:noProof/>
        </w:rPr>
        <w:fldChar w:fldCharType="end"/>
      </w:r>
      <w:bookmarkEnd w:id="123"/>
      <w:r>
        <w:t>. Заполнение номера и наименование КПГ</w:t>
      </w:r>
    </w:p>
    <w:p w14:paraId="23FD0CE8" w14:textId="316D198C" w:rsidR="002D158A" w:rsidRDefault="002D158A" w:rsidP="00D519F0">
      <w:pPr>
        <w:pStyle w:val="a7"/>
      </w:pPr>
      <w:r>
        <w:t>Если профиль медицинской помощи входит в клинико-статистическую группу (КСГ), то требуется добавить номер и наименование КСГ, для этого в поле «Группа заболевания, состояния КСГ» - «Номер» необходимо нажать на «лупу» (</w:t>
      </w:r>
      <w:r>
        <w:fldChar w:fldCharType="begin"/>
      </w:r>
      <w:r>
        <w:instrText xml:space="preserve"> REF _Ref77465502 \h </w:instrText>
      </w:r>
      <w:r>
        <w:fldChar w:fldCharType="separate"/>
      </w:r>
      <w:r w:rsidR="00C56174">
        <w:t xml:space="preserve">Рисунок </w:t>
      </w:r>
      <w:r w:rsidR="00C56174">
        <w:rPr>
          <w:noProof/>
        </w:rPr>
        <w:t>95</w:t>
      </w:r>
      <w:r>
        <w:fldChar w:fldCharType="end"/>
      </w:r>
      <w:r>
        <w:t>)</w:t>
      </w:r>
    </w:p>
    <w:p w14:paraId="1BD883AF" w14:textId="77777777" w:rsidR="002D158A" w:rsidRDefault="002D158A" w:rsidP="002D158A">
      <w:pPr>
        <w:pStyle w:val="af"/>
      </w:pPr>
      <w:r>
        <w:lastRenderedPageBreak/>
        <w:drawing>
          <wp:inline distT="0" distB="0" distL="0" distR="0" wp14:anchorId="2B1D37D8" wp14:editId="41FB7366">
            <wp:extent cx="6120130" cy="1011555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screenshot - 2021-07-18T015027.634.jpeg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011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9E4702" w14:textId="196CC5A7" w:rsidR="002D158A" w:rsidRDefault="002D158A" w:rsidP="002D158A">
      <w:pPr>
        <w:pStyle w:val="af1"/>
      </w:pPr>
      <w:bookmarkStart w:id="124" w:name="_Ref77465502"/>
      <w:r>
        <w:t xml:space="preserve">Рисунок </w:t>
      </w:r>
      <w:r w:rsidR="00BB57FB">
        <w:fldChar w:fldCharType="begin"/>
      </w:r>
      <w:r w:rsidR="00BB57FB">
        <w:instrText xml:space="preserve"> SEQ Рисунок \* ARABIC </w:instrText>
      </w:r>
      <w:r w:rsidR="00BB57FB">
        <w:fldChar w:fldCharType="separate"/>
      </w:r>
      <w:r w:rsidR="004D3300">
        <w:rPr>
          <w:noProof/>
        </w:rPr>
        <w:t>95</w:t>
      </w:r>
      <w:r w:rsidR="00BB57FB">
        <w:rPr>
          <w:noProof/>
        </w:rPr>
        <w:fldChar w:fldCharType="end"/>
      </w:r>
      <w:bookmarkEnd w:id="124"/>
      <w:r>
        <w:t>. Добавление КСГ</w:t>
      </w:r>
    </w:p>
    <w:p w14:paraId="268E1DE0" w14:textId="01D0839E" w:rsidR="002D158A" w:rsidRDefault="002D158A" w:rsidP="002D158A">
      <w:pPr>
        <w:pStyle w:val="a7"/>
      </w:pPr>
      <w:r>
        <w:t>В открывшемся окне выбрать требуемую КСГ и нажать кнопку «Выбрать» (</w:t>
      </w:r>
      <w:r>
        <w:fldChar w:fldCharType="begin"/>
      </w:r>
      <w:r>
        <w:instrText xml:space="preserve"> REF _Ref77466372 \h </w:instrText>
      </w:r>
      <w:r>
        <w:fldChar w:fldCharType="separate"/>
      </w:r>
      <w:r w:rsidR="00C56174">
        <w:t xml:space="preserve">Рисунок </w:t>
      </w:r>
      <w:r w:rsidR="00C56174">
        <w:rPr>
          <w:noProof/>
        </w:rPr>
        <w:t>96</w:t>
      </w:r>
      <w:r>
        <w:fldChar w:fldCharType="end"/>
      </w:r>
      <w:r>
        <w:t>)</w:t>
      </w:r>
    </w:p>
    <w:p w14:paraId="351CEB26" w14:textId="4FA7A64C" w:rsidR="002D158A" w:rsidRDefault="002D158A" w:rsidP="002D158A">
      <w:pPr>
        <w:pStyle w:val="af"/>
      </w:pPr>
      <w:r>
        <w:drawing>
          <wp:inline distT="0" distB="0" distL="0" distR="0" wp14:anchorId="6DA38D52" wp14:editId="659081C9">
            <wp:extent cx="5686425" cy="4714875"/>
            <wp:effectExtent l="0" t="0" r="9525" b="952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screenshot (73).png"/>
                    <pic:cNvPicPr/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6425" cy="4714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75E34D" w14:textId="6FE67219" w:rsidR="002D158A" w:rsidRPr="00B73DBA" w:rsidRDefault="002D158A" w:rsidP="002D158A">
      <w:pPr>
        <w:pStyle w:val="af1"/>
      </w:pPr>
      <w:bookmarkStart w:id="125" w:name="_Ref77466372"/>
      <w:r>
        <w:t xml:space="preserve">Рисунок </w:t>
      </w:r>
      <w:r w:rsidR="00BB57FB">
        <w:fldChar w:fldCharType="begin"/>
      </w:r>
      <w:r w:rsidR="00BB57FB">
        <w:instrText xml:space="preserve"> SEQ Рисунок \* ARABIC </w:instrText>
      </w:r>
      <w:r w:rsidR="00BB57FB">
        <w:fldChar w:fldCharType="separate"/>
      </w:r>
      <w:r w:rsidR="004D3300">
        <w:rPr>
          <w:noProof/>
        </w:rPr>
        <w:t>96</w:t>
      </w:r>
      <w:r w:rsidR="00BB57FB">
        <w:rPr>
          <w:noProof/>
        </w:rPr>
        <w:fldChar w:fldCharType="end"/>
      </w:r>
      <w:bookmarkEnd w:id="125"/>
      <w:r>
        <w:t>. Выбор КСГ</w:t>
      </w:r>
    </w:p>
    <w:p w14:paraId="129DDA4A" w14:textId="77777777" w:rsidR="002D158A" w:rsidRPr="00D519F0" w:rsidRDefault="002D158A" w:rsidP="002D158A"/>
    <w:p w14:paraId="4CCC1024" w14:textId="5F117AF9" w:rsidR="002D158A" w:rsidRDefault="002D158A" w:rsidP="002D158A">
      <w:pPr>
        <w:pStyle w:val="a7"/>
      </w:pPr>
      <w:r>
        <w:t>Выбранной КСГ заполняться номер и наименование КСГ (</w:t>
      </w:r>
      <w:r>
        <w:fldChar w:fldCharType="begin"/>
      </w:r>
      <w:r>
        <w:instrText xml:space="preserve"> REF _Ref77466382 \h </w:instrText>
      </w:r>
      <w:r>
        <w:fldChar w:fldCharType="separate"/>
      </w:r>
      <w:r w:rsidR="00C56174">
        <w:t xml:space="preserve">Рисунок </w:t>
      </w:r>
      <w:r w:rsidR="00C56174">
        <w:rPr>
          <w:noProof/>
        </w:rPr>
        <w:t>97</w:t>
      </w:r>
      <w:r>
        <w:fldChar w:fldCharType="end"/>
      </w:r>
      <w:r>
        <w:t>).</w:t>
      </w:r>
    </w:p>
    <w:p w14:paraId="4B9404F4" w14:textId="53729F0A" w:rsidR="002D158A" w:rsidRDefault="002D158A" w:rsidP="002D158A">
      <w:pPr>
        <w:pStyle w:val="af"/>
      </w:pPr>
      <w:r>
        <w:drawing>
          <wp:inline distT="0" distB="0" distL="0" distR="0" wp14:anchorId="6F4C223D" wp14:editId="1A9A5173">
            <wp:extent cx="6120130" cy="87630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screenshot (74).png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7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8ED03F" w14:textId="6A9039CE" w:rsidR="002D158A" w:rsidRDefault="002D158A" w:rsidP="002D158A">
      <w:pPr>
        <w:pStyle w:val="af1"/>
      </w:pPr>
      <w:bookmarkStart w:id="126" w:name="_Ref77466382"/>
      <w:r>
        <w:t xml:space="preserve">Рисунок </w:t>
      </w:r>
      <w:r w:rsidR="00BB57FB">
        <w:fldChar w:fldCharType="begin"/>
      </w:r>
      <w:r w:rsidR="00BB57FB">
        <w:instrText xml:space="preserve"> SEQ Рисунок \* ARABIC </w:instrText>
      </w:r>
      <w:r w:rsidR="00BB57FB">
        <w:fldChar w:fldCharType="separate"/>
      </w:r>
      <w:r w:rsidR="004D3300">
        <w:rPr>
          <w:noProof/>
        </w:rPr>
        <w:t>97</w:t>
      </w:r>
      <w:r w:rsidR="00BB57FB">
        <w:rPr>
          <w:noProof/>
        </w:rPr>
        <w:fldChar w:fldCharType="end"/>
      </w:r>
      <w:bookmarkEnd w:id="126"/>
      <w:r>
        <w:t>. Заполнение номера и наименование КСГ</w:t>
      </w:r>
    </w:p>
    <w:p w14:paraId="5F9EC38A" w14:textId="7470FA84" w:rsidR="002D158A" w:rsidRDefault="002D158A" w:rsidP="002D158A">
      <w:pPr>
        <w:pStyle w:val="a7"/>
        <w:rPr>
          <w:rStyle w:val="31"/>
          <w:rFonts w:eastAsia="Calibri"/>
        </w:rPr>
      </w:pPr>
      <w:r>
        <w:rPr>
          <w:rStyle w:val="31"/>
          <w:rFonts w:eastAsia="Calibri"/>
        </w:rPr>
        <w:lastRenderedPageBreak/>
        <w:t xml:space="preserve">Для профиля медицинской помощи необходимо ввести объем медицинской помощи (случай), </w:t>
      </w:r>
      <w:r w:rsidRPr="003040AA">
        <w:rPr>
          <w:rStyle w:val="31"/>
          <w:rFonts w:eastAsia="Calibri"/>
        </w:rPr>
        <w:t xml:space="preserve">для этого необходимо с помощью клавиатуры вписать соответствующую информацию или воспользоваться кнопками с изображением стрелок </w:t>
      </w:r>
      <w:r w:rsidRPr="003040AA">
        <w:rPr>
          <w:rStyle w:val="31"/>
          <w:rFonts w:eastAsia="Calibri"/>
          <w:noProof/>
          <w:lang w:eastAsia="ru-RU"/>
        </w:rPr>
        <w:drawing>
          <wp:inline distT="0" distB="0" distL="0" distR="0" wp14:anchorId="0105A31D" wp14:editId="504F415D">
            <wp:extent cx="163830" cy="157529"/>
            <wp:effectExtent l="0" t="0" r="762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169445" cy="162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040AA">
        <w:rPr>
          <w:rStyle w:val="31"/>
          <w:rFonts w:eastAsia="Calibri"/>
        </w:rPr>
        <w:t xml:space="preserve"> для ввода необходимого числа и нажать на кнопку «Сохранить»</w:t>
      </w:r>
      <w:r>
        <w:rPr>
          <w:rStyle w:val="31"/>
          <w:rFonts w:eastAsia="Calibri"/>
        </w:rPr>
        <w:t xml:space="preserve"> (</w:t>
      </w:r>
      <w:r>
        <w:rPr>
          <w:rStyle w:val="31"/>
          <w:rFonts w:eastAsia="Calibri"/>
        </w:rPr>
        <w:fldChar w:fldCharType="begin"/>
      </w:r>
      <w:r>
        <w:rPr>
          <w:rStyle w:val="31"/>
          <w:rFonts w:eastAsia="Calibri"/>
        </w:rPr>
        <w:instrText xml:space="preserve"> REF _Ref77465906 \h </w:instrText>
      </w:r>
      <w:r>
        <w:rPr>
          <w:rStyle w:val="31"/>
          <w:rFonts w:eastAsia="Calibri"/>
        </w:rPr>
      </w:r>
      <w:r>
        <w:rPr>
          <w:rStyle w:val="31"/>
          <w:rFonts w:eastAsia="Calibri"/>
        </w:rPr>
        <w:fldChar w:fldCharType="separate"/>
      </w:r>
      <w:r w:rsidR="00C56174">
        <w:t xml:space="preserve">Рисунок </w:t>
      </w:r>
      <w:r w:rsidR="00C56174">
        <w:rPr>
          <w:noProof/>
        </w:rPr>
        <w:t>98</w:t>
      </w:r>
      <w:r>
        <w:rPr>
          <w:rStyle w:val="31"/>
          <w:rFonts w:eastAsia="Calibri"/>
        </w:rPr>
        <w:fldChar w:fldCharType="end"/>
      </w:r>
      <w:r>
        <w:rPr>
          <w:rStyle w:val="31"/>
          <w:rFonts w:eastAsia="Calibri"/>
        </w:rPr>
        <w:t>)</w:t>
      </w:r>
    </w:p>
    <w:p w14:paraId="36136601" w14:textId="77777777" w:rsidR="002D158A" w:rsidRDefault="002D158A" w:rsidP="002D158A">
      <w:pPr>
        <w:pStyle w:val="af"/>
      </w:pPr>
      <w:r>
        <w:drawing>
          <wp:inline distT="0" distB="0" distL="0" distR="0" wp14:anchorId="3B9418C1" wp14:editId="37225F2C">
            <wp:extent cx="6120130" cy="875030"/>
            <wp:effectExtent l="0" t="0" r="0" b="127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screenshot (75).png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75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34FC7E" w14:textId="437AFF75" w:rsidR="002D158A" w:rsidRDefault="002D158A" w:rsidP="002D158A">
      <w:pPr>
        <w:pStyle w:val="af1"/>
      </w:pPr>
      <w:bookmarkStart w:id="127" w:name="_Ref77465906"/>
      <w:r>
        <w:t xml:space="preserve">Рисунок </w:t>
      </w:r>
      <w:r w:rsidR="00BB57FB">
        <w:fldChar w:fldCharType="begin"/>
      </w:r>
      <w:r w:rsidR="00BB57FB">
        <w:instrText xml:space="preserve"> SEQ Рисунок \* ARABIC </w:instrText>
      </w:r>
      <w:r w:rsidR="00BB57FB">
        <w:fldChar w:fldCharType="separate"/>
      </w:r>
      <w:r w:rsidR="004D3300">
        <w:rPr>
          <w:noProof/>
        </w:rPr>
        <w:t>98</w:t>
      </w:r>
      <w:r w:rsidR="00BB57FB">
        <w:rPr>
          <w:noProof/>
        </w:rPr>
        <w:fldChar w:fldCharType="end"/>
      </w:r>
      <w:bookmarkEnd w:id="127"/>
      <w:r>
        <w:t>. Ввод объема медицинской помощи</w:t>
      </w:r>
    </w:p>
    <w:p w14:paraId="036E2F70" w14:textId="10A4DA8F" w:rsidR="002D158A" w:rsidRDefault="002D158A" w:rsidP="002D158A">
      <w:pPr>
        <w:pStyle w:val="6"/>
        <w:numPr>
          <w:ilvl w:val="5"/>
          <w:numId w:val="12"/>
        </w:numPr>
      </w:pPr>
      <w:bookmarkStart w:id="128" w:name="_Ref77468165"/>
      <w:r>
        <w:t>Заполнение вкладки «Стационар» - «ВМП»</w:t>
      </w:r>
      <w:bookmarkEnd w:id="128"/>
    </w:p>
    <w:p w14:paraId="252D420C" w14:textId="523BA35F" w:rsidR="002D158A" w:rsidRDefault="002D158A" w:rsidP="002D158A">
      <w:pPr>
        <w:pStyle w:val="a7"/>
      </w:pPr>
      <w:r>
        <w:t xml:space="preserve">Для ввода данных об предлагаемых объемах по Специализированной помощи для стационара </w:t>
      </w:r>
      <w:r w:rsidR="00FD17DA">
        <w:t>–</w:t>
      </w:r>
      <w:r>
        <w:t xml:space="preserve"> </w:t>
      </w:r>
      <w:r w:rsidR="00FD17DA">
        <w:t>по высокотехнологичной медицинской помощи (</w:t>
      </w:r>
      <w:r>
        <w:t>ВМП</w:t>
      </w:r>
      <w:r w:rsidR="00FD17DA">
        <w:t>)</w:t>
      </w:r>
      <w:r>
        <w:t>, необходимо выделить адрес, по которому заполняются объемы и перейти на вкладку «Специализированная помощь» - «Стационар» - «ВМП» (</w:t>
      </w:r>
      <w:r>
        <w:fldChar w:fldCharType="begin"/>
      </w:r>
      <w:r>
        <w:instrText xml:space="preserve"> REF _Ref77466415 \h </w:instrText>
      </w:r>
      <w:r>
        <w:fldChar w:fldCharType="separate"/>
      </w:r>
      <w:r w:rsidR="00C56174">
        <w:t xml:space="preserve">Рисунок </w:t>
      </w:r>
      <w:r w:rsidR="00C56174">
        <w:rPr>
          <w:noProof/>
        </w:rPr>
        <w:t>99</w:t>
      </w:r>
      <w:r>
        <w:fldChar w:fldCharType="end"/>
      </w:r>
      <w:r>
        <w:t>)</w:t>
      </w:r>
    </w:p>
    <w:p w14:paraId="544B9568" w14:textId="0CCB59E6" w:rsidR="002D158A" w:rsidRDefault="00FD17DA" w:rsidP="002D158A">
      <w:pPr>
        <w:pStyle w:val="af"/>
      </w:pPr>
      <w:r>
        <w:drawing>
          <wp:inline distT="0" distB="0" distL="0" distR="0" wp14:anchorId="7044753D" wp14:editId="3ED7BBE0">
            <wp:extent cx="6120130" cy="912495"/>
            <wp:effectExtent l="0" t="0" r="0" b="1905"/>
            <wp:docPr id="267" name="Рисунок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screenshot - 2021-07-18T020741.446.jpeg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91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AFA8D2" w14:textId="08E61633" w:rsidR="002D158A" w:rsidRDefault="002D158A" w:rsidP="002D158A">
      <w:pPr>
        <w:pStyle w:val="af1"/>
      </w:pPr>
      <w:bookmarkStart w:id="129" w:name="_Ref77466415"/>
      <w:r>
        <w:t xml:space="preserve">Рисунок </w:t>
      </w:r>
      <w:r w:rsidR="00BB57FB">
        <w:fldChar w:fldCharType="begin"/>
      </w:r>
      <w:r w:rsidR="00BB57FB">
        <w:instrText xml:space="preserve"> SEQ Рисунок \* ARABIC </w:instrText>
      </w:r>
      <w:r w:rsidR="00BB57FB">
        <w:fldChar w:fldCharType="separate"/>
      </w:r>
      <w:r w:rsidR="004D3300">
        <w:rPr>
          <w:noProof/>
        </w:rPr>
        <w:t>99</w:t>
      </w:r>
      <w:r w:rsidR="00BB57FB">
        <w:rPr>
          <w:noProof/>
        </w:rPr>
        <w:fldChar w:fldCharType="end"/>
      </w:r>
      <w:bookmarkEnd w:id="129"/>
      <w:r>
        <w:t>. Специализированная помощь - Стационар - ВМП</w:t>
      </w:r>
    </w:p>
    <w:p w14:paraId="57EC6BA9" w14:textId="4708E6AF" w:rsidR="002D158A" w:rsidRDefault="002D158A" w:rsidP="002D158A">
      <w:pPr>
        <w:pStyle w:val="a7"/>
      </w:pPr>
      <w:r>
        <w:t xml:space="preserve">Для </w:t>
      </w:r>
      <w:r w:rsidRPr="003040AA">
        <w:rPr>
          <w:rStyle w:val="af2"/>
        </w:rPr>
        <w:t>добавления профиля медицинской помощи необходимо нажать на кнопку «Добавить профиль», в открывшимся окне проставить галочку у необходимого профиля</w:t>
      </w:r>
      <w:r>
        <w:t xml:space="preserve"> и нажать на кнопку «Выбрать» (</w:t>
      </w:r>
      <w:r w:rsidR="00FD17DA">
        <w:fldChar w:fldCharType="begin"/>
      </w:r>
      <w:r w:rsidR="00FD17DA">
        <w:instrText xml:space="preserve"> REF _Ref77466642 \h </w:instrText>
      </w:r>
      <w:r w:rsidR="00FD17DA">
        <w:fldChar w:fldCharType="separate"/>
      </w:r>
      <w:r w:rsidR="00C56174">
        <w:t xml:space="preserve">Рисунок </w:t>
      </w:r>
      <w:r w:rsidR="00C56174">
        <w:rPr>
          <w:noProof/>
        </w:rPr>
        <w:t>100</w:t>
      </w:r>
      <w:r w:rsidR="00FD17DA">
        <w:fldChar w:fldCharType="end"/>
      </w:r>
      <w:r>
        <w:t>).</w:t>
      </w:r>
    </w:p>
    <w:p w14:paraId="23EB177A" w14:textId="570C6706" w:rsidR="002D158A" w:rsidRDefault="00FD17DA" w:rsidP="002D158A">
      <w:pPr>
        <w:pStyle w:val="af"/>
      </w:pPr>
      <w:r>
        <w:lastRenderedPageBreak/>
        <w:drawing>
          <wp:inline distT="0" distB="0" distL="0" distR="0" wp14:anchorId="11D926C1" wp14:editId="02F78A27">
            <wp:extent cx="6120130" cy="3829050"/>
            <wp:effectExtent l="0" t="0" r="0" b="0"/>
            <wp:docPr id="268" name="Рисунок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screenshot (76).png"/>
                    <pic:cNvPicPr/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82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F05813" w14:textId="54CF2DFD" w:rsidR="002D158A" w:rsidRDefault="002D158A" w:rsidP="002D158A">
      <w:pPr>
        <w:pStyle w:val="af1"/>
      </w:pPr>
      <w:bookmarkStart w:id="130" w:name="_Ref77466642"/>
      <w:r>
        <w:t xml:space="preserve">Рисунок </w:t>
      </w:r>
      <w:r w:rsidR="00BB57FB">
        <w:fldChar w:fldCharType="begin"/>
      </w:r>
      <w:r w:rsidR="00BB57FB">
        <w:instrText xml:space="preserve"> SEQ Рисунок \* ARABIC </w:instrText>
      </w:r>
      <w:r w:rsidR="00BB57FB">
        <w:fldChar w:fldCharType="separate"/>
      </w:r>
      <w:r w:rsidR="004D3300">
        <w:rPr>
          <w:noProof/>
        </w:rPr>
        <w:t>100</w:t>
      </w:r>
      <w:r w:rsidR="00BB57FB">
        <w:rPr>
          <w:noProof/>
        </w:rPr>
        <w:fldChar w:fldCharType="end"/>
      </w:r>
      <w:bookmarkEnd w:id="130"/>
      <w:r>
        <w:t>. Добавление профиля медицинской помощи</w:t>
      </w:r>
      <w:r w:rsidR="00FD17DA">
        <w:t xml:space="preserve"> по ВМП</w:t>
      </w:r>
    </w:p>
    <w:p w14:paraId="7B6F7F94" w14:textId="2DCB2F54" w:rsidR="002D158A" w:rsidRDefault="002D158A" w:rsidP="002D158A">
      <w:pPr>
        <w:pStyle w:val="a7"/>
      </w:pPr>
      <w:r>
        <w:t>В результате будет добавлен выбранный профиль медицинской помощи (</w:t>
      </w:r>
      <w:r w:rsidR="00FD17DA">
        <w:fldChar w:fldCharType="begin"/>
      </w:r>
      <w:r w:rsidR="00FD17DA">
        <w:instrText xml:space="preserve"> REF _Ref77466749 \h </w:instrText>
      </w:r>
      <w:r w:rsidR="00FD17DA">
        <w:fldChar w:fldCharType="separate"/>
      </w:r>
      <w:r w:rsidR="00C56174">
        <w:t xml:space="preserve">Рисунок </w:t>
      </w:r>
      <w:r w:rsidR="00C56174">
        <w:rPr>
          <w:noProof/>
        </w:rPr>
        <w:t>101</w:t>
      </w:r>
      <w:r w:rsidR="00FD17DA">
        <w:fldChar w:fldCharType="end"/>
      </w:r>
      <w:r>
        <w:t>)</w:t>
      </w:r>
    </w:p>
    <w:p w14:paraId="7F7E572F" w14:textId="2DD520B4" w:rsidR="002D158A" w:rsidRDefault="002D158A" w:rsidP="002D158A">
      <w:pPr>
        <w:pStyle w:val="a7"/>
      </w:pPr>
      <w:r>
        <w:t xml:space="preserve"> В окне выбора профиля доступны для выбора профили, добавленные для данного адреса и структурного подразделения по </w:t>
      </w:r>
      <w:r w:rsidR="00FD17DA">
        <w:t xml:space="preserve">высокотехнологичной </w:t>
      </w:r>
      <w:r>
        <w:t>специализированной медицинской помощи с условием «стационарно» на вкладке «Структурные подразделения».</w:t>
      </w:r>
    </w:p>
    <w:p w14:paraId="2CE3A12F" w14:textId="77777777" w:rsidR="002D158A" w:rsidRPr="00D519F0" w:rsidRDefault="002D158A" w:rsidP="002D158A">
      <w:pPr>
        <w:pStyle w:val="a7"/>
      </w:pPr>
      <w:r w:rsidRPr="00E52365">
        <w:rPr>
          <w:b/>
        </w:rPr>
        <w:t>Важно!</w:t>
      </w:r>
      <w:r>
        <w:t xml:space="preserve"> Если какого-то профиля в окне выбора нет, то его необходимо добавить для данного адреса и структурного подразделения на вкладке «Структурные подразделения». </w:t>
      </w:r>
    </w:p>
    <w:p w14:paraId="33AB4C56" w14:textId="2F0C2FFE" w:rsidR="002D158A" w:rsidRDefault="00FD17DA" w:rsidP="002D158A">
      <w:pPr>
        <w:pStyle w:val="af"/>
      </w:pPr>
      <w:r>
        <w:drawing>
          <wp:inline distT="0" distB="0" distL="0" distR="0" wp14:anchorId="0199EC08" wp14:editId="687C0A6D">
            <wp:extent cx="6120130" cy="949325"/>
            <wp:effectExtent l="0" t="0" r="0" b="3175"/>
            <wp:docPr id="269" name="Рисунок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screenshot - 2021-07-18T021140.777.jpeg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949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9C44ED" w14:textId="1AB3F79C" w:rsidR="002D158A" w:rsidRPr="00D519F0" w:rsidRDefault="002D158A" w:rsidP="002D158A">
      <w:pPr>
        <w:pStyle w:val="af1"/>
      </w:pPr>
      <w:bookmarkStart w:id="131" w:name="_Ref77466749"/>
      <w:r>
        <w:t xml:space="preserve">Рисунок </w:t>
      </w:r>
      <w:r w:rsidR="00BB57FB">
        <w:fldChar w:fldCharType="begin"/>
      </w:r>
      <w:r w:rsidR="00BB57FB">
        <w:instrText xml:space="preserve"> SEQ Рисунок \* ARABIC </w:instrText>
      </w:r>
      <w:r w:rsidR="00BB57FB">
        <w:fldChar w:fldCharType="separate"/>
      </w:r>
      <w:r w:rsidR="004D3300">
        <w:rPr>
          <w:noProof/>
        </w:rPr>
        <w:t>101</w:t>
      </w:r>
      <w:r w:rsidR="00BB57FB">
        <w:rPr>
          <w:noProof/>
        </w:rPr>
        <w:fldChar w:fldCharType="end"/>
      </w:r>
      <w:bookmarkEnd w:id="131"/>
      <w:r>
        <w:t>. Добавленные профили медицинской помощи</w:t>
      </w:r>
      <w:r w:rsidR="00FD17DA">
        <w:t xml:space="preserve"> по ВМП</w:t>
      </w:r>
    </w:p>
    <w:p w14:paraId="7F0D0F16" w14:textId="34F4DAFF" w:rsidR="002D158A" w:rsidRDefault="002D158A" w:rsidP="002D158A">
      <w:pPr>
        <w:pStyle w:val="a7"/>
      </w:pPr>
      <w:r>
        <w:t xml:space="preserve">Если </w:t>
      </w:r>
      <w:r w:rsidR="00FD17DA">
        <w:t xml:space="preserve">для </w:t>
      </w:r>
      <w:r>
        <w:t>профил</w:t>
      </w:r>
      <w:r w:rsidR="00FD17DA">
        <w:t>я</w:t>
      </w:r>
      <w:r>
        <w:t xml:space="preserve"> медицинской помощи </w:t>
      </w:r>
      <w:r w:rsidR="00FD17DA">
        <w:t>есть номер группы ВМП, то необходимо его добавить</w:t>
      </w:r>
      <w:r>
        <w:t>, для этого в поле «</w:t>
      </w:r>
      <w:r w:rsidR="00FD17DA">
        <w:t>Номер группы ВМП</w:t>
      </w:r>
      <w:r>
        <w:t>» необходимо нажать на «лупу» (</w:t>
      </w:r>
      <w:r w:rsidR="00FD17DA">
        <w:fldChar w:fldCharType="begin"/>
      </w:r>
      <w:r w:rsidR="00FD17DA">
        <w:instrText xml:space="preserve"> REF _Ref77467006 \h </w:instrText>
      </w:r>
      <w:r w:rsidR="00FD17DA">
        <w:fldChar w:fldCharType="separate"/>
      </w:r>
      <w:r w:rsidR="00C56174">
        <w:t xml:space="preserve">Рисунок </w:t>
      </w:r>
      <w:r w:rsidR="00C56174">
        <w:rPr>
          <w:noProof/>
        </w:rPr>
        <w:t>102</w:t>
      </w:r>
      <w:r w:rsidR="00FD17DA">
        <w:fldChar w:fldCharType="end"/>
      </w:r>
      <w:r>
        <w:t>)</w:t>
      </w:r>
    </w:p>
    <w:p w14:paraId="3308BAC6" w14:textId="221A2A13" w:rsidR="002D158A" w:rsidRDefault="00FD17DA" w:rsidP="002D158A">
      <w:pPr>
        <w:pStyle w:val="af"/>
      </w:pPr>
      <w:r>
        <w:lastRenderedPageBreak/>
        <w:drawing>
          <wp:inline distT="0" distB="0" distL="0" distR="0" wp14:anchorId="60CCE142" wp14:editId="2985D3E1">
            <wp:extent cx="6120130" cy="962025"/>
            <wp:effectExtent l="0" t="0" r="0" b="9525"/>
            <wp:docPr id="270" name="Рисунок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screenshot - 2021-07-18T021505.704.jpeg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962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F21A77" w14:textId="42CDAB5E" w:rsidR="002D158A" w:rsidRDefault="002D158A" w:rsidP="002D158A">
      <w:pPr>
        <w:pStyle w:val="af1"/>
      </w:pPr>
      <w:bookmarkStart w:id="132" w:name="_Ref77467006"/>
      <w:r>
        <w:t xml:space="preserve">Рисунок </w:t>
      </w:r>
      <w:r w:rsidR="00BB57FB">
        <w:fldChar w:fldCharType="begin"/>
      </w:r>
      <w:r w:rsidR="00BB57FB">
        <w:instrText xml:space="preserve"> SEQ Рисунок \* ARABIC </w:instrText>
      </w:r>
      <w:r w:rsidR="00BB57FB">
        <w:fldChar w:fldCharType="separate"/>
      </w:r>
      <w:r w:rsidR="004D3300">
        <w:rPr>
          <w:noProof/>
        </w:rPr>
        <w:t>102</w:t>
      </w:r>
      <w:r w:rsidR="00BB57FB">
        <w:rPr>
          <w:noProof/>
        </w:rPr>
        <w:fldChar w:fldCharType="end"/>
      </w:r>
      <w:bookmarkEnd w:id="132"/>
      <w:r>
        <w:t xml:space="preserve">. Добавление </w:t>
      </w:r>
      <w:r w:rsidR="00FD17DA">
        <w:t>номера группы ВМП</w:t>
      </w:r>
    </w:p>
    <w:p w14:paraId="12EE2D96" w14:textId="123529FA" w:rsidR="002D158A" w:rsidRDefault="002D158A" w:rsidP="002D158A">
      <w:pPr>
        <w:pStyle w:val="a7"/>
      </w:pPr>
      <w:r>
        <w:t xml:space="preserve">В открывшемся окне выбрать </w:t>
      </w:r>
      <w:r w:rsidR="00FD17DA">
        <w:t>номер группы ВМП</w:t>
      </w:r>
      <w:r>
        <w:t xml:space="preserve"> и нажать кнопку «Выбрать» (</w:t>
      </w:r>
      <w:r w:rsidR="00FD17DA">
        <w:fldChar w:fldCharType="begin"/>
      </w:r>
      <w:r w:rsidR="00FD17DA">
        <w:instrText xml:space="preserve"> REF _Ref77467006 \h </w:instrText>
      </w:r>
      <w:r w:rsidR="00FD17DA">
        <w:fldChar w:fldCharType="separate"/>
      </w:r>
      <w:r w:rsidR="00C56174">
        <w:t xml:space="preserve">Рисунок </w:t>
      </w:r>
      <w:r w:rsidR="00C56174">
        <w:rPr>
          <w:noProof/>
        </w:rPr>
        <w:t>102</w:t>
      </w:r>
      <w:r w:rsidR="00FD17DA">
        <w:fldChar w:fldCharType="end"/>
      </w:r>
      <w:r>
        <w:t>)</w:t>
      </w:r>
    </w:p>
    <w:p w14:paraId="56578BC3" w14:textId="2F42D7F7" w:rsidR="002D158A" w:rsidRDefault="00FD17DA" w:rsidP="002D158A">
      <w:pPr>
        <w:pStyle w:val="af"/>
      </w:pPr>
      <w:r>
        <w:drawing>
          <wp:inline distT="0" distB="0" distL="0" distR="0" wp14:anchorId="3263E2FE" wp14:editId="6ECEEC0D">
            <wp:extent cx="5686425" cy="4714875"/>
            <wp:effectExtent l="0" t="0" r="9525" b="9525"/>
            <wp:docPr id="271" name="Рисунок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screenshot - 2021-07-18T021702.334.jpeg"/>
                    <pic:cNvPicPr/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6425" cy="4714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99A17C" w14:textId="2D37062B" w:rsidR="002D158A" w:rsidRPr="00B73DBA" w:rsidRDefault="002D158A" w:rsidP="002D158A">
      <w:pPr>
        <w:pStyle w:val="af1"/>
      </w:pPr>
      <w:r>
        <w:t xml:space="preserve">Рисунок </w:t>
      </w:r>
      <w:r w:rsidR="00BB57FB">
        <w:fldChar w:fldCharType="begin"/>
      </w:r>
      <w:r w:rsidR="00BB57FB">
        <w:instrText xml:space="preserve"> SEQ Рисунок \* ARABIC </w:instrText>
      </w:r>
      <w:r w:rsidR="00BB57FB">
        <w:fldChar w:fldCharType="separate"/>
      </w:r>
      <w:r w:rsidR="004D3300">
        <w:rPr>
          <w:noProof/>
        </w:rPr>
        <w:t>103</w:t>
      </w:r>
      <w:r w:rsidR="00BB57FB">
        <w:rPr>
          <w:noProof/>
        </w:rPr>
        <w:fldChar w:fldCharType="end"/>
      </w:r>
      <w:r>
        <w:t xml:space="preserve">. Выбор </w:t>
      </w:r>
      <w:r w:rsidR="00FD17DA">
        <w:t>номера группы ВМП</w:t>
      </w:r>
    </w:p>
    <w:p w14:paraId="5BD51698" w14:textId="77777777" w:rsidR="002D158A" w:rsidRPr="00D519F0" w:rsidRDefault="002D158A" w:rsidP="002D158A"/>
    <w:p w14:paraId="18D0AB80" w14:textId="21747865" w:rsidR="002D158A" w:rsidRDefault="001F48B7" w:rsidP="002D158A">
      <w:pPr>
        <w:pStyle w:val="a7"/>
      </w:pPr>
      <w:r>
        <w:t>Выбранным номером группы ВМП</w:t>
      </w:r>
      <w:r w:rsidR="002D158A">
        <w:t xml:space="preserve"> заполняться номер </w:t>
      </w:r>
      <w:r>
        <w:t>группы ВМП</w:t>
      </w:r>
      <w:r w:rsidR="002D158A">
        <w:t xml:space="preserve"> (</w:t>
      </w:r>
      <w:r>
        <w:fldChar w:fldCharType="begin"/>
      </w:r>
      <w:r>
        <w:instrText xml:space="preserve"> REF _Ref77467190 \h </w:instrText>
      </w:r>
      <w:r>
        <w:fldChar w:fldCharType="separate"/>
      </w:r>
      <w:r w:rsidR="00C56174">
        <w:t xml:space="preserve">Рисунок </w:t>
      </w:r>
      <w:r w:rsidR="00C56174">
        <w:rPr>
          <w:noProof/>
        </w:rPr>
        <w:t>104</w:t>
      </w:r>
      <w:r>
        <w:fldChar w:fldCharType="end"/>
      </w:r>
      <w:r w:rsidR="002D158A">
        <w:t>).</w:t>
      </w:r>
    </w:p>
    <w:p w14:paraId="184FFEA8" w14:textId="442AFB35" w:rsidR="002D158A" w:rsidRDefault="001F48B7" w:rsidP="002D158A">
      <w:pPr>
        <w:pStyle w:val="af"/>
      </w:pPr>
      <w:r>
        <w:drawing>
          <wp:inline distT="0" distB="0" distL="0" distR="0" wp14:anchorId="3FF40149" wp14:editId="0B73E7B8">
            <wp:extent cx="6120130" cy="871855"/>
            <wp:effectExtent l="0" t="0" r="0" b="4445"/>
            <wp:docPr id="272" name="Рисунок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screenshot - 2021-07-18T021850.265.jpeg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71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E92C80" w14:textId="521CE99D" w:rsidR="002D158A" w:rsidRDefault="002D158A" w:rsidP="002D158A">
      <w:pPr>
        <w:pStyle w:val="af1"/>
      </w:pPr>
      <w:bookmarkStart w:id="133" w:name="_Ref77467190"/>
      <w:r>
        <w:t xml:space="preserve">Рисунок </w:t>
      </w:r>
      <w:r w:rsidR="00BB57FB">
        <w:fldChar w:fldCharType="begin"/>
      </w:r>
      <w:r w:rsidR="00BB57FB">
        <w:instrText xml:space="preserve"> SEQ Рисунок \* ARABIC </w:instrText>
      </w:r>
      <w:r w:rsidR="00BB57FB">
        <w:fldChar w:fldCharType="separate"/>
      </w:r>
      <w:r w:rsidR="004D3300">
        <w:rPr>
          <w:noProof/>
        </w:rPr>
        <w:t>104</w:t>
      </w:r>
      <w:r w:rsidR="00BB57FB">
        <w:rPr>
          <w:noProof/>
        </w:rPr>
        <w:fldChar w:fldCharType="end"/>
      </w:r>
      <w:bookmarkEnd w:id="133"/>
      <w:r>
        <w:t xml:space="preserve">. Заполнение номера </w:t>
      </w:r>
      <w:r w:rsidR="001F48B7">
        <w:t>группы ВМП</w:t>
      </w:r>
    </w:p>
    <w:p w14:paraId="3F5D108D" w14:textId="6C006D18" w:rsidR="002D158A" w:rsidRDefault="001F48B7" w:rsidP="002D158A">
      <w:pPr>
        <w:pStyle w:val="a7"/>
      </w:pPr>
      <w:r>
        <w:lastRenderedPageBreak/>
        <w:t>Если для профиля медицинской помощи есть вид ВМП, то необходимо его добавить, для этого в поле «Вид ВМП» - «Номер» необходимо нажать на «лупу»</w:t>
      </w:r>
      <w:r w:rsidR="002D158A">
        <w:t xml:space="preserve"> (</w:t>
      </w:r>
      <w:r>
        <w:fldChar w:fldCharType="begin"/>
      </w:r>
      <w:r>
        <w:instrText xml:space="preserve"> REF _Ref77467312 \h </w:instrText>
      </w:r>
      <w:r>
        <w:fldChar w:fldCharType="separate"/>
      </w:r>
      <w:r w:rsidR="00C56174">
        <w:t xml:space="preserve">Рисунок </w:t>
      </w:r>
      <w:r w:rsidR="00C56174">
        <w:rPr>
          <w:noProof/>
        </w:rPr>
        <w:t>105</w:t>
      </w:r>
      <w:r>
        <w:fldChar w:fldCharType="end"/>
      </w:r>
      <w:r w:rsidR="002D158A">
        <w:t>)</w:t>
      </w:r>
    </w:p>
    <w:p w14:paraId="7050DA32" w14:textId="4988ED0A" w:rsidR="002D158A" w:rsidRDefault="001F48B7" w:rsidP="002D158A">
      <w:pPr>
        <w:pStyle w:val="af"/>
      </w:pPr>
      <w:r>
        <w:drawing>
          <wp:inline distT="0" distB="0" distL="0" distR="0" wp14:anchorId="24FA7CF7" wp14:editId="18703A25">
            <wp:extent cx="6120130" cy="951865"/>
            <wp:effectExtent l="0" t="0" r="0" b="635"/>
            <wp:docPr id="273" name="Рисунок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screenshot - 2021-07-18T022058.215.jpeg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951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CF9C5C" w14:textId="588E6EA3" w:rsidR="002D158A" w:rsidRDefault="002D158A" w:rsidP="002D158A">
      <w:pPr>
        <w:pStyle w:val="af1"/>
      </w:pPr>
      <w:bookmarkStart w:id="134" w:name="_Ref77467312"/>
      <w:r>
        <w:t xml:space="preserve">Рисунок </w:t>
      </w:r>
      <w:r w:rsidR="00BB57FB">
        <w:fldChar w:fldCharType="begin"/>
      </w:r>
      <w:r w:rsidR="00BB57FB">
        <w:instrText xml:space="preserve"> SEQ Рисунок \* ARABIC </w:instrText>
      </w:r>
      <w:r w:rsidR="00BB57FB">
        <w:fldChar w:fldCharType="separate"/>
      </w:r>
      <w:r w:rsidR="004D3300">
        <w:rPr>
          <w:noProof/>
        </w:rPr>
        <w:t>105</w:t>
      </w:r>
      <w:r w:rsidR="00BB57FB">
        <w:rPr>
          <w:noProof/>
        </w:rPr>
        <w:fldChar w:fldCharType="end"/>
      </w:r>
      <w:bookmarkEnd w:id="134"/>
      <w:r>
        <w:t xml:space="preserve">. Добавление </w:t>
      </w:r>
      <w:r w:rsidR="001F48B7">
        <w:t>вида ВМП</w:t>
      </w:r>
    </w:p>
    <w:p w14:paraId="7FAE5A59" w14:textId="740C1116" w:rsidR="002D158A" w:rsidRDefault="002D158A" w:rsidP="002D158A">
      <w:pPr>
        <w:pStyle w:val="a7"/>
      </w:pPr>
      <w:r>
        <w:t xml:space="preserve">В открывшемся окне выбрать </w:t>
      </w:r>
      <w:r w:rsidR="001F48B7">
        <w:t>вид ВМП</w:t>
      </w:r>
      <w:r>
        <w:t xml:space="preserve"> и нажать кнопку «Выбрать» (</w:t>
      </w:r>
      <w:r w:rsidR="001F48B7">
        <w:fldChar w:fldCharType="begin"/>
      </w:r>
      <w:r w:rsidR="001F48B7">
        <w:instrText xml:space="preserve"> REF _Ref77467407 \h </w:instrText>
      </w:r>
      <w:r w:rsidR="001F48B7">
        <w:fldChar w:fldCharType="separate"/>
      </w:r>
      <w:r w:rsidR="00C56174">
        <w:t xml:space="preserve">Рисунок </w:t>
      </w:r>
      <w:r w:rsidR="00C56174">
        <w:rPr>
          <w:noProof/>
        </w:rPr>
        <w:t>106</w:t>
      </w:r>
      <w:r w:rsidR="001F48B7">
        <w:fldChar w:fldCharType="end"/>
      </w:r>
      <w:r>
        <w:t>)</w:t>
      </w:r>
    </w:p>
    <w:p w14:paraId="5ECCFBDF" w14:textId="2DA43924" w:rsidR="002D158A" w:rsidRDefault="001F48B7" w:rsidP="002D158A">
      <w:pPr>
        <w:pStyle w:val="af"/>
      </w:pPr>
      <w:r>
        <w:drawing>
          <wp:inline distT="0" distB="0" distL="0" distR="0" wp14:anchorId="1030F1AC" wp14:editId="576D26AA">
            <wp:extent cx="5715000" cy="4743450"/>
            <wp:effectExtent l="0" t="0" r="0" b="0"/>
            <wp:docPr id="274" name="Рисунок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screenshot - 2021-07-18T022222.479.jpeg"/>
                    <pic:cNvPicPr/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743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E77772" w14:textId="37C30E7E" w:rsidR="002D158A" w:rsidRPr="00B73DBA" w:rsidRDefault="002D158A" w:rsidP="002D158A">
      <w:pPr>
        <w:pStyle w:val="af1"/>
      </w:pPr>
      <w:bookmarkStart w:id="135" w:name="_Ref77467407"/>
      <w:r>
        <w:t xml:space="preserve">Рисунок </w:t>
      </w:r>
      <w:r w:rsidR="00BB57FB">
        <w:fldChar w:fldCharType="begin"/>
      </w:r>
      <w:r w:rsidR="00BB57FB">
        <w:instrText xml:space="preserve"> SEQ Рисунок \* ARABIC </w:instrText>
      </w:r>
      <w:r w:rsidR="00BB57FB">
        <w:fldChar w:fldCharType="separate"/>
      </w:r>
      <w:r w:rsidR="004D3300">
        <w:rPr>
          <w:noProof/>
        </w:rPr>
        <w:t>106</w:t>
      </w:r>
      <w:r w:rsidR="00BB57FB">
        <w:rPr>
          <w:noProof/>
        </w:rPr>
        <w:fldChar w:fldCharType="end"/>
      </w:r>
      <w:bookmarkEnd w:id="135"/>
      <w:r>
        <w:t xml:space="preserve">. Выбор </w:t>
      </w:r>
      <w:r w:rsidR="001F48B7">
        <w:t>вида ВМП</w:t>
      </w:r>
    </w:p>
    <w:p w14:paraId="62DE3DA8" w14:textId="77777777" w:rsidR="002D158A" w:rsidRPr="00D519F0" w:rsidRDefault="002D158A" w:rsidP="002D158A"/>
    <w:p w14:paraId="02F04FF2" w14:textId="166128E5" w:rsidR="002D158A" w:rsidRDefault="001F48B7" w:rsidP="002D158A">
      <w:pPr>
        <w:pStyle w:val="a7"/>
      </w:pPr>
      <w:r>
        <w:t>Выбранным видом ВМП</w:t>
      </w:r>
      <w:r w:rsidR="002D158A">
        <w:t xml:space="preserve"> заполняться номер и наименование </w:t>
      </w:r>
      <w:r>
        <w:t>вида ВМП</w:t>
      </w:r>
      <w:r w:rsidR="002D158A">
        <w:t xml:space="preserve"> (</w:t>
      </w:r>
      <w:r>
        <w:fldChar w:fldCharType="begin"/>
      </w:r>
      <w:r>
        <w:instrText xml:space="preserve"> REF _Ref77467494 \h </w:instrText>
      </w:r>
      <w:r>
        <w:fldChar w:fldCharType="separate"/>
      </w:r>
      <w:r w:rsidR="00C56174">
        <w:t xml:space="preserve">Рисунок </w:t>
      </w:r>
      <w:r w:rsidR="00C56174">
        <w:rPr>
          <w:noProof/>
        </w:rPr>
        <w:t>107</w:t>
      </w:r>
      <w:r>
        <w:fldChar w:fldCharType="end"/>
      </w:r>
      <w:r w:rsidR="002D158A">
        <w:t>).</w:t>
      </w:r>
    </w:p>
    <w:p w14:paraId="58379855" w14:textId="69F1BB97" w:rsidR="002D158A" w:rsidRDefault="001F48B7" w:rsidP="002D158A">
      <w:pPr>
        <w:pStyle w:val="af"/>
      </w:pPr>
      <w:r>
        <w:lastRenderedPageBreak/>
        <w:drawing>
          <wp:inline distT="0" distB="0" distL="0" distR="0" wp14:anchorId="79B67AA0" wp14:editId="7C055868">
            <wp:extent cx="6120130" cy="932815"/>
            <wp:effectExtent l="0" t="0" r="0" b="635"/>
            <wp:docPr id="275" name="Рисунок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screenshot - 2021-07-18T022356.260.jpeg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932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DBCF2B" w14:textId="174DBDA7" w:rsidR="002D158A" w:rsidRDefault="002D158A" w:rsidP="002D158A">
      <w:pPr>
        <w:pStyle w:val="af1"/>
      </w:pPr>
      <w:bookmarkStart w:id="136" w:name="_Ref77467494"/>
      <w:r>
        <w:t xml:space="preserve">Рисунок </w:t>
      </w:r>
      <w:r w:rsidR="00BB57FB">
        <w:fldChar w:fldCharType="begin"/>
      </w:r>
      <w:r w:rsidR="00BB57FB">
        <w:instrText xml:space="preserve"> SEQ Рисунок \* ARABIC </w:instrText>
      </w:r>
      <w:r w:rsidR="00BB57FB">
        <w:fldChar w:fldCharType="separate"/>
      </w:r>
      <w:r w:rsidR="004D3300">
        <w:rPr>
          <w:noProof/>
        </w:rPr>
        <w:t>107</w:t>
      </w:r>
      <w:r w:rsidR="00BB57FB">
        <w:rPr>
          <w:noProof/>
        </w:rPr>
        <w:fldChar w:fldCharType="end"/>
      </w:r>
      <w:bookmarkEnd w:id="136"/>
      <w:r>
        <w:t xml:space="preserve">. Заполнение номера и наименование </w:t>
      </w:r>
      <w:r w:rsidR="001F48B7">
        <w:t>вида ВМП</w:t>
      </w:r>
    </w:p>
    <w:p w14:paraId="76A790BD" w14:textId="0063478C" w:rsidR="002D158A" w:rsidRDefault="002D158A" w:rsidP="002D158A">
      <w:pPr>
        <w:pStyle w:val="a7"/>
        <w:rPr>
          <w:rStyle w:val="31"/>
          <w:rFonts w:eastAsia="Calibri"/>
        </w:rPr>
      </w:pPr>
      <w:r>
        <w:rPr>
          <w:rStyle w:val="31"/>
          <w:rFonts w:eastAsia="Calibri"/>
        </w:rPr>
        <w:t>Для профиля медицинской помощи</w:t>
      </w:r>
      <w:r w:rsidR="001F48B7">
        <w:rPr>
          <w:rStyle w:val="31"/>
          <w:rFonts w:eastAsia="Calibri"/>
        </w:rPr>
        <w:t xml:space="preserve"> по ВМП</w:t>
      </w:r>
      <w:r>
        <w:rPr>
          <w:rStyle w:val="31"/>
          <w:rFonts w:eastAsia="Calibri"/>
        </w:rPr>
        <w:t xml:space="preserve"> необходимо ввести объем медицинской помощи (случай), </w:t>
      </w:r>
      <w:r w:rsidRPr="003040AA">
        <w:rPr>
          <w:rStyle w:val="31"/>
          <w:rFonts w:eastAsia="Calibri"/>
        </w:rPr>
        <w:t xml:space="preserve">для этого необходимо с помощью клавиатуры вписать соответствующую информацию или воспользоваться кнопками с изображением стрелок </w:t>
      </w:r>
      <w:r w:rsidRPr="003040AA">
        <w:rPr>
          <w:rStyle w:val="31"/>
          <w:rFonts w:eastAsia="Calibri"/>
          <w:noProof/>
          <w:lang w:eastAsia="ru-RU"/>
        </w:rPr>
        <w:drawing>
          <wp:inline distT="0" distB="0" distL="0" distR="0" wp14:anchorId="26BF6911" wp14:editId="182E6B2C">
            <wp:extent cx="163830" cy="157529"/>
            <wp:effectExtent l="0" t="0" r="7620" b="0"/>
            <wp:docPr id="264" name="Рисунок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169445" cy="162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040AA">
        <w:rPr>
          <w:rStyle w:val="31"/>
          <w:rFonts w:eastAsia="Calibri"/>
        </w:rPr>
        <w:t xml:space="preserve"> для ввода необходимого числа и нажать на кнопку «Сохранить»</w:t>
      </w:r>
      <w:r>
        <w:rPr>
          <w:rStyle w:val="31"/>
          <w:rFonts w:eastAsia="Calibri"/>
        </w:rPr>
        <w:t xml:space="preserve"> (</w:t>
      </w:r>
      <w:r w:rsidR="001F48B7">
        <w:rPr>
          <w:rStyle w:val="31"/>
          <w:rFonts w:eastAsia="Calibri"/>
        </w:rPr>
        <w:fldChar w:fldCharType="begin"/>
      </w:r>
      <w:r w:rsidR="001F48B7">
        <w:rPr>
          <w:rStyle w:val="31"/>
          <w:rFonts w:eastAsia="Calibri"/>
        </w:rPr>
        <w:instrText xml:space="preserve"> REF _Ref77467580 \h </w:instrText>
      </w:r>
      <w:r w:rsidR="001F48B7">
        <w:rPr>
          <w:rStyle w:val="31"/>
          <w:rFonts w:eastAsia="Calibri"/>
        </w:rPr>
      </w:r>
      <w:r w:rsidR="001F48B7">
        <w:rPr>
          <w:rStyle w:val="31"/>
          <w:rFonts w:eastAsia="Calibri"/>
        </w:rPr>
        <w:fldChar w:fldCharType="separate"/>
      </w:r>
      <w:r w:rsidR="00C56174">
        <w:t xml:space="preserve">Рисунок </w:t>
      </w:r>
      <w:r w:rsidR="00C56174">
        <w:rPr>
          <w:noProof/>
        </w:rPr>
        <w:t>108</w:t>
      </w:r>
      <w:r w:rsidR="001F48B7">
        <w:rPr>
          <w:rStyle w:val="31"/>
          <w:rFonts w:eastAsia="Calibri"/>
        </w:rPr>
        <w:fldChar w:fldCharType="end"/>
      </w:r>
      <w:r>
        <w:rPr>
          <w:rStyle w:val="31"/>
          <w:rFonts w:eastAsia="Calibri"/>
        </w:rPr>
        <w:t>)</w:t>
      </w:r>
    </w:p>
    <w:p w14:paraId="1568A6FD" w14:textId="5A398D99" w:rsidR="002D158A" w:rsidRDefault="001F48B7" w:rsidP="002D158A">
      <w:pPr>
        <w:pStyle w:val="af"/>
      </w:pPr>
      <w:r>
        <w:drawing>
          <wp:inline distT="0" distB="0" distL="0" distR="0" wp14:anchorId="6CFA09A3" wp14:editId="46150685">
            <wp:extent cx="6120130" cy="920750"/>
            <wp:effectExtent l="0" t="0" r="0" b="0"/>
            <wp:docPr id="276" name="Рисунок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screenshot - 2021-07-18T022531.243.jpeg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92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61681C" w14:textId="1829B0F5" w:rsidR="002D158A" w:rsidRPr="002D158A" w:rsidRDefault="002D158A" w:rsidP="002D158A">
      <w:pPr>
        <w:pStyle w:val="a7"/>
      </w:pPr>
      <w:bookmarkStart w:id="137" w:name="_Ref77467580"/>
      <w:r>
        <w:t xml:space="preserve">Рисунок </w:t>
      </w:r>
      <w:r w:rsidR="00BB57FB">
        <w:fldChar w:fldCharType="begin"/>
      </w:r>
      <w:r w:rsidR="00BB57FB">
        <w:instrText xml:space="preserve"> SEQ Рисунок \* ARABIC </w:instrText>
      </w:r>
      <w:r w:rsidR="00BB57FB">
        <w:fldChar w:fldCharType="separate"/>
      </w:r>
      <w:r w:rsidR="004D3300">
        <w:rPr>
          <w:noProof/>
        </w:rPr>
        <w:t>108</w:t>
      </w:r>
      <w:r w:rsidR="00BB57FB">
        <w:rPr>
          <w:noProof/>
        </w:rPr>
        <w:fldChar w:fldCharType="end"/>
      </w:r>
      <w:bookmarkEnd w:id="137"/>
      <w:r>
        <w:t>. Ввод объема медицинской помощи</w:t>
      </w:r>
      <w:r w:rsidR="001F48B7">
        <w:t xml:space="preserve"> по ВМП</w:t>
      </w:r>
    </w:p>
    <w:p w14:paraId="34071578" w14:textId="7101AEBF" w:rsidR="00090727" w:rsidRDefault="00090727" w:rsidP="00090727">
      <w:pPr>
        <w:pStyle w:val="5"/>
        <w:numPr>
          <w:ilvl w:val="4"/>
          <w:numId w:val="9"/>
        </w:numPr>
      </w:pPr>
      <w:r>
        <w:t>Заполнение вкладки «Дневной стационар»</w:t>
      </w:r>
    </w:p>
    <w:p w14:paraId="3EEA1FDB" w14:textId="0B938DF5" w:rsidR="002D158A" w:rsidRDefault="00090727" w:rsidP="002D158A">
      <w:pPr>
        <w:pStyle w:val="a7"/>
      </w:pPr>
      <w:r>
        <w:t>Для ввода информации об предлагаемых объемах по Специализированной помощи для дневного стационара, необходимо выделить адрес, по которому заполняются объемы и перейти на вкладку «Специализированная помощь» - «Дневной стационар» (</w:t>
      </w:r>
      <w:r>
        <w:fldChar w:fldCharType="begin"/>
      </w:r>
      <w:r>
        <w:instrText xml:space="preserve"> REF _Ref77468027 \h </w:instrText>
      </w:r>
      <w:r>
        <w:fldChar w:fldCharType="separate"/>
      </w:r>
      <w:r w:rsidR="00C56174">
        <w:t xml:space="preserve">Рисунок </w:t>
      </w:r>
      <w:r w:rsidR="00C56174">
        <w:rPr>
          <w:noProof/>
        </w:rPr>
        <w:t>109</w:t>
      </w:r>
      <w:r>
        <w:fldChar w:fldCharType="end"/>
      </w:r>
      <w:r>
        <w:t>)</w:t>
      </w:r>
    </w:p>
    <w:p w14:paraId="12E82006" w14:textId="77777777" w:rsidR="00090727" w:rsidRDefault="00090727" w:rsidP="00090727">
      <w:pPr>
        <w:pStyle w:val="af"/>
      </w:pPr>
      <w:r>
        <w:drawing>
          <wp:inline distT="0" distB="0" distL="0" distR="0" wp14:anchorId="7FD9D58C" wp14:editId="1982665A">
            <wp:extent cx="6120130" cy="802005"/>
            <wp:effectExtent l="0" t="0" r="0" b="0"/>
            <wp:docPr id="277" name="Рисунок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screenshot (78).png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02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AEC035" w14:textId="6F0759E6" w:rsidR="00090727" w:rsidRDefault="00090727" w:rsidP="00090727">
      <w:pPr>
        <w:pStyle w:val="a7"/>
      </w:pPr>
      <w:bookmarkStart w:id="138" w:name="_Ref77468027"/>
      <w:r>
        <w:t xml:space="preserve">Рисунок </w:t>
      </w:r>
      <w:r w:rsidR="00BB57FB">
        <w:fldChar w:fldCharType="begin"/>
      </w:r>
      <w:r w:rsidR="00BB57FB">
        <w:instrText xml:space="preserve"> SEQ Рисунок \* ARABIC </w:instrText>
      </w:r>
      <w:r w:rsidR="00BB57FB">
        <w:fldChar w:fldCharType="separate"/>
      </w:r>
      <w:r w:rsidR="004D3300">
        <w:rPr>
          <w:noProof/>
        </w:rPr>
        <w:t>109</w:t>
      </w:r>
      <w:r w:rsidR="00BB57FB">
        <w:rPr>
          <w:noProof/>
        </w:rPr>
        <w:fldChar w:fldCharType="end"/>
      </w:r>
      <w:bookmarkEnd w:id="138"/>
      <w:r>
        <w:t>. Специализированная помощь - Дневной стационар</w:t>
      </w:r>
    </w:p>
    <w:p w14:paraId="392C6276" w14:textId="0DD7AFF2" w:rsidR="00090727" w:rsidRDefault="00090727" w:rsidP="00090727">
      <w:pPr>
        <w:pStyle w:val="6"/>
        <w:numPr>
          <w:ilvl w:val="5"/>
          <w:numId w:val="9"/>
        </w:numPr>
      </w:pPr>
      <w:r>
        <w:t>Заполнение вкладки «Дневной стационар» - «Без ВМП»</w:t>
      </w:r>
    </w:p>
    <w:p w14:paraId="2685A032" w14:textId="0D341B2A" w:rsidR="00090727" w:rsidRDefault="00090727" w:rsidP="00090727">
      <w:pPr>
        <w:pStyle w:val="a7"/>
      </w:pPr>
      <w:r>
        <w:t xml:space="preserve">Информация по дневному стационару без ВМП заполняется аналогично информации по стационарной помощи без ВМП (п. </w:t>
      </w:r>
      <w:r>
        <w:fldChar w:fldCharType="begin"/>
      </w:r>
      <w:r>
        <w:instrText xml:space="preserve"> REF _Ref77468123 \n \h </w:instrText>
      </w:r>
      <w:r>
        <w:fldChar w:fldCharType="separate"/>
      </w:r>
      <w:r w:rsidR="00C56174">
        <w:t>2.1.7.1.1.1</w:t>
      </w:r>
      <w:r>
        <w:fldChar w:fldCharType="end"/>
      </w:r>
      <w:r>
        <w:t>).</w:t>
      </w:r>
    </w:p>
    <w:p w14:paraId="3CC258CE" w14:textId="49AF293B" w:rsidR="00090727" w:rsidRDefault="00090727" w:rsidP="00090727">
      <w:pPr>
        <w:pStyle w:val="6"/>
        <w:numPr>
          <w:ilvl w:val="5"/>
          <w:numId w:val="9"/>
        </w:numPr>
      </w:pPr>
      <w:r>
        <w:lastRenderedPageBreak/>
        <w:t>Заполнение вкладки «Дневной стационар» - «ВМП»</w:t>
      </w:r>
    </w:p>
    <w:p w14:paraId="701E69AA" w14:textId="40E2D135" w:rsidR="00090727" w:rsidRDefault="00090727" w:rsidP="00090727">
      <w:pPr>
        <w:pStyle w:val="a7"/>
      </w:pPr>
      <w:r>
        <w:t>Информация по дневному стационару ВМП заполняется аналогично информации по стационарной помощи ВМП (п.</w:t>
      </w:r>
      <w:r>
        <w:fldChar w:fldCharType="begin"/>
      </w:r>
      <w:r>
        <w:instrText xml:space="preserve"> REF _Ref77468165 \n \h </w:instrText>
      </w:r>
      <w:r>
        <w:fldChar w:fldCharType="separate"/>
      </w:r>
      <w:r w:rsidR="00C56174">
        <w:t>2.1.7.1.1.1</w:t>
      </w:r>
      <w:r>
        <w:fldChar w:fldCharType="end"/>
      </w:r>
      <w:r>
        <w:t>).</w:t>
      </w:r>
    </w:p>
    <w:p w14:paraId="466DC245" w14:textId="5038F418" w:rsidR="00090727" w:rsidRDefault="00090727" w:rsidP="00090727">
      <w:pPr>
        <w:pStyle w:val="4"/>
        <w:numPr>
          <w:ilvl w:val="3"/>
          <w:numId w:val="9"/>
        </w:numPr>
      </w:pPr>
      <w:commentRangeStart w:id="139"/>
      <w:r>
        <w:t xml:space="preserve">Заполнение вкладки </w:t>
      </w:r>
      <w:r w:rsidRPr="00C67388">
        <w:t xml:space="preserve">«Сведения </w:t>
      </w:r>
      <w:r>
        <w:t>об объемах</w:t>
      </w:r>
      <w:r w:rsidRPr="00C67388">
        <w:t>»</w:t>
      </w:r>
      <w:commentRangeEnd w:id="139"/>
      <w:r>
        <w:rPr>
          <w:rStyle w:val="af6"/>
          <w:rFonts w:eastAsia="Calibri"/>
          <w:b w:val="0"/>
          <w:snapToGrid/>
          <w:color w:val="auto"/>
        </w:rPr>
        <w:commentReference w:id="139"/>
      </w:r>
      <w:r>
        <w:t xml:space="preserve"> - Первичная медико-санитарная помощь.</w:t>
      </w:r>
    </w:p>
    <w:p w14:paraId="796CB4E1" w14:textId="640CEEC1" w:rsidR="00090727" w:rsidRDefault="00090727" w:rsidP="00090727">
      <w:pPr>
        <w:pStyle w:val="5"/>
        <w:numPr>
          <w:ilvl w:val="4"/>
          <w:numId w:val="9"/>
        </w:numPr>
      </w:pPr>
      <w:r>
        <w:t>Заполнение вкладки «Амбулаторно»</w:t>
      </w:r>
    </w:p>
    <w:p w14:paraId="5A6421B5" w14:textId="6324DD66" w:rsidR="00090727" w:rsidRDefault="00090727" w:rsidP="00090727">
      <w:pPr>
        <w:pStyle w:val="6"/>
        <w:numPr>
          <w:ilvl w:val="5"/>
          <w:numId w:val="9"/>
        </w:numPr>
      </w:pPr>
      <w:r>
        <w:t>Заполнение вкладки «Амбулаторно» - «Посещения»</w:t>
      </w:r>
    </w:p>
    <w:p w14:paraId="3A50A23A" w14:textId="02AAABBE" w:rsidR="00090727" w:rsidRDefault="00090727" w:rsidP="00090727">
      <w:pPr>
        <w:pStyle w:val="a7"/>
      </w:pPr>
      <w:r>
        <w:t>Для ввода информации об предлагаемых объемах по Первичной медико-санитарной помощи по посещениям, необходимо выделить адрес, по которому заполняются объемы и перейти на вкладку «Первичная медико-санитарная помощь» - «Амбулаторно» - «Посещения» и нажать кнопку «Обновить». Вкладка заполниться профилями медицинской помощи, введенными по данному адресу на вкладке «Структурные подразделения» и должностями врачей, введенных на вкладке «Сведения о мощностях» (</w:t>
      </w:r>
      <w:r>
        <w:fldChar w:fldCharType="begin"/>
      </w:r>
      <w:r>
        <w:instrText xml:space="preserve"> REF _Ref77468775 \h </w:instrText>
      </w:r>
      <w:r>
        <w:fldChar w:fldCharType="separate"/>
      </w:r>
      <w:r w:rsidR="00C56174">
        <w:t xml:space="preserve">Рисунок </w:t>
      </w:r>
      <w:r w:rsidR="00C56174">
        <w:rPr>
          <w:noProof/>
        </w:rPr>
        <w:t>110</w:t>
      </w:r>
      <w:r>
        <w:fldChar w:fldCharType="end"/>
      </w:r>
      <w:r>
        <w:t>)</w:t>
      </w:r>
    </w:p>
    <w:p w14:paraId="426C4FC8" w14:textId="793659EA" w:rsidR="00090727" w:rsidRDefault="00090727" w:rsidP="00090727">
      <w:pPr>
        <w:pStyle w:val="af"/>
      </w:pPr>
      <w:r>
        <w:drawing>
          <wp:inline distT="0" distB="0" distL="0" distR="0" wp14:anchorId="352455BA" wp14:editId="6AFEB5E1">
            <wp:extent cx="6120130" cy="1614170"/>
            <wp:effectExtent l="0" t="0" r="0" b="5080"/>
            <wp:docPr id="279" name="Рисунок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screenshot - 2021-07-18T024223.907.jpeg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614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4E7BC8" w14:textId="5FE6A44D" w:rsidR="00090727" w:rsidRDefault="00090727" w:rsidP="00A74D1A">
      <w:pPr>
        <w:pStyle w:val="a7"/>
        <w:jc w:val="center"/>
      </w:pPr>
      <w:bookmarkStart w:id="140" w:name="_Ref77468775"/>
      <w:r>
        <w:t xml:space="preserve">Рисунок </w:t>
      </w:r>
      <w:r w:rsidR="00BB57FB">
        <w:fldChar w:fldCharType="begin"/>
      </w:r>
      <w:r w:rsidR="00BB57FB">
        <w:instrText xml:space="preserve"> SEQ Рисунок \* ARABIC </w:instrText>
      </w:r>
      <w:r w:rsidR="00BB57FB">
        <w:fldChar w:fldCharType="separate"/>
      </w:r>
      <w:r w:rsidR="004D3300">
        <w:rPr>
          <w:noProof/>
        </w:rPr>
        <w:t>110</w:t>
      </w:r>
      <w:r w:rsidR="00BB57FB">
        <w:rPr>
          <w:noProof/>
        </w:rPr>
        <w:fldChar w:fldCharType="end"/>
      </w:r>
      <w:bookmarkEnd w:id="140"/>
      <w:r>
        <w:t>. Первичная медико-санитарная помощь – Амбулаторно – Посещения</w:t>
      </w:r>
    </w:p>
    <w:p w14:paraId="3B431ED0" w14:textId="5DA1FC99" w:rsidR="00090727" w:rsidRPr="00090727" w:rsidRDefault="00090727" w:rsidP="00090727">
      <w:pPr>
        <w:pStyle w:val="a7"/>
      </w:pPr>
      <w:r>
        <w:t xml:space="preserve">По добавленным профилям необходимо ввести количество посещений, если МО готова предоставить данный объем услуг по Территориальной программе Государственных гарантий Субъекта РФ. </w:t>
      </w:r>
    </w:p>
    <w:p w14:paraId="33F92E29" w14:textId="77777777" w:rsidR="00090727" w:rsidRPr="00090727" w:rsidRDefault="00090727" w:rsidP="00090727"/>
    <w:p w14:paraId="6D622A8B" w14:textId="0482C1F9" w:rsidR="00090727" w:rsidRDefault="00090727" w:rsidP="00090727">
      <w:pPr>
        <w:pStyle w:val="a7"/>
        <w:rPr>
          <w:rStyle w:val="31"/>
          <w:rFonts w:eastAsia="Calibri"/>
        </w:rPr>
      </w:pPr>
      <w:r>
        <w:rPr>
          <w:rStyle w:val="31"/>
          <w:rFonts w:eastAsia="Calibri"/>
        </w:rPr>
        <w:lastRenderedPageBreak/>
        <w:t>Для профиля медицинской</w:t>
      </w:r>
      <w:r w:rsidR="00843AD4">
        <w:rPr>
          <w:rStyle w:val="31"/>
          <w:rFonts w:eastAsia="Calibri"/>
        </w:rPr>
        <w:t xml:space="preserve"> помощи</w:t>
      </w:r>
      <w:r>
        <w:rPr>
          <w:rStyle w:val="31"/>
          <w:rFonts w:eastAsia="Calibri"/>
        </w:rPr>
        <w:t xml:space="preserve"> необходимо ввести объем медицинской помощи в следующих полях (все поля не обязательны для заполнения):</w:t>
      </w:r>
    </w:p>
    <w:p w14:paraId="2B947312" w14:textId="14761B98" w:rsidR="00090727" w:rsidRDefault="00090727" w:rsidP="00090727">
      <w:pPr>
        <w:pStyle w:val="a7"/>
        <w:numPr>
          <w:ilvl w:val="0"/>
          <w:numId w:val="13"/>
        </w:numPr>
        <w:rPr>
          <w:rStyle w:val="31"/>
          <w:rFonts w:eastAsia="Calibri"/>
        </w:rPr>
      </w:pPr>
      <w:r>
        <w:rPr>
          <w:rStyle w:val="31"/>
          <w:rFonts w:eastAsia="Calibri"/>
        </w:rPr>
        <w:t>Посещений на дому патронажными бригадами</w:t>
      </w:r>
    </w:p>
    <w:p w14:paraId="57744791" w14:textId="30957084" w:rsidR="00090727" w:rsidRDefault="00090727" w:rsidP="00090727">
      <w:pPr>
        <w:pStyle w:val="a7"/>
        <w:numPr>
          <w:ilvl w:val="0"/>
          <w:numId w:val="13"/>
        </w:numPr>
        <w:rPr>
          <w:rStyle w:val="31"/>
          <w:rFonts w:eastAsia="Calibri"/>
        </w:rPr>
      </w:pPr>
      <w:r>
        <w:rPr>
          <w:rStyle w:val="31"/>
          <w:rFonts w:eastAsia="Calibri"/>
        </w:rPr>
        <w:t>Посещения по паллиативной медицинской помощи без учета посещений на дому патронажными бригадами</w:t>
      </w:r>
    </w:p>
    <w:p w14:paraId="45BCE9D5" w14:textId="11D3824D" w:rsidR="00090727" w:rsidRDefault="00090727" w:rsidP="00090727">
      <w:pPr>
        <w:pStyle w:val="a7"/>
        <w:numPr>
          <w:ilvl w:val="0"/>
          <w:numId w:val="13"/>
        </w:numPr>
        <w:rPr>
          <w:rStyle w:val="31"/>
          <w:rFonts w:eastAsia="Calibri"/>
        </w:rPr>
      </w:pPr>
      <w:r>
        <w:rPr>
          <w:rStyle w:val="31"/>
          <w:rFonts w:eastAsia="Calibri"/>
        </w:rPr>
        <w:t>Посещений с иными целями</w:t>
      </w:r>
    </w:p>
    <w:p w14:paraId="7A3A8ADA" w14:textId="2DF1A424" w:rsidR="00090727" w:rsidRDefault="00090727" w:rsidP="00090727">
      <w:pPr>
        <w:pStyle w:val="a7"/>
        <w:numPr>
          <w:ilvl w:val="0"/>
          <w:numId w:val="13"/>
        </w:numPr>
        <w:rPr>
          <w:rStyle w:val="31"/>
          <w:rFonts w:eastAsia="Calibri"/>
        </w:rPr>
      </w:pPr>
      <w:r>
        <w:rPr>
          <w:rStyle w:val="31"/>
          <w:rFonts w:eastAsia="Calibri"/>
        </w:rPr>
        <w:t>Количество иных целей</w:t>
      </w:r>
    </w:p>
    <w:p w14:paraId="2A32B64C" w14:textId="4BBBA634" w:rsidR="00090727" w:rsidRDefault="00090727" w:rsidP="00090727">
      <w:pPr>
        <w:pStyle w:val="a7"/>
        <w:numPr>
          <w:ilvl w:val="0"/>
          <w:numId w:val="13"/>
        </w:numPr>
        <w:rPr>
          <w:rStyle w:val="31"/>
          <w:rFonts w:eastAsia="Calibri"/>
        </w:rPr>
      </w:pPr>
      <w:r>
        <w:rPr>
          <w:rStyle w:val="31"/>
          <w:rFonts w:eastAsia="Calibri"/>
        </w:rPr>
        <w:t>Обращения.</w:t>
      </w:r>
    </w:p>
    <w:p w14:paraId="2A64633C" w14:textId="66F4D5BB" w:rsidR="00090727" w:rsidRDefault="00090727" w:rsidP="00090727">
      <w:pPr>
        <w:pStyle w:val="a7"/>
        <w:rPr>
          <w:rStyle w:val="31"/>
          <w:rFonts w:eastAsia="Calibri"/>
        </w:rPr>
      </w:pPr>
      <w:r>
        <w:rPr>
          <w:rStyle w:val="31"/>
          <w:rFonts w:eastAsia="Calibri"/>
        </w:rPr>
        <w:t>Д</w:t>
      </w:r>
      <w:r w:rsidRPr="003040AA">
        <w:rPr>
          <w:rStyle w:val="31"/>
          <w:rFonts w:eastAsia="Calibri"/>
        </w:rPr>
        <w:t xml:space="preserve">ля этого необходимо с помощью клавиатуры вписать соответствующую информацию или воспользоваться кнопками с изображением стрелок </w:t>
      </w:r>
      <w:r w:rsidRPr="003040AA">
        <w:rPr>
          <w:rStyle w:val="31"/>
          <w:rFonts w:eastAsia="Calibri"/>
          <w:noProof/>
          <w:lang w:eastAsia="ru-RU"/>
        </w:rPr>
        <w:drawing>
          <wp:inline distT="0" distB="0" distL="0" distR="0" wp14:anchorId="6DCE0F99" wp14:editId="1539577F">
            <wp:extent cx="163830" cy="157529"/>
            <wp:effectExtent l="0" t="0" r="7620" b="0"/>
            <wp:docPr id="280" name="Рисунок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169445" cy="162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040AA">
        <w:rPr>
          <w:rStyle w:val="31"/>
          <w:rFonts w:eastAsia="Calibri"/>
        </w:rPr>
        <w:t xml:space="preserve"> для ввода необходимого числа и нажать на кнопку «Сохранить»</w:t>
      </w:r>
      <w:r>
        <w:rPr>
          <w:rStyle w:val="31"/>
          <w:rFonts w:eastAsia="Calibri"/>
        </w:rPr>
        <w:t xml:space="preserve"> (</w:t>
      </w:r>
      <w:r w:rsidR="00A74D1A">
        <w:rPr>
          <w:rStyle w:val="31"/>
          <w:rFonts w:eastAsia="Calibri"/>
        </w:rPr>
        <w:fldChar w:fldCharType="begin"/>
      </w:r>
      <w:r w:rsidR="00A74D1A">
        <w:rPr>
          <w:rStyle w:val="31"/>
          <w:rFonts w:eastAsia="Calibri"/>
        </w:rPr>
        <w:instrText xml:space="preserve"> REF _Ref77469356 \h </w:instrText>
      </w:r>
      <w:r w:rsidR="00A74D1A">
        <w:rPr>
          <w:rStyle w:val="31"/>
          <w:rFonts w:eastAsia="Calibri"/>
        </w:rPr>
      </w:r>
      <w:r w:rsidR="00A74D1A">
        <w:rPr>
          <w:rStyle w:val="31"/>
          <w:rFonts w:eastAsia="Calibri"/>
        </w:rPr>
        <w:fldChar w:fldCharType="separate"/>
      </w:r>
      <w:r w:rsidR="00C56174">
        <w:t xml:space="preserve">Рисунок </w:t>
      </w:r>
      <w:r w:rsidR="00C56174">
        <w:rPr>
          <w:noProof/>
        </w:rPr>
        <w:t>111</w:t>
      </w:r>
      <w:r w:rsidR="00A74D1A">
        <w:rPr>
          <w:rStyle w:val="31"/>
          <w:rFonts w:eastAsia="Calibri"/>
        </w:rPr>
        <w:fldChar w:fldCharType="end"/>
      </w:r>
      <w:r>
        <w:rPr>
          <w:rStyle w:val="31"/>
          <w:rFonts w:eastAsia="Calibri"/>
        </w:rPr>
        <w:t>)</w:t>
      </w:r>
    </w:p>
    <w:p w14:paraId="40A0F500" w14:textId="77777777" w:rsidR="00A74D1A" w:rsidRDefault="00A74D1A" w:rsidP="00A74D1A">
      <w:pPr>
        <w:pStyle w:val="af"/>
      </w:pPr>
      <w:r>
        <w:drawing>
          <wp:inline distT="0" distB="0" distL="0" distR="0" wp14:anchorId="46230DDC" wp14:editId="4CFE8BE1">
            <wp:extent cx="6120130" cy="1598930"/>
            <wp:effectExtent l="0" t="0" r="0" b="1270"/>
            <wp:docPr id="282" name="Рисунок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screenshot (79).png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598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3FAC9E" w14:textId="04B377F0" w:rsidR="00090727" w:rsidRDefault="00A74D1A" w:rsidP="00A74D1A">
      <w:pPr>
        <w:pStyle w:val="a7"/>
        <w:jc w:val="center"/>
      </w:pPr>
      <w:bookmarkStart w:id="141" w:name="_Ref77469356"/>
      <w:r>
        <w:t xml:space="preserve">Рисунок </w:t>
      </w:r>
      <w:r w:rsidR="00BB57FB">
        <w:fldChar w:fldCharType="begin"/>
      </w:r>
      <w:r w:rsidR="00BB57FB">
        <w:instrText xml:space="preserve"> SEQ Рисунок \* ARABIC </w:instrText>
      </w:r>
      <w:r w:rsidR="00BB57FB">
        <w:fldChar w:fldCharType="separate"/>
      </w:r>
      <w:r w:rsidR="004D3300">
        <w:rPr>
          <w:noProof/>
        </w:rPr>
        <w:t>111</w:t>
      </w:r>
      <w:r w:rsidR="00BB57FB">
        <w:rPr>
          <w:noProof/>
        </w:rPr>
        <w:fldChar w:fldCharType="end"/>
      </w:r>
      <w:bookmarkEnd w:id="141"/>
      <w:r>
        <w:t>. Ввод информации по посещениям</w:t>
      </w:r>
    </w:p>
    <w:p w14:paraId="57B725E7" w14:textId="691A3824" w:rsidR="00A74D1A" w:rsidRDefault="00A74D1A" w:rsidP="00A74D1A">
      <w:pPr>
        <w:pStyle w:val="a7"/>
      </w:pPr>
      <w:r>
        <w:t>Значения в полях:</w:t>
      </w:r>
    </w:p>
    <w:p w14:paraId="2DE89A97" w14:textId="2230FE35" w:rsidR="00A74D1A" w:rsidRDefault="00A74D1A" w:rsidP="00A74D1A">
      <w:pPr>
        <w:pStyle w:val="a7"/>
        <w:numPr>
          <w:ilvl w:val="0"/>
          <w:numId w:val="14"/>
        </w:numPr>
      </w:pPr>
      <w:r>
        <w:t>Посещений всего</w:t>
      </w:r>
    </w:p>
    <w:p w14:paraId="4C94EB8E" w14:textId="75E44C3F" w:rsidR="00A74D1A" w:rsidRDefault="00A74D1A" w:rsidP="00A74D1A">
      <w:pPr>
        <w:pStyle w:val="a7"/>
        <w:numPr>
          <w:ilvl w:val="0"/>
          <w:numId w:val="14"/>
        </w:numPr>
      </w:pPr>
      <w:r>
        <w:t>Посещений по паллиативной помощи всего</w:t>
      </w:r>
    </w:p>
    <w:p w14:paraId="524DF2A4" w14:textId="24738827" w:rsidR="00A74D1A" w:rsidRDefault="00A74D1A" w:rsidP="00A74D1A">
      <w:pPr>
        <w:pStyle w:val="a7"/>
        <w:numPr>
          <w:ilvl w:val="0"/>
          <w:numId w:val="14"/>
        </w:numPr>
      </w:pPr>
      <w:r>
        <w:t>Всего</w:t>
      </w:r>
    </w:p>
    <w:p w14:paraId="7F3B1702" w14:textId="60309D07" w:rsidR="00A74D1A" w:rsidRDefault="00A74D1A" w:rsidP="00A74D1A">
      <w:pPr>
        <w:pStyle w:val="a7"/>
        <w:ind w:left="709" w:firstLine="0"/>
      </w:pPr>
      <w:r>
        <w:t>заполняться автоматически после сохранения введенной информации (</w:t>
      </w:r>
      <w:r>
        <w:fldChar w:fldCharType="begin"/>
      </w:r>
      <w:r>
        <w:instrText xml:space="preserve"> REF _Ref77469601 \h </w:instrText>
      </w:r>
      <w:r>
        <w:fldChar w:fldCharType="separate"/>
      </w:r>
      <w:r w:rsidR="00C56174">
        <w:t xml:space="preserve">Рисунок </w:t>
      </w:r>
      <w:r w:rsidR="00C56174">
        <w:rPr>
          <w:noProof/>
        </w:rPr>
        <w:t>112</w:t>
      </w:r>
      <w:r>
        <w:fldChar w:fldCharType="end"/>
      </w:r>
      <w:r>
        <w:t>)</w:t>
      </w:r>
    </w:p>
    <w:p w14:paraId="24A098BE" w14:textId="77777777" w:rsidR="00A74D1A" w:rsidRDefault="00A74D1A" w:rsidP="00A74D1A">
      <w:pPr>
        <w:pStyle w:val="af"/>
      </w:pPr>
      <w:r>
        <w:lastRenderedPageBreak/>
        <w:drawing>
          <wp:inline distT="0" distB="0" distL="0" distR="0" wp14:anchorId="215ED400" wp14:editId="0A6299DF">
            <wp:extent cx="6120130" cy="1585595"/>
            <wp:effectExtent l="0" t="0" r="0" b="0"/>
            <wp:docPr id="283" name="Рисунок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screenshot - 2021-07-18T025831.487.jpeg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585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EA636E" w14:textId="595759A3" w:rsidR="00A74D1A" w:rsidRDefault="00A74D1A" w:rsidP="00A74D1A">
      <w:pPr>
        <w:pStyle w:val="a7"/>
        <w:jc w:val="center"/>
      </w:pPr>
      <w:bookmarkStart w:id="142" w:name="_Ref77469601"/>
      <w:r>
        <w:t xml:space="preserve">Рисунок </w:t>
      </w:r>
      <w:r w:rsidR="00BB57FB">
        <w:fldChar w:fldCharType="begin"/>
      </w:r>
      <w:r w:rsidR="00BB57FB">
        <w:instrText xml:space="preserve"> SEQ Рисунок \* A</w:instrText>
      </w:r>
      <w:r w:rsidR="00BB57FB">
        <w:instrText xml:space="preserve">RABIC </w:instrText>
      </w:r>
      <w:r w:rsidR="00BB57FB">
        <w:fldChar w:fldCharType="separate"/>
      </w:r>
      <w:r w:rsidR="004D3300">
        <w:rPr>
          <w:noProof/>
        </w:rPr>
        <w:t>112</w:t>
      </w:r>
      <w:r w:rsidR="00BB57FB">
        <w:rPr>
          <w:noProof/>
        </w:rPr>
        <w:fldChar w:fldCharType="end"/>
      </w:r>
      <w:bookmarkEnd w:id="142"/>
      <w:r>
        <w:t>. Автоматический расчет итогов по посещениям</w:t>
      </w:r>
    </w:p>
    <w:p w14:paraId="6DFFF96F" w14:textId="112A18B2" w:rsidR="00A74D1A" w:rsidRDefault="00A74D1A" w:rsidP="00A74D1A">
      <w:pPr>
        <w:pStyle w:val="6"/>
        <w:numPr>
          <w:ilvl w:val="5"/>
          <w:numId w:val="9"/>
        </w:numPr>
      </w:pPr>
      <w:r>
        <w:t>Заполнение вкладки «Амбулаторно» - «Диагностические исследования»</w:t>
      </w:r>
    </w:p>
    <w:p w14:paraId="710578C2" w14:textId="6476F2AC" w:rsidR="00A74D1A" w:rsidRDefault="00A74D1A" w:rsidP="00A74D1A">
      <w:pPr>
        <w:pStyle w:val="a7"/>
      </w:pPr>
      <w:r>
        <w:t>Для ввода информации об предлагаемых объемах по Первичной медико-санитарной помощи по диагностическим исследованиям, необходимо выделить адрес, по которому заполняются объемы и перейти на вкладку «Первичная медико-санитарная помощь» - «Амбулаторно» - «Диагностические исследования (</w:t>
      </w:r>
      <w:r w:rsidR="00843AD4">
        <w:fldChar w:fldCharType="begin"/>
      </w:r>
      <w:r w:rsidR="00843AD4">
        <w:instrText xml:space="preserve"> REF _Ref77470447 \h </w:instrText>
      </w:r>
      <w:r w:rsidR="00843AD4">
        <w:fldChar w:fldCharType="separate"/>
      </w:r>
      <w:r w:rsidR="00C56174">
        <w:t xml:space="preserve">Рисунок </w:t>
      </w:r>
      <w:r w:rsidR="00C56174">
        <w:rPr>
          <w:noProof/>
        </w:rPr>
        <w:t>113</w:t>
      </w:r>
      <w:r w:rsidR="00843AD4">
        <w:fldChar w:fldCharType="end"/>
      </w:r>
      <w:r>
        <w:t>)</w:t>
      </w:r>
    </w:p>
    <w:p w14:paraId="79F69A31" w14:textId="03105934" w:rsidR="00A74D1A" w:rsidRDefault="00A74D1A" w:rsidP="00A74D1A">
      <w:pPr>
        <w:pStyle w:val="af"/>
      </w:pPr>
      <w:r>
        <w:drawing>
          <wp:inline distT="0" distB="0" distL="0" distR="0" wp14:anchorId="253AD2D8" wp14:editId="2B30C94B">
            <wp:extent cx="6120130" cy="1287145"/>
            <wp:effectExtent l="0" t="0" r="0" b="8255"/>
            <wp:docPr id="517" name="Рисунок 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" name="screenshot (80).png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287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86436A" w14:textId="33392F4B" w:rsidR="00A74D1A" w:rsidRDefault="00A74D1A" w:rsidP="00A74D1A">
      <w:pPr>
        <w:pStyle w:val="a7"/>
        <w:jc w:val="center"/>
      </w:pPr>
      <w:bookmarkStart w:id="143" w:name="_Ref77470447"/>
      <w:r>
        <w:t xml:space="preserve">Рисунок </w:t>
      </w:r>
      <w:r w:rsidR="00BB57FB">
        <w:fldChar w:fldCharType="begin"/>
      </w:r>
      <w:r w:rsidR="00BB57FB">
        <w:instrText xml:space="preserve"> SEQ Рисунок \* ARABIC </w:instrText>
      </w:r>
      <w:r w:rsidR="00BB57FB">
        <w:fldChar w:fldCharType="separate"/>
      </w:r>
      <w:r w:rsidR="004D3300">
        <w:rPr>
          <w:noProof/>
        </w:rPr>
        <w:t>113</w:t>
      </w:r>
      <w:r w:rsidR="00BB57FB">
        <w:rPr>
          <w:noProof/>
        </w:rPr>
        <w:fldChar w:fldCharType="end"/>
      </w:r>
      <w:bookmarkEnd w:id="143"/>
      <w:r>
        <w:t>. Первичная медико-санитарная помощь – Амбулаторно – Диагностические исследования</w:t>
      </w:r>
    </w:p>
    <w:p w14:paraId="2DD4E57E" w14:textId="4DBEDFF4" w:rsidR="00A74D1A" w:rsidRPr="00090727" w:rsidRDefault="00843AD4" w:rsidP="00A74D1A">
      <w:pPr>
        <w:pStyle w:val="a7"/>
      </w:pPr>
      <w:r>
        <w:t>На вкладке необходимо ввести количество исследований,</w:t>
      </w:r>
      <w:r w:rsidR="00A74D1A">
        <w:t xml:space="preserve"> если МО готова предоставить данный объем услуг по Территориальной программе Государственных гарантий Субъекта РФ. </w:t>
      </w:r>
    </w:p>
    <w:p w14:paraId="2D7B4DAB" w14:textId="05A62B7E" w:rsidR="00A74D1A" w:rsidRDefault="00A74D1A" w:rsidP="00A74D1A">
      <w:pPr>
        <w:pStyle w:val="a7"/>
        <w:rPr>
          <w:rStyle w:val="31"/>
          <w:rFonts w:eastAsia="Calibri"/>
        </w:rPr>
      </w:pPr>
      <w:r>
        <w:rPr>
          <w:rStyle w:val="31"/>
          <w:rFonts w:eastAsia="Calibri"/>
        </w:rPr>
        <w:t xml:space="preserve">Для </w:t>
      </w:r>
      <w:r w:rsidR="00843AD4">
        <w:rPr>
          <w:rStyle w:val="31"/>
          <w:rFonts w:eastAsia="Calibri"/>
        </w:rPr>
        <w:t xml:space="preserve">диагностических исследований </w:t>
      </w:r>
      <w:r>
        <w:rPr>
          <w:rStyle w:val="31"/>
          <w:rFonts w:eastAsia="Calibri"/>
        </w:rPr>
        <w:t xml:space="preserve">необходимо ввести </w:t>
      </w:r>
      <w:r w:rsidR="00843AD4">
        <w:rPr>
          <w:rStyle w:val="31"/>
          <w:rFonts w:eastAsia="Calibri"/>
        </w:rPr>
        <w:t xml:space="preserve">количество исследований </w:t>
      </w:r>
      <w:r>
        <w:rPr>
          <w:rStyle w:val="31"/>
          <w:rFonts w:eastAsia="Calibri"/>
        </w:rPr>
        <w:t>в следующих полях (все поля не обязательны для заполнения):</w:t>
      </w:r>
    </w:p>
    <w:p w14:paraId="6E5F683E" w14:textId="4BF3E24C" w:rsidR="00A74D1A" w:rsidRDefault="00843AD4" w:rsidP="00A74D1A">
      <w:pPr>
        <w:pStyle w:val="a7"/>
        <w:numPr>
          <w:ilvl w:val="0"/>
          <w:numId w:val="13"/>
        </w:numPr>
        <w:rPr>
          <w:rStyle w:val="31"/>
          <w:rFonts w:eastAsia="Calibri"/>
        </w:rPr>
      </w:pPr>
      <w:r>
        <w:rPr>
          <w:rStyle w:val="31"/>
          <w:rFonts w:eastAsia="Calibri"/>
        </w:rPr>
        <w:t>Компьютерная томография</w:t>
      </w:r>
    </w:p>
    <w:p w14:paraId="5D2F0B88" w14:textId="052F3EF5" w:rsidR="00A74D1A" w:rsidRDefault="00843AD4" w:rsidP="00A74D1A">
      <w:pPr>
        <w:pStyle w:val="a7"/>
        <w:numPr>
          <w:ilvl w:val="0"/>
          <w:numId w:val="13"/>
        </w:numPr>
        <w:rPr>
          <w:rStyle w:val="31"/>
          <w:rFonts w:eastAsia="Calibri"/>
        </w:rPr>
      </w:pPr>
      <w:r>
        <w:rPr>
          <w:rStyle w:val="31"/>
          <w:rFonts w:eastAsia="Calibri"/>
        </w:rPr>
        <w:t>Магнитно-резонансная томография</w:t>
      </w:r>
    </w:p>
    <w:p w14:paraId="70DA47BB" w14:textId="1E5CFD92" w:rsidR="00A74D1A" w:rsidRDefault="00843AD4" w:rsidP="00A74D1A">
      <w:pPr>
        <w:pStyle w:val="a7"/>
        <w:numPr>
          <w:ilvl w:val="0"/>
          <w:numId w:val="13"/>
        </w:numPr>
        <w:rPr>
          <w:rStyle w:val="31"/>
          <w:rFonts w:eastAsia="Calibri"/>
        </w:rPr>
      </w:pPr>
      <w:r>
        <w:rPr>
          <w:rStyle w:val="31"/>
          <w:rFonts w:eastAsia="Calibri"/>
        </w:rPr>
        <w:t>Ультразвуковое исследование сердечно-сосудистой системы</w:t>
      </w:r>
    </w:p>
    <w:p w14:paraId="00FEBD49" w14:textId="62A46BCF" w:rsidR="00A74D1A" w:rsidRDefault="00843AD4" w:rsidP="00A74D1A">
      <w:pPr>
        <w:pStyle w:val="a7"/>
        <w:numPr>
          <w:ilvl w:val="0"/>
          <w:numId w:val="13"/>
        </w:numPr>
        <w:rPr>
          <w:rStyle w:val="31"/>
          <w:rFonts w:eastAsia="Calibri"/>
        </w:rPr>
      </w:pPr>
      <w:r>
        <w:rPr>
          <w:rStyle w:val="31"/>
          <w:rFonts w:eastAsia="Calibri"/>
        </w:rPr>
        <w:lastRenderedPageBreak/>
        <w:t>Эндоскопическое диагностическое исследование</w:t>
      </w:r>
    </w:p>
    <w:p w14:paraId="47B03FCF" w14:textId="3AF3E68C" w:rsidR="00A74D1A" w:rsidRDefault="00843AD4" w:rsidP="00A74D1A">
      <w:pPr>
        <w:pStyle w:val="a7"/>
        <w:numPr>
          <w:ilvl w:val="0"/>
          <w:numId w:val="13"/>
        </w:numPr>
        <w:rPr>
          <w:rStyle w:val="31"/>
          <w:rFonts w:eastAsia="Calibri"/>
        </w:rPr>
      </w:pPr>
      <w:r>
        <w:rPr>
          <w:rStyle w:val="31"/>
          <w:rFonts w:eastAsia="Calibri"/>
        </w:rPr>
        <w:t xml:space="preserve">Патологоанатомическое исследование </w:t>
      </w:r>
      <w:proofErr w:type="spellStart"/>
      <w:r>
        <w:rPr>
          <w:rStyle w:val="31"/>
          <w:rFonts w:eastAsia="Calibri"/>
        </w:rPr>
        <w:t>биопсийного</w:t>
      </w:r>
      <w:proofErr w:type="spellEnd"/>
      <w:r>
        <w:rPr>
          <w:rStyle w:val="31"/>
          <w:rFonts w:eastAsia="Calibri"/>
        </w:rPr>
        <w:t xml:space="preserve"> (операционного материала)</w:t>
      </w:r>
    </w:p>
    <w:p w14:paraId="39E0598F" w14:textId="11B6F441" w:rsidR="00843AD4" w:rsidRDefault="00843AD4" w:rsidP="00A74D1A">
      <w:pPr>
        <w:pStyle w:val="a7"/>
        <w:numPr>
          <w:ilvl w:val="0"/>
          <w:numId w:val="13"/>
        </w:numPr>
        <w:rPr>
          <w:rStyle w:val="31"/>
          <w:rFonts w:eastAsia="Calibri"/>
        </w:rPr>
      </w:pPr>
      <w:r>
        <w:rPr>
          <w:rStyle w:val="31"/>
          <w:rFonts w:eastAsia="Calibri"/>
        </w:rPr>
        <w:t>Молекулярно-генетическое исследование.</w:t>
      </w:r>
    </w:p>
    <w:p w14:paraId="4F8CBB12" w14:textId="6F5329E1" w:rsidR="00A74D1A" w:rsidRDefault="00A74D1A" w:rsidP="00A74D1A">
      <w:pPr>
        <w:pStyle w:val="a7"/>
        <w:rPr>
          <w:rStyle w:val="31"/>
          <w:rFonts w:eastAsia="Calibri"/>
        </w:rPr>
      </w:pPr>
      <w:r>
        <w:rPr>
          <w:rStyle w:val="31"/>
          <w:rFonts w:eastAsia="Calibri"/>
        </w:rPr>
        <w:t>Д</w:t>
      </w:r>
      <w:r w:rsidRPr="003040AA">
        <w:rPr>
          <w:rStyle w:val="31"/>
          <w:rFonts w:eastAsia="Calibri"/>
        </w:rPr>
        <w:t>ля этого необходимо с помощью клавиатуры вписать соответствующую информацию</w:t>
      </w:r>
      <w:r w:rsidR="00843AD4">
        <w:rPr>
          <w:rStyle w:val="31"/>
          <w:rFonts w:eastAsia="Calibri"/>
        </w:rPr>
        <w:t xml:space="preserve"> и </w:t>
      </w:r>
      <w:r w:rsidRPr="003040AA">
        <w:rPr>
          <w:rStyle w:val="31"/>
          <w:rFonts w:eastAsia="Calibri"/>
        </w:rPr>
        <w:t>нажать на кнопку «Сохранить»</w:t>
      </w:r>
      <w:r>
        <w:rPr>
          <w:rStyle w:val="31"/>
          <w:rFonts w:eastAsia="Calibri"/>
        </w:rPr>
        <w:t xml:space="preserve"> (</w:t>
      </w:r>
      <w:r w:rsidR="00843AD4">
        <w:rPr>
          <w:rStyle w:val="31"/>
          <w:rFonts w:eastAsia="Calibri"/>
        </w:rPr>
        <w:fldChar w:fldCharType="begin"/>
      </w:r>
      <w:r w:rsidR="00843AD4">
        <w:rPr>
          <w:rStyle w:val="31"/>
          <w:rFonts w:eastAsia="Calibri"/>
        </w:rPr>
        <w:instrText xml:space="preserve"> REF _Ref77470940 \h </w:instrText>
      </w:r>
      <w:r w:rsidR="00843AD4">
        <w:rPr>
          <w:rStyle w:val="31"/>
          <w:rFonts w:eastAsia="Calibri"/>
        </w:rPr>
      </w:r>
      <w:r w:rsidR="00843AD4">
        <w:rPr>
          <w:rStyle w:val="31"/>
          <w:rFonts w:eastAsia="Calibri"/>
        </w:rPr>
        <w:fldChar w:fldCharType="separate"/>
      </w:r>
      <w:r w:rsidR="00C56174">
        <w:t xml:space="preserve">Рисунок </w:t>
      </w:r>
      <w:r w:rsidR="00C56174">
        <w:rPr>
          <w:noProof/>
        </w:rPr>
        <w:t>114</w:t>
      </w:r>
      <w:r w:rsidR="00843AD4">
        <w:rPr>
          <w:rStyle w:val="31"/>
          <w:rFonts w:eastAsia="Calibri"/>
        </w:rPr>
        <w:fldChar w:fldCharType="end"/>
      </w:r>
      <w:r>
        <w:rPr>
          <w:rStyle w:val="31"/>
          <w:rFonts w:eastAsia="Calibri"/>
        </w:rPr>
        <w:t>)</w:t>
      </w:r>
    </w:p>
    <w:p w14:paraId="64F182CB" w14:textId="584C7DF8" w:rsidR="00A74D1A" w:rsidRDefault="00843AD4" w:rsidP="00A74D1A">
      <w:pPr>
        <w:pStyle w:val="af"/>
      </w:pPr>
      <w:r>
        <w:drawing>
          <wp:inline distT="0" distB="0" distL="0" distR="0" wp14:anchorId="098985AA" wp14:editId="3D12E675">
            <wp:extent cx="6120130" cy="1195070"/>
            <wp:effectExtent l="0" t="0" r="0" b="5080"/>
            <wp:docPr id="522" name="Рисунок 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" name="screenshot (81).png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195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339D1C" w14:textId="0F304AC6" w:rsidR="00A74D1A" w:rsidRDefault="00A74D1A" w:rsidP="00A74D1A">
      <w:pPr>
        <w:pStyle w:val="a7"/>
        <w:jc w:val="center"/>
      </w:pPr>
      <w:bookmarkStart w:id="144" w:name="_Ref77470940"/>
      <w:r>
        <w:t xml:space="preserve">Рисунок </w:t>
      </w:r>
      <w:r w:rsidR="00BB57FB">
        <w:fldChar w:fldCharType="begin"/>
      </w:r>
      <w:r w:rsidR="00BB57FB">
        <w:instrText xml:space="preserve"> SEQ Рисунок \* ARABIC </w:instrText>
      </w:r>
      <w:r w:rsidR="00BB57FB">
        <w:fldChar w:fldCharType="separate"/>
      </w:r>
      <w:r w:rsidR="004D3300">
        <w:rPr>
          <w:noProof/>
        </w:rPr>
        <w:t>114</w:t>
      </w:r>
      <w:r w:rsidR="00BB57FB">
        <w:rPr>
          <w:noProof/>
        </w:rPr>
        <w:fldChar w:fldCharType="end"/>
      </w:r>
      <w:bookmarkEnd w:id="144"/>
      <w:r>
        <w:t xml:space="preserve">. Ввод информации по </w:t>
      </w:r>
      <w:r w:rsidR="00843AD4">
        <w:t>диагностическим исследованиям</w:t>
      </w:r>
    </w:p>
    <w:p w14:paraId="285B7DD9" w14:textId="1760036F" w:rsidR="00A74D1A" w:rsidRDefault="00A74D1A" w:rsidP="00843AD4">
      <w:pPr>
        <w:pStyle w:val="a7"/>
      </w:pPr>
      <w:r>
        <w:t>Значения в полях</w:t>
      </w:r>
      <w:r w:rsidR="00843AD4">
        <w:t xml:space="preserve"> «Всего» </w:t>
      </w:r>
      <w:r>
        <w:t>заполняться автоматически после сохранения введенной информации (</w:t>
      </w:r>
      <w:r w:rsidR="00843AD4">
        <w:fldChar w:fldCharType="begin"/>
      </w:r>
      <w:r w:rsidR="00843AD4">
        <w:instrText xml:space="preserve"> REF _Ref77471150 \h </w:instrText>
      </w:r>
      <w:r w:rsidR="00843AD4">
        <w:fldChar w:fldCharType="separate"/>
      </w:r>
      <w:r w:rsidR="00C56174">
        <w:t xml:space="preserve">Рисунок </w:t>
      </w:r>
      <w:r w:rsidR="00C56174">
        <w:rPr>
          <w:noProof/>
        </w:rPr>
        <w:t>115</w:t>
      </w:r>
      <w:r w:rsidR="00843AD4">
        <w:fldChar w:fldCharType="end"/>
      </w:r>
      <w:r>
        <w:t>)</w:t>
      </w:r>
    </w:p>
    <w:p w14:paraId="58F7B4B7" w14:textId="6CBC06F0" w:rsidR="00A74D1A" w:rsidRDefault="00843AD4" w:rsidP="00A74D1A">
      <w:pPr>
        <w:pStyle w:val="af"/>
      </w:pPr>
      <w:r>
        <w:drawing>
          <wp:inline distT="0" distB="0" distL="0" distR="0" wp14:anchorId="046306C0" wp14:editId="7A5FC766">
            <wp:extent cx="6120130" cy="1169670"/>
            <wp:effectExtent l="0" t="0" r="0" b="0"/>
            <wp:docPr id="525" name="Рисунок 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5" name="screenshot - 2021-07-18T032501.019.jpeg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169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022627" w14:textId="0149539C" w:rsidR="00A74D1A" w:rsidRPr="00A74D1A" w:rsidRDefault="00A74D1A" w:rsidP="00843AD4">
      <w:pPr>
        <w:jc w:val="center"/>
      </w:pPr>
      <w:bookmarkStart w:id="145" w:name="_Ref77471150"/>
      <w:r>
        <w:t xml:space="preserve">Рисунок </w:t>
      </w:r>
      <w:r w:rsidR="00BB57FB">
        <w:fldChar w:fldCharType="begin"/>
      </w:r>
      <w:r w:rsidR="00BB57FB">
        <w:instrText xml:space="preserve"> SEQ Рисунок \* ARABIC </w:instrText>
      </w:r>
      <w:r w:rsidR="00BB57FB">
        <w:fldChar w:fldCharType="separate"/>
      </w:r>
      <w:r w:rsidR="004D3300">
        <w:rPr>
          <w:noProof/>
        </w:rPr>
        <w:t>115</w:t>
      </w:r>
      <w:r w:rsidR="00BB57FB">
        <w:rPr>
          <w:noProof/>
        </w:rPr>
        <w:fldChar w:fldCharType="end"/>
      </w:r>
      <w:bookmarkEnd w:id="145"/>
      <w:r>
        <w:t xml:space="preserve">. Автоматический расчет итогов по </w:t>
      </w:r>
      <w:r w:rsidR="00843AD4">
        <w:t>диагностическим исследованиям</w:t>
      </w:r>
    </w:p>
    <w:p w14:paraId="43C74A13" w14:textId="710AA581" w:rsidR="00843AD4" w:rsidRDefault="00843AD4" w:rsidP="00843AD4">
      <w:pPr>
        <w:pStyle w:val="5"/>
        <w:numPr>
          <w:ilvl w:val="4"/>
          <w:numId w:val="15"/>
        </w:numPr>
      </w:pPr>
      <w:r>
        <w:t>Заполнение вкладки «Дневной стационар»</w:t>
      </w:r>
    </w:p>
    <w:p w14:paraId="0DF65BA6" w14:textId="5A344E5D" w:rsidR="00843AD4" w:rsidRDefault="00843AD4" w:rsidP="00843AD4">
      <w:pPr>
        <w:pStyle w:val="a7"/>
      </w:pPr>
      <w:r>
        <w:t>Для ввода информации об предлагаемых объемах по Первичной медико-санитарной помощи для дневного стационара, необходимо выделить адрес, по которому заполняются объемы и перейти на вкладку «Первичная медико-санитарная помощь» - «Дневной стационар» (</w:t>
      </w:r>
      <w:r>
        <w:fldChar w:fldCharType="begin"/>
      </w:r>
      <w:r>
        <w:instrText xml:space="preserve"> REF _Ref77471373 \h </w:instrText>
      </w:r>
      <w:r>
        <w:fldChar w:fldCharType="separate"/>
      </w:r>
      <w:r w:rsidR="00C56174">
        <w:t xml:space="preserve">Рисунок </w:t>
      </w:r>
      <w:r w:rsidR="00C56174">
        <w:rPr>
          <w:noProof/>
        </w:rPr>
        <w:t>116</w:t>
      </w:r>
      <w:r>
        <w:fldChar w:fldCharType="end"/>
      </w:r>
      <w:r>
        <w:t>)</w:t>
      </w:r>
    </w:p>
    <w:p w14:paraId="3F26997D" w14:textId="793FE695" w:rsidR="00843AD4" w:rsidRDefault="00843AD4" w:rsidP="00843AD4">
      <w:pPr>
        <w:pStyle w:val="af"/>
      </w:pPr>
      <w:r>
        <w:drawing>
          <wp:inline distT="0" distB="0" distL="0" distR="0" wp14:anchorId="237DD200" wp14:editId="07CE2CF4">
            <wp:extent cx="6120130" cy="788035"/>
            <wp:effectExtent l="0" t="0" r="0" b="0"/>
            <wp:docPr id="535" name="Рисунок 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5" name="screenshot - 2021-07-18T032835.576.jpeg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88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DB345D" w14:textId="6212457B" w:rsidR="00843AD4" w:rsidRDefault="00843AD4" w:rsidP="00843AD4">
      <w:pPr>
        <w:pStyle w:val="a7"/>
      </w:pPr>
      <w:bookmarkStart w:id="146" w:name="_Ref77471373"/>
      <w:r>
        <w:t xml:space="preserve">Рисунок </w:t>
      </w:r>
      <w:r w:rsidR="00BB57FB">
        <w:fldChar w:fldCharType="begin"/>
      </w:r>
      <w:r w:rsidR="00BB57FB">
        <w:instrText xml:space="preserve"> SEQ Рисунок \* ARABIC </w:instrText>
      </w:r>
      <w:r w:rsidR="00BB57FB">
        <w:fldChar w:fldCharType="separate"/>
      </w:r>
      <w:r w:rsidR="004D3300">
        <w:rPr>
          <w:noProof/>
        </w:rPr>
        <w:t>116</w:t>
      </w:r>
      <w:r w:rsidR="00BB57FB">
        <w:rPr>
          <w:noProof/>
        </w:rPr>
        <w:fldChar w:fldCharType="end"/>
      </w:r>
      <w:bookmarkEnd w:id="146"/>
      <w:r>
        <w:t>. Первичная медико-санитарная помощь - Дневной стационар</w:t>
      </w:r>
    </w:p>
    <w:p w14:paraId="78FDA844" w14:textId="13A46909" w:rsidR="00843AD4" w:rsidRDefault="00843AD4" w:rsidP="00843AD4">
      <w:pPr>
        <w:pStyle w:val="a7"/>
      </w:pPr>
      <w:r>
        <w:lastRenderedPageBreak/>
        <w:t xml:space="preserve">Информация по дневному стационару по Первичной медико-санитарной помощи заполняется аналогично информации по стационарной помощи без ВМП (п. </w:t>
      </w:r>
      <w:r>
        <w:fldChar w:fldCharType="begin"/>
      </w:r>
      <w:r>
        <w:instrText xml:space="preserve"> REF _Ref77468123 \n \h </w:instrText>
      </w:r>
      <w:r>
        <w:fldChar w:fldCharType="separate"/>
      </w:r>
      <w:r w:rsidR="00C56174">
        <w:t>2.1.7.1.1.1</w:t>
      </w:r>
      <w:r>
        <w:fldChar w:fldCharType="end"/>
      </w:r>
      <w:r>
        <w:t>).</w:t>
      </w:r>
    </w:p>
    <w:p w14:paraId="4F3B19B5" w14:textId="25EF04C8" w:rsidR="00843AD4" w:rsidRDefault="00843AD4" w:rsidP="00843AD4">
      <w:pPr>
        <w:pStyle w:val="4"/>
        <w:numPr>
          <w:ilvl w:val="3"/>
          <w:numId w:val="9"/>
        </w:numPr>
      </w:pPr>
      <w:commentRangeStart w:id="147"/>
      <w:r>
        <w:t xml:space="preserve">Заполнение вкладки </w:t>
      </w:r>
      <w:r w:rsidRPr="00C67388">
        <w:t xml:space="preserve">«Сведения </w:t>
      </w:r>
      <w:r>
        <w:t>об объемах</w:t>
      </w:r>
      <w:r w:rsidRPr="00C67388">
        <w:t>»</w:t>
      </w:r>
      <w:commentRangeEnd w:id="147"/>
      <w:r>
        <w:rPr>
          <w:rStyle w:val="af6"/>
          <w:rFonts w:eastAsia="Calibri"/>
          <w:b w:val="0"/>
          <w:snapToGrid/>
          <w:color w:val="auto"/>
        </w:rPr>
        <w:commentReference w:id="147"/>
      </w:r>
      <w:r>
        <w:t xml:space="preserve"> - Скорая медицинская помощь.</w:t>
      </w:r>
    </w:p>
    <w:p w14:paraId="0BC6925C" w14:textId="5F23061E" w:rsidR="00843AD4" w:rsidRDefault="00843AD4" w:rsidP="00843AD4">
      <w:pPr>
        <w:pStyle w:val="a7"/>
      </w:pPr>
      <w:r>
        <w:t>Для ввода информации об предлагаемых объемах по Скорой медицинской помощи, необходимо выделить адрес, по которому заполняются объемы и перейти на вкладку «Скорая медицинская помощь</w:t>
      </w:r>
      <w:r w:rsidR="00ED087D">
        <w:t>»</w:t>
      </w:r>
      <w:r>
        <w:t xml:space="preserve"> (</w:t>
      </w:r>
      <w:r>
        <w:fldChar w:fldCharType="begin"/>
      </w:r>
      <w:r>
        <w:instrText xml:space="preserve"> REF _Ref77471659 \h </w:instrText>
      </w:r>
      <w:r>
        <w:fldChar w:fldCharType="separate"/>
      </w:r>
      <w:r w:rsidR="00C56174">
        <w:t xml:space="preserve">Рисунок </w:t>
      </w:r>
      <w:r w:rsidR="00C56174">
        <w:rPr>
          <w:noProof/>
        </w:rPr>
        <w:t>117</w:t>
      </w:r>
      <w:r>
        <w:fldChar w:fldCharType="end"/>
      </w:r>
      <w:r>
        <w:t>)</w:t>
      </w:r>
    </w:p>
    <w:p w14:paraId="5BE9938F" w14:textId="4573EB82" w:rsidR="00843AD4" w:rsidRDefault="00843AD4" w:rsidP="00843AD4">
      <w:pPr>
        <w:pStyle w:val="af"/>
      </w:pPr>
      <w:r>
        <w:drawing>
          <wp:inline distT="0" distB="0" distL="0" distR="0" wp14:anchorId="0B1EA562" wp14:editId="3A09A031">
            <wp:extent cx="6120130" cy="866140"/>
            <wp:effectExtent l="0" t="0" r="0" b="0"/>
            <wp:docPr id="552" name="Рисунок 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" name="screenshot - 2021-07-18T033316.827.jpeg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6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CEC15F" w14:textId="2ADF26DB" w:rsidR="00843AD4" w:rsidRDefault="00843AD4" w:rsidP="00843AD4">
      <w:pPr>
        <w:pStyle w:val="a7"/>
        <w:jc w:val="center"/>
      </w:pPr>
      <w:bookmarkStart w:id="148" w:name="_Ref77471659"/>
      <w:r>
        <w:t xml:space="preserve">Рисунок </w:t>
      </w:r>
      <w:r w:rsidR="00BB57FB">
        <w:fldChar w:fldCharType="begin"/>
      </w:r>
      <w:r w:rsidR="00BB57FB">
        <w:instrText xml:space="preserve"> SEQ Рисунок \* ARABIC </w:instrText>
      </w:r>
      <w:r w:rsidR="00BB57FB">
        <w:fldChar w:fldCharType="separate"/>
      </w:r>
      <w:r w:rsidR="004D3300">
        <w:rPr>
          <w:noProof/>
        </w:rPr>
        <w:t>117</w:t>
      </w:r>
      <w:r w:rsidR="00BB57FB">
        <w:rPr>
          <w:noProof/>
        </w:rPr>
        <w:fldChar w:fldCharType="end"/>
      </w:r>
      <w:bookmarkEnd w:id="148"/>
      <w:r>
        <w:t>. Скорая медицинская помощь</w:t>
      </w:r>
    </w:p>
    <w:p w14:paraId="58DD2CFB" w14:textId="712362E9" w:rsidR="00843AD4" w:rsidRPr="00090727" w:rsidRDefault="00843AD4" w:rsidP="00843AD4">
      <w:pPr>
        <w:pStyle w:val="a7"/>
      </w:pPr>
      <w:r>
        <w:t>На вкладке необходимо ввести</w:t>
      </w:r>
      <w:r w:rsidR="00ED087D">
        <w:t xml:space="preserve"> количество</w:t>
      </w:r>
      <w:r>
        <w:t xml:space="preserve"> вызовов скорой медицинской помощи, если МО готова предоставить данный объем услуг по Территориальной программе Государственных гарантий Субъекта РФ. </w:t>
      </w:r>
    </w:p>
    <w:p w14:paraId="3813805C" w14:textId="0706E701" w:rsidR="00843AD4" w:rsidRDefault="00843AD4" w:rsidP="00843AD4">
      <w:pPr>
        <w:pStyle w:val="a7"/>
        <w:rPr>
          <w:rStyle w:val="31"/>
          <w:rFonts w:eastAsia="Calibri"/>
        </w:rPr>
      </w:pPr>
      <w:r>
        <w:rPr>
          <w:rStyle w:val="31"/>
          <w:rFonts w:eastAsia="Calibri"/>
        </w:rPr>
        <w:t>Для скорой медицинской помощи необходимо ввести количество вызовов в следующих полях (все поля не обязательны для заполнения):</w:t>
      </w:r>
    </w:p>
    <w:p w14:paraId="5F3027D4" w14:textId="53FF7A24" w:rsidR="00843AD4" w:rsidRDefault="00843AD4" w:rsidP="00843AD4">
      <w:pPr>
        <w:pStyle w:val="a7"/>
        <w:numPr>
          <w:ilvl w:val="0"/>
          <w:numId w:val="13"/>
        </w:numPr>
        <w:rPr>
          <w:rStyle w:val="31"/>
          <w:rFonts w:eastAsia="Calibri"/>
        </w:rPr>
      </w:pPr>
      <w:r>
        <w:rPr>
          <w:rStyle w:val="31"/>
          <w:rFonts w:eastAsia="Calibri"/>
        </w:rPr>
        <w:t>Вызовов по неотложной медицинской помощи по взрослым и детям</w:t>
      </w:r>
    </w:p>
    <w:p w14:paraId="47029A68" w14:textId="591173AA" w:rsidR="00843AD4" w:rsidRDefault="00843AD4" w:rsidP="00843AD4">
      <w:pPr>
        <w:pStyle w:val="a7"/>
        <w:numPr>
          <w:ilvl w:val="0"/>
          <w:numId w:val="13"/>
        </w:numPr>
        <w:rPr>
          <w:rStyle w:val="31"/>
          <w:rFonts w:eastAsia="Calibri"/>
        </w:rPr>
      </w:pPr>
      <w:r>
        <w:rPr>
          <w:rStyle w:val="31"/>
          <w:rFonts w:eastAsia="Calibri"/>
        </w:rPr>
        <w:t>Вызовов по скорой специализированной помощи по взрослым и детям</w:t>
      </w:r>
    </w:p>
    <w:p w14:paraId="016CEED0" w14:textId="0367BF88" w:rsidR="00843AD4" w:rsidRPr="00843AD4" w:rsidRDefault="00843AD4" w:rsidP="00F811E3">
      <w:pPr>
        <w:pStyle w:val="a7"/>
        <w:numPr>
          <w:ilvl w:val="0"/>
          <w:numId w:val="13"/>
        </w:numPr>
        <w:rPr>
          <w:rStyle w:val="31"/>
          <w:rFonts w:eastAsia="Calibri"/>
        </w:rPr>
      </w:pPr>
      <w:r>
        <w:rPr>
          <w:rStyle w:val="31"/>
          <w:rFonts w:eastAsia="Calibri"/>
        </w:rPr>
        <w:t>Медицинская транспортировка</w:t>
      </w:r>
    </w:p>
    <w:p w14:paraId="4B126047" w14:textId="063E27EB" w:rsidR="00843AD4" w:rsidRDefault="00843AD4" w:rsidP="00843AD4">
      <w:pPr>
        <w:pStyle w:val="a7"/>
        <w:numPr>
          <w:ilvl w:val="0"/>
          <w:numId w:val="13"/>
        </w:numPr>
        <w:rPr>
          <w:rStyle w:val="31"/>
          <w:rFonts w:eastAsia="Calibri"/>
        </w:rPr>
      </w:pPr>
      <w:r>
        <w:rPr>
          <w:rStyle w:val="31"/>
          <w:rFonts w:eastAsia="Calibri"/>
        </w:rPr>
        <w:t>Иные вызовы скорой медицинской помощи</w:t>
      </w:r>
    </w:p>
    <w:p w14:paraId="1FA57F6D" w14:textId="2B180865" w:rsidR="00843AD4" w:rsidRDefault="00843AD4" w:rsidP="00843AD4">
      <w:pPr>
        <w:pStyle w:val="a7"/>
        <w:rPr>
          <w:rStyle w:val="31"/>
          <w:rFonts w:eastAsia="Calibri"/>
        </w:rPr>
      </w:pPr>
      <w:r>
        <w:rPr>
          <w:rStyle w:val="31"/>
          <w:rFonts w:eastAsia="Calibri"/>
        </w:rPr>
        <w:t>Д</w:t>
      </w:r>
      <w:r w:rsidRPr="003040AA">
        <w:rPr>
          <w:rStyle w:val="31"/>
          <w:rFonts w:eastAsia="Calibri"/>
        </w:rPr>
        <w:t>ля этого необходимо с помощью клавиатуры вписать соответствующую информацию</w:t>
      </w:r>
      <w:r>
        <w:rPr>
          <w:rStyle w:val="31"/>
          <w:rFonts w:eastAsia="Calibri"/>
        </w:rPr>
        <w:t xml:space="preserve"> и </w:t>
      </w:r>
      <w:r w:rsidRPr="003040AA">
        <w:rPr>
          <w:rStyle w:val="31"/>
          <w:rFonts w:eastAsia="Calibri"/>
        </w:rPr>
        <w:t>нажать на кнопку «Сохранить»</w:t>
      </w:r>
      <w:r>
        <w:rPr>
          <w:rStyle w:val="31"/>
          <w:rFonts w:eastAsia="Calibri"/>
        </w:rPr>
        <w:t xml:space="preserve"> (</w:t>
      </w:r>
      <w:r w:rsidR="00ED087D">
        <w:rPr>
          <w:rStyle w:val="31"/>
          <w:rFonts w:eastAsia="Calibri"/>
        </w:rPr>
        <w:fldChar w:fldCharType="begin"/>
      </w:r>
      <w:r w:rsidR="00ED087D">
        <w:rPr>
          <w:rStyle w:val="31"/>
          <w:rFonts w:eastAsia="Calibri"/>
        </w:rPr>
        <w:instrText xml:space="preserve"> REF _Ref77471993 \h </w:instrText>
      </w:r>
      <w:r w:rsidR="00ED087D">
        <w:rPr>
          <w:rStyle w:val="31"/>
          <w:rFonts w:eastAsia="Calibri"/>
        </w:rPr>
      </w:r>
      <w:r w:rsidR="00ED087D">
        <w:rPr>
          <w:rStyle w:val="31"/>
          <w:rFonts w:eastAsia="Calibri"/>
        </w:rPr>
        <w:fldChar w:fldCharType="separate"/>
      </w:r>
      <w:r w:rsidR="00C56174">
        <w:t xml:space="preserve">Рисунок </w:t>
      </w:r>
      <w:r w:rsidR="00C56174">
        <w:rPr>
          <w:noProof/>
        </w:rPr>
        <w:t>118</w:t>
      </w:r>
      <w:r w:rsidR="00ED087D">
        <w:rPr>
          <w:rStyle w:val="31"/>
          <w:rFonts w:eastAsia="Calibri"/>
        </w:rPr>
        <w:fldChar w:fldCharType="end"/>
      </w:r>
      <w:r>
        <w:rPr>
          <w:rStyle w:val="31"/>
          <w:rFonts w:eastAsia="Calibri"/>
        </w:rPr>
        <w:t>)</w:t>
      </w:r>
    </w:p>
    <w:p w14:paraId="2B163C7C" w14:textId="3111BA46" w:rsidR="00843AD4" w:rsidRDefault="00ED087D" w:rsidP="00843AD4">
      <w:pPr>
        <w:pStyle w:val="af"/>
      </w:pPr>
      <w:r>
        <w:drawing>
          <wp:inline distT="0" distB="0" distL="0" distR="0" wp14:anchorId="1023D81D" wp14:editId="41B9F384">
            <wp:extent cx="6120130" cy="824865"/>
            <wp:effectExtent l="0" t="0" r="0" b="0"/>
            <wp:docPr id="554" name="Рисунок 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4" name="screenshot - 2021-07-18T033842.608.jpeg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24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1B2A41" w14:textId="0FE4A66E" w:rsidR="00843AD4" w:rsidRDefault="00843AD4" w:rsidP="00843AD4">
      <w:pPr>
        <w:pStyle w:val="a7"/>
        <w:jc w:val="center"/>
      </w:pPr>
      <w:bookmarkStart w:id="149" w:name="_Ref77471993"/>
      <w:r>
        <w:t xml:space="preserve">Рисунок </w:t>
      </w:r>
      <w:r w:rsidR="00BB57FB">
        <w:fldChar w:fldCharType="begin"/>
      </w:r>
      <w:r w:rsidR="00BB57FB">
        <w:instrText xml:space="preserve"> SEQ Рисунок \* ARABIC </w:instrText>
      </w:r>
      <w:r w:rsidR="00BB57FB">
        <w:fldChar w:fldCharType="separate"/>
      </w:r>
      <w:r w:rsidR="004D3300">
        <w:rPr>
          <w:noProof/>
        </w:rPr>
        <w:t>118</w:t>
      </w:r>
      <w:r w:rsidR="00BB57FB">
        <w:rPr>
          <w:noProof/>
        </w:rPr>
        <w:fldChar w:fldCharType="end"/>
      </w:r>
      <w:bookmarkEnd w:id="149"/>
      <w:r>
        <w:t xml:space="preserve">. Ввод информации по </w:t>
      </w:r>
      <w:r w:rsidR="00ED087D">
        <w:t>скорой медицинской помощи</w:t>
      </w:r>
    </w:p>
    <w:p w14:paraId="2030C4D9" w14:textId="006F2EB2" w:rsidR="00843AD4" w:rsidRDefault="00843AD4" w:rsidP="00843AD4">
      <w:pPr>
        <w:pStyle w:val="a7"/>
      </w:pPr>
      <w:r>
        <w:lastRenderedPageBreak/>
        <w:t>Значения в полях «Всего»</w:t>
      </w:r>
      <w:r w:rsidR="00ED087D">
        <w:t xml:space="preserve"> и «Вызовов скорой помощи всего, в том числе» </w:t>
      </w:r>
      <w:r>
        <w:t>заполняться автоматически после сохранения введенной информации (</w:t>
      </w:r>
      <w:r w:rsidR="00ED087D">
        <w:fldChar w:fldCharType="begin"/>
      </w:r>
      <w:r w:rsidR="00ED087D">
        <w:instrText xml:space="preserve"> REF _Ref77472169 \h </w:instrText>
      </w:r>
      <w:r w:rsidR="00ED087D">
        <w:fldChar w:fldCharType="separate"/>
      </w:r>
      <w:r w:rsidR="00C56174">
        <w:t xml:space="preserve">Рисунок </w:t>
      </w:r>
      <w:r w:rsidR="00C56174">
        <w:rPr>
          <w:noProof/>
        </w:rPr>
        <w:t>119</w:t>
      </w:r>
      <w:r w:rsidR="00ED087D">
        <w:fldChar w:fldCharType="end"/>
      </w:r>
      <w:r>
        <w:t>)</w:t>
      </w:r>
    </w:p>
    <w:p w14:paraId="09FC8C61" w14:textId="0542175D" w:rsidR="00843AD4" w:rsidRDefault="00ED087D" w:rsidP="00843AD4">
      <w:pPr>
        <w:pStyle w:val="af"/>
      </w:pPr>
      <w:r>
        <w:drawing>
          <wp:inline distT="0" distB="0" distL="0" distR="0" wp14:anchorId="538701DB" wp14:editId="11E219FC">
            <wp:extent cx="6120130" cy="809625"/>
            <wp:effectExtent l="0" t="0" r="0" b="9525"/>
            <wp:docPr id="555" name="Рисунок 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5" name="screenshot (83).png"/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09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A22D05" w14:textId="18F76AC5" w:rsidR="00843AD4" w:rsidRDefault="00843AD4" w:rsidP="00843AD4">
      <w:pPr>
        <w:jc w:val="center"/>
      </w:pPr>
      <w:bookmarkStart w:id="150" w:name="_Ref77472169"/>
      <w:r>
        <w:t xml:space="preserve">Рисунок </w:t>
      </w:r>
      <w:r w:rsidR="00BB57FB">
        <w:fldChar w:fldCharType="begin"/>
      </w:r>
      <w:r w:rsidR="00BB57FB">
        <w:instrText xml:space="preserve"> SEQ Рисунок \* ARABIC </w:instrText>
      </w:r>
      <w:r w:rsidR="00BB57FB">
        <w:fldChar w:fldCharType="separate"/>
      </w:r>
      <w:r w:rsidR="004D3300">
        <w:rPr>
          <w:noProof/>
        </w:rPr>
        <w:t>119</w:t>
      </w:r>
      <w:r w:rsidR="00BB57FB">
        <w:rPr>
          <w:noProof/>
        </w:rPr>
        <w:fldChar w:fldCharType="end"/>
      </w:r>
      <w:bookmarkEnd w:id="150"/>
      <w:r>
        <w:t xml:space="preserve">. Автоматический расчет итогов по </w:t>
      </w:r>
      <w:r w:rsidR="00ED087D">
        <w:t>скорой медицинской помощи</w:t>
      </w:r>
    </w:p>
    <w:p w14:paraId="7BC43D23" w14:textId="77777777" w:rsidR="00ED087D" w:rsidRPr="00A74D1A" w:rsidRDefault="00ED087D" w:rsidP="00843AD4">
      <w:pPr>
        <w:jc w:val="center"/>
      </w:pPr>
    </w:p>
    <w:p w14:paraId="0FA258E5" w14:textId="1BE231F0" w:rsidR="00ED087D" w:rsidRDefault="00ED087D" w:rsidP="00ED087D">
      <w:pPr>
        <w:pStyle w:val="4"/>
        <w:numPr>
          <w:ilvl w:val="3"/>
          <w:numId w:val="9"/>
        </w:numPr>
      </w:pPr>
      <w:commentRangeStart w:id="151"/>
      <w:r>
        <w:t xml:space="preserve">Заполнение вкладки </w:t>
      </w:r>
      <w:r w:rsidRPr="00C67388">
        <w:t xml:space="preserve">«Сведения </w:t>
      </w:r>
      <w:r>
        <w:t>об объемах</w:t>
      </w:r>
      <w:r w:rsidRPr="00C67388">
        <w:t>»</w:t>
      </w:r>
      <w:commentRangeEnd w:id="151"/>
      <w:r>
        <w:rPr>
          <w:rStyle w:val="af6"/>
          <w:rFonts w:eastAsia="Calibri"/>
          <w:b w:val="0"/>
          <w:snapToGrid/>
          <w:color w:val="auto"/>
        </w:rPr>
        <w:commentReference w:id="151"/>
      </w:r>
      <w:r>
        <w:t xml:space="preserve"> - Прикрепленное население.</w:t>
      </w:r>
    </w:p>
    <w:p w14:paraId="62390B6D" w14:textId="0B347DAF" w:rsidR="00ED087D" w:rsidRDefault="00ED087D" w:rsidP="00ED087D">
      <w:pPr>
        <w:pStyle w:val="a7"/>
      </w:pPr>
      <w:r>
        <w:t>Для ввода информации прикрепленном населении (при наличии), необходимо выделить адрес, по которому заполняются сведения о прикрепленном населении и перейти на вкладку «Прикрепленное население» (</w:t>
      </w:r>
      <w:r>
        <w:fldChar w:fldCharType="begin"/>
      </w:r>
      <w:r>
        <w:instrText xml:space="preserve"> REF _Ref77472932 \h </w:instrText>
      </w:r>
      <w:r>
        <w:fldChar w:fldCharType="separate"/>
      </w:r>
      <w:r w:rsidR="00C56174">
        <w:t xml:space="preserve">Рисунок </w:t>
      </w:r>
      <w:r w:rsidR="00C56174">
        <w:rPr>
          <w:noProof/>
        </w:rPr>
        <w:t>120</w:t>
      </w:r>
      <w:r>
        <w:fldChar w:fldCharType="end"/>
      </w:r>
      <w:r>
        <w:t>)</w:t>
      </w:r>
    </w:p>
    <w:p w14:paraId="41784451" w14:textId="2FB6EDF1" w:rsidR="00ED087D" w:rsidRDefault="00ED087D" w:rsidP="00ED087D">
      <w:pPr>
        <w:pStyle w:val="af"/>
      </w:pPr>
      <w:r>
        <w:drawing>
          <wp:inline distT="0" distB="0" distL="0" distR="0" wp14:anchorId="17D2F831" wp14:editId="40CD3027">
            <wp:extent cx="6120130" cy="1076960"/>
            <wp:effectExtent l="0" t="0" r="0" b="8890"/>
            <wp:docPr id="572" name="Рисунок 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2" name="screenshot - 2021-07-18T034940.939.jpeg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076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E1AA99" w14:textId="51F931CE" w:rsidR="00ED087D" w:rsidRDefault="00ED087D" w:rsidP="00ED087D">
      <w:pPr>
        <w:pStyle w:val="a7"/>
        <w:jc w:val="center"/>
      </w:pPr>
      <w:bookmarkStart w:id="152" w:name="_Ref77472932"/>
      <w:r>
        <w:t xml:space="preserve">Рисунок </w:t>
      </w:r>
      <w:r w:rsidR="00BB57FB">
        <w:fldChar w:fldCharType="begin"/>
      </w:r>
      <w:r w:rsidR="00BB57FB">
        <w:instrText xml:space="preserve"> SEQ Рисунок \* ARABIC </w:instrText>
      </w:r>
      <w:r w:rsidR="00BB57FB">
        <w:fldChar w:fldCharType="separate"/>
      </w:r>
      <w:r w:rsidR="004D3300">
        <w:rPr>
          <w:noProof/>
        </w:rPr>
        <w:t>120</w:t>
      </w:r>
      <w:r w:rsidR="00BB57FB">
        <w:rPr>
          <w:noProof/>
        </w:rPr>
        <w:fldChar w:fldCharType="end"/>
      </w:r>
      <w:bookmarkEnd w:id="152"/>
      <w:r>
        <w:t>. Прикрепленное население</w:t>
      </w:r>
    </w:p>
    <w:p w14:paraId="155A7AE3" w14:textId="26DF3458" w:rsidR="00ED087D" w:rsidRPr="00090727" w:rsidRDefault="00ED087D" w:rsidP="00ED087D">
      <w:pPr>
        <w:pStyle w:val="a7"/>
      </w:pPr>
      <w:r>
        <w:t xml:space="preserve">На вкладке необходимо ввести количество прикрепленного населения (при наличии). </w:t>
      </w:r>
    </w:p>
    <w:p w14:paraId="4B291EFF" w14:textId="365E45CB" w:rsidR="00ED087D" w:rsidRDefault="00ED087D" w:rsidP="00ED087D">
      <w:pPr>
        <w:pStyle w:val="a7"/>
        <w:rPr>
          <w:rStyle w:val="31"/>
          <w:rFonts w:eastAsia="Calibri"/>
        </w:rPr>
      </w:pPr>
      <w:r>
        <w:rPr>
          <w:rStyle w:val="31"/>
          <w:rFonts w:eastAsia="Calibri"/>
        </w:rPr>
        <w:t>Для прикрепленного населения необходимо ввести количество человек (все поля не обязательны для заполнения):</w:t>
      </w:r>
    </w:p>
    <w:p w14:paraId="0396EFE3" w14:textId="07181578" w:rsidR="00ED087D" w:rsidRDefault="00ED087D" w:rsidP="00ED087D">
      <w:pPr>
        <w:pStyle w:val="a7"/>
        <w:numPr>
          <w:ilvl w:val="0"/>
          <w:numId w:val="13"/>
        </w:numPr>
        <w:rPr>
          <w:rStyle w:val="31"/>
          <w:rFonts w:eastAsia="Calibri"/>
        </w:rPr>
      </w:pPr>
      <w:r>
        <w:rPr>
          <w:rStyle w:val="31"/>
          <w:rFonts w:eastAsia="Calibri"/>
        </w:rPr>
        <w:t>Мужчины (18-59)</w:t>
      </w:r>
    </w:p>
    <w:p w14:paraId="523AD7EA" w14:textId="4AE485D5" w:rsidR="00ED087D" w:rsidRDefault="00ED087D" w:rsidP="00ED087D">
      <w:pPr>
        <w:pStyle w:val="a7"/>
        <w:numPr>
          <w:ilvl w:val="0"/>
          <w:numId w:val="13"/>
        </w:numPr>
        <w:rPr>
          <w:rStyle w:val="31"/>
          <w:rFonts w:eastAsia="Calibri"/>
        </w:rPr>
      </w:pPr>
      <w:r>
        <w:rPr>
          <w:rStyle w:val="31"/>
          <w:rFonts w:eastAsia="Calibri"/>
        </w:rPr>
        <w:t>Мужчины (от 60)</w:t>
      </w:r>
    </w:p>
    <w:p w14:paraId="3BEF2880" w14:textId="142A0451" w:rsidR="00ED087D" w:rsidRDefault="00ED087D" w:rsidP="00ED087D">
      <w:pPr>
        <w:pStyle w:val="a7"/>
        <w:numPr>
          <w:ilvl w:val="0"/>
          <w:numId w:val="13"/>
        </w:numPr>
        <w:rPr>
          <w:rStyle w:val="31"/>
          <w:rFonts w:eastAsia="Calibri"/>
        </w:rPr>
      </w:pPr>
      <w:r>
        <w:rPr>
          <w:rStyle w:val="31"/>
          <w:rFonts w:eastAsia="Calibri"/>
        </w:rPr>
        <w:t>Женщины (18-59)</w:t>
      </w:r>
    </w:p>
    <w:p w14:paraId="79FB654D" w14:textId="1EA90E7F" w:rsidR="00ED087D" w:rsidRDefault="00ED087D" w:rsidP="00ED087D">
      <w:pPr>
        <w:pStyle w:val="a7"/>
        <w:numPr>
          <w:ilvl w:val="0"/>
          <w:numId w:val="13"/>
        </w:numPr>
        <w:rPr>
          <w:rStyle w:val="31"/>
          <w:rFonts w:eastAsia="Calibri"/>
        </w:rPr>
      </w:pPr>
      <w:r>
        <w:rPr>
          <w:rStyle w:val="31"/>
          <w:rFonts w:eastAsia="Calibri"/>
        </w:rPr>
        <w:t>Женщины (от 55)</w:t>
      </w:r>
    </w:p>
    <w:p w14:paraId="569DF0A2" w14:textId="2320E6EB" w:rsidR="00ED087D" w:rsidRDefault="00ED087D" w:rsidP="00ED087D">
      <w:pPr>
        <w:pStyle w:val="a7"/>
        <w:numPr>
          <w:ilvl w:val="0"/>
          <w:numId w:val="13"/>
        </w:numPr>
        <w:rPr>
          <w:rStyle w:val="31"/>
          <w:rFonts w:eastAsia="Calibri"/>
        </w:rPr>
      </w:pPr>
      <w:r>
        <w:rPr>
          <w:rStyle w:val="31"/>
          <w:rFonts w:eastAsia="Calibri"/>
        </w:rPr>
        <w:t>Дети (0-4)</w:t>
      </w:r>
    </w:p>
    <w:p w14:paraId="11BD2574" w14:textId="6167B03F" w:rsidR="00ED087D" w:rsidRDefault="00ED087D" w:rsidP="00ED087D">
      <w:pPr>
        <w:pStyle w:val="a7"/>
        <w:numPr>
          <w:ilvl w:val="0"/>
          <w:numId w:val="13"/>
        </w:numPr>
        <w:rPr>
          <w:rStyle w:val="31"/>
          <w:rFonts w:eastAsia="Calibri"/>
        </w:rPr>
      </w:pPr>
      <w:r>
        <w:rPr>
          <w:rStyle w:val="31"/>
          <w:rFonts w:eastAsia="Calibri"/>
        </w:rPr>
        <w:t>Дети (5-17)</w:t>
      </w:r>
    </w:p>
    <w:p w14:paraId="00B495D5" w14:textId="0CF095A0" w:rsidR="00ED087D" w:rsidRDefault="00ED087D" w:rsidP="00ED087D">
      <w:pPr>
        <w:pStyle w:val="a7"/>
        <w:rPr>
          <w:rStyle w:val="31"/>
          <w:rFonts w:eastAsia="Calibri"/>
        </w:rPr>
      </w:pPr>
      <w:r>
        <w:rPr>
          <w:rStyle w:val="31"/>
          <w:rFonts w:eastAsia="Calibri"/>
        </w:rPr>
        <w:lastRenderedPageBreak/>
        <w:t>Д</w:t>
      </w:r>
      <w:r w:rsidRPr="003040AA">
        <w:rPr>
          <w:rStyle w:val="31"/>
          <w:rFonts w:eastAsia="Calibri"/>
        </w:rPr>
        <w:t>ля этого необходимо с помощью клавиатуры вписать соответствующую информацию</w:t>
      </w:r>
      <w:r>
        <w:rPr>
          <w:rStyle w:val="31"/>
          <w:rFonts w:eastAsia="Calibri"/>
        </w:rPr>
        <w:t xml:space="preserve"> и </w:t>
      </w:r>
      <w:r w:rsidRPr="003040AA">
        <w:rPr>
          <w:rStyle w:val="31"/>
          <w:rFonts w:eastAsia="Calibri"/>
        </w:rPr>
        <w:t>нажать на кнопку «Сохранить»</w:t>
      </w:r>
      <w:r>
        <w:rPr>
          <w:rStyle w:val="31"/>
          <w:rFonts w:eastAsia="Calibri"/>
        </w:rPr>
        <w:t xml:space="preserve"> (</w:t>
      </w:r>
      <w:r>
        <w:rPr>
          <w:rStyle w:val="31"/>
          <w:rFonts w:eastAsia="Calibri"/>
        </w:rPr>
        <w:fldChar w:fldCharType="begin"/>
      </w:r>
      <w:r>
        <w:rPr>
          <w:rStyle w:val="31"/>
          <w:rFonts w:eastAsia="Calibri"/>
        </w:rPr>
        <w:instrText xml:space="preserve"> REF _Ref77472913 \h </w:instrText>
      </w:r>
      <w:r>
        <w:rPr>
          <w:rStyle w:val="31"/>
          <w:rFonts w:eastAsia="Calibri"/>
        </w:rPr>
      </w:r>
      <w:r>
        <w:rPr>
          <w:rStyle w:val="31"/>
          <w:rFonts w:eastAsia="Calibri"/>
        </w:rPr>
        <w:fldChar w:fldCharType="separate"/>
      </w:r>
      <w:r w:rsidR="00C56174">
        <w:t xml:space="preserve">Рисунок </w:t>
      </w:r>
      <w:r w:rsidR="00C56174">
        <w:rPr>
          <w:noProof/>
        </w:rPr>
        <w:t>121</w:t>
      </w:r>
      <w:r>
        <w:rPr>
          <w:rStyle w:val="31"/>
          <w:rFonts w:eastAsia="Calibri"/>
        </w:rPr>
        <w:fldChar w:fldCharType="end"/>
      </w:r>
      <w:r>
        <w:rPr>
          <w:rStyle w:val="31"/>
          <w:rFonts w:eastAsia="Calibri"/>
        </w:rPr>
        <w:t>)</w:t>
      </w:r>
    </w:p>
    <w:p w14:paraId="2AE4BC2F" w14:textId="73F217E9" w:rsidR="00ED087D" w:rsidRDefault="00ED087D" w:rsidP="00ED087D">
      <w:pPr>
        <w:pStyle w:val="af"/>
      </w:pPr>
      <w:r>
        <w:drawing>
          <wp:inline distT="0" distB="0" distL="0" distR="0" wp14:anchorId="298C2D46" wp14:editId="00CC1A0A">
            <wp:extent cx="6120130" cy="1058545"/>
            <wp:effectExtent l="0" t="0" r="0" b="8255"/>
            <wp:docPr id="198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screenshot - 2021-07-18T035402.996.jpeg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058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142C92" w14:textId="48FCD71B" w:rsidR="00ED087D" w:rsidRDefault="00ED087D" w:rsidP="00ED087D">
      <w:pPr>
        <w:pStyle w:val="a7"/>
        <w:jc w:val="center"/>
      </w:pPr>
      <w:bookmarkStart w:id="153" w:name="_Ref77472913"/>
      <w:r>
        <w:t xml:space="preserve">Рисунок </w:t>
      </w:r>
      <w:r w:rsidR="00BB57FB">
        <w:fldChar w:fldCharType="begin"/>
      </w:r>
      <w:r w:rsidR="00BB57FB">
        <w:instrText xml:space="preserve"> SEQ Рисунок \* ARABIC </w:instrText>
      </w:r>
      <w:r w:rsidR="00BB57FB">
        <w:fldChar w:fldCharType="separate"/>
      </w:r>
      <w:r w:rsidR="004D3300">
        <w:rPr>
          <w:noProof/>
        </w:rPr>
        <w:t>121</w:t>
      </w:r>
      <w:r w:rsidR="00BB57FB">
        <w:rPr>
          <w:noProof/>
        </w:rPr>
        <w:fldChar w:fldCharType="end"/>
      </w:r>
      <w:bookmarkEnd w:id="153"/>
      <w:r>
        <w:t>. Ввод информации по прикрепленному населению</w:t>
      </w:r>
    </w:p>
    <w:p w14:paraId="4E47FCD0" w14:textId="77777777" w:rsidR="00ED087D" w:rsidRDefault="00ED087D" w:rsidP="00ED087D">
      <w:pPr>
        <w:pStyle w:val="a7"/>
      </w:pPr>
      <w:r>
        <w:t>Значения в полях:</w:t>
      </w:r>
    </w:p>
    <w:p w14:paraId="039D3E39" w14:textId="77777777" w:rsidR="00ED087D" w:rsidRDefault="00ED087D" w:rsidP="00ED087D">
      <w:pPr>
        <w:pStyle w:val="a7"/>
        <w:numPr>
          <w:ilvl w:val="0"/>
          <w:numId w:val="16"/>
        </w:numPr>
      </w:pPr>
      <w:r>
        <w:t>«Мужчины, всего»</w:t>
      </w:r>
    </w:p>
    <w:p w14:paraId="337A31B0" w14:textId="77777777" w:rsidR="00ED087D" w:rsidRDefault="00ED087D" w:rsidP="00ED087D">
      <w:pPr>
        <w:pStyle w:val="a7"/>
        <w:numPr>
          <w:ilvl w:val="0"/>
          <w:numId w:val="16"/>
        </w:numPr>
      </w:pPr>
      <w:r>
        <w:t xml:space="preserve">«Женщины, всего» </w:t>
      </w:r>
    </w:p>
    <w:p w14:paraId="40B30D58" w14:textId="77777777" w:rsidR="00ED087D" w:rsidRDefault="00ED087D" w:rsidP="00ED087D">
      <w:pPr>
        <w:pStyle w:val="a7"/>
        <w:numPr>
          <w:ilvl w:val="0"/>
          <w:numId w:val="16"/>
        </w:numPr>
      </w:pPr>
      <w:r>
        <w:t>«Дети, всего»</w:t>
      </w:r>
    </w:p>
    <w:p w14:paraId="2AF74D07" w14:textId="77777777" w:rsidR="00ED087D" w:rsidRDefault="00ED087D" w:rsidP="00ED087D">
      <w:pPr>
        <w:pStyle w:val="a7"/>
        <w:numPr>
          <w:ilvl w:val="0"/>
          <w:numId w:val="16"/>
        </w:numPr>
      </w:pPr>
      <w:r>
        <w:t xml:space="preserve">«Всего» </w:t>
      </w:r>
    </w:p>
    <w:p w14:paraId="34FEA5AF" w14:textId="45B51F2C" w:rsidR="00ED087D" w:rsidRDefault="00ED087D" w:rsidP="00ED087D">
      <w:pPr>
        <w:pStyle w:val="a7"/>
        <w:ind w:left="785" w:firstLine="0"/>
      </w:pPr>
      <w:r>
        <w:t>заполняться автоматически после сохранения введенной информации (</w:t>
      </w:r>
      <w:r w:rsidR="006B62E6">
        <w:fldChar w:fldCharType="begin"/>
      </w:r>
      <w:r w:rsidR="006B62E6">
        <w:instrText xml:space="preserve"> REF _Ref77473116 \h </w:instrText>
      </w:r>
      <w:r w:rsidR="006B62E6">
        <w:fldChar w:fldCharType="separate"/>
      </w:r>
      <w:r w:rsidR="00C56174">
        <w:t xml:space="preserve">Рисунок </w:t>
      </w:r>
      <w:r w:rsidR="00C56174">
        <w:rPr>
          <w:noProof/>
        </w:rPr>
        <w:t>122</w:t>
      </w:r>
      <w:r w:rsidR="006B62E6">
        <w:fldChar w:fldCharType="end"/>
      </w:r>
      <w:r>
        <w:t>)</w:t>
      </w:r>
    </w:p>
    <w:p w14:paraId="2826F518" w14:textId="4CACBB03" w:rsidR="00ED087D" w:rsidRDefault="006B62E6" w:rsidP="00ED087D">
      <w:pPr>
        <w:pStyle w:val="af"/>
      </w:pPr>
      <w:r>
        <w:drawing>
          <wp:inline distT="0" distB="0" distL="0" distR="0" wp14:anchorId="198F3902" wp14:editId="61A02E9C">
            <wp:extent cx="6120130" cy="1064260"/>
            <wp:effectExtent l="0" t="0" r="0" b="2540"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screenshot - 2021-07-18T035740.349.jpeg"/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064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972DD8" w14:textId="364ABDB8" w:rsidR="00843AD4" w:rsidRPr="00843AD4" w:rsidRDefault="00ED087D" w:rsidP="00ED087D">
      <w:bookmarkStart w:id="154" w:name="_Ref77473116"/>
      <w:r>
        <w:t xml:space="preserve">Рисунок </w:t>
      </w:r>
      <w:r w:rsidR="00BB57FB">
        <w:fldChar w:fldCharType="begin"/>
      </w:r>
      <w:r w:rsidR="00BB57FB">
        <w:instrText xml:space="preserve"> SEQ Рисунок \* ARABIC </w:instrText>
      </w:r>
      <w:r w:rsidR="00BB57FB">
        <w:fldChar w:fldCharType="separate"/>
      </w:r>
      <w:r w:rsidR="004D3300">
        <w:rPr>
          <w:noProof/>
        </w:rPr>
        <w:t>122</w:t>
      </w:r>
      <w:r w:rsidR="00BB57FB">
        <w:rPr>
          <w:noProof/>
        </w:rPr>
        <w:fldChar w:fldCharType="end"/>
      </w:r>
      <w:bookmarkEnd w:id="154"/>
      <w:r>
        <w:t>. Автоматический расчет итогов по прикрепленному населению</w:t>
      </w:r>
    </w:p>
    <w:p w14:paraId="2A272A57" w14:textId="77777777" w:rsidR="00843AD4" w:rsidRPr="00843AD4" w:rsidRDefault="00843AD4" w:rsidP="00843AD4"/>
    <w:p w14:paraId="34FD1084" w14:textId="1E649CFC" w:rsidR="00340833" w:rsidRDefault="00340833" w:rsidP="00340833">
      <w:pPr>
        <w:pStyle w:val="3"/>
      </w:pPr>
      <w:bookmarkStart w:id="155" w:name="_Toc77513051"/>
      <w:r>
        <w:t>Заполнение вкладки «Графические копии документа»</w:t>
      </w:r>
      <w:bookmarkEnd w:id="155"/>
    </w:p>
    <w:p w14:paraId="2AFACACE" w14:textId="49108586" w:rsidR="003040AA" w:rsidRDefault="003040AA" w:rsidP="003040AA">
      <w:pPr>
        <w:pStyle w:val="a7"/>
        <w:rPr>
          <w:lang w:eastAsia="ru-RU"/>
        </w:rPr>
      </w:pPr>
      <w:r>
        <w:rPr>
          <w:lang w:eastAsia="ru-RU"/>
        </w:rPr>
        <w:t>Для добавления документов необходимо</w:t>
      </w:r>
      <w:r w:rsidR="00A51610">
        <w:rPr>
          <w:lang w:eastAsia="ru-RU"/>
        </w:rPr>
        <w:t xml:space="preserve"> одним нажатием левой кнопки</w:t>
      </w:r>
      <w:r>
        <w:rPr>
          <w:lang w:eastAsia="ru-RU"/>
        </w:rPr>
        <w:t xml:space="preserve"> открыть вкладку </w:t>
      </w:r>
      <w:r>
        <w:t>«</w:t>
      </w:r>
      <w:r w:rsidRPr="00B61F97">
        <w:rPr>
          <w:lang w:eastAsia="ru-RU"/>
        </w:rPr>
        <w:t>Графические копии документа</w:t>
      </w:r>
      <w:r>
        <w:t xml:space="preserve">» </w:t>
      </w:r>
      <w:r w:rsidR="00A51610">
        <w:t xml:space="preserve">и нажать на кнопку «Добавить» </w:t>
      </w:r>
      <w:r>
        <w:t>(</w:t>
      </w:r>
      <w:r>
        <w:fldChar w:fldCharType="begin"/>
      </w:r>
      <w:r>
        <w:instrText xml:space="preserve"> REF _Ref73932308 \h </w:instrText>
      </w:r>
      <w:r>
        <w:fldChar w:fldCharType="separate"/>
      </w:r>
      <w:r w:rsidR="00C56174">
        <w:t xml:space="preserve">Рисунок </w:t>
      </w:r>
      <w:r w:rsidR="00C56174">
        <w:rPr>
          <w:noProof/>
        </w:rPr>
        <w:t>123</w:t>
      </w:r>
      <w:r>
        <w:fldChar w:fldCharType="end"/>
      </w:r>
      <w:r>
        <w:t>).</w:t>
      </w:r>
    </w:p>
    <w:p w14:paraId="7243186D" w14:textId="4BC61670" w:rsidR="003040AA" w:rsidRDefault="00A51610" w:rsidP="00A51610">
      <w:pPr>
        <w:pStyle w:val="af"/>
        <w:keepNext w:val="0"/>
        <w:keepLines w:val="0"/>
        <w:widowControl w:val="0"/>
      </w:pPr>
      <w:r>
        <w:drawing>
          <wp:inline distT="0" distB="0" distL="0" distR="0" wp14:anchorId="09579DC2" wp14:editId="7D0C2274">
            <wp:extent cx="6120000" cy="1429200"/>
            <wp:effectExtent l="0" t="0" r="0" b="0"/>
            <wp:docPr id="533" name="Рисунок 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142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0CF467" w14:textId="253676C8" w:rsidR="003040AA" w:rsidRDefault="003040AA" w:rsidP="00A51610">
      <w:pPr>
        <w:pStyle w:val="af"/>
        <w:keepNext w:val="0"/>
        <w:keepLines w:val="0"/>
        <w:widowControl w:val="0"/>
      </w:pPr>
      <w:bookmarkStart w:id="156" w:name="_Ref73932308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4D3300">
        <w:t>123</w:t>
      </w:r>
      <w:r>
        <w:fldChar w:fldCharType="end"/>
      </w:r>
      <w:bookmarkEnd w:id="156"/>
      <w:r>
        <w:t xml:space="preserve">. </w:t>
      </w:r>
      <w:r w:rsidRPr="002B0384">
        <w:t>Вкладка «Графические копии документа»</w:t>
      </w:r>
    </w:p>
    <w:p w14:paraId="7FB29BB6" w14:textId="390B0529" w:rsidR="003040AA" w:rsidRDefault="003040AA" w:rsidP="00A51610">
      <w:pPr>
        <w:pStyle w:val="af"/>
        <w:keepNext w:val="0"/>
        <w:keepLines w:val="0"/>
        <w:widowControl w:val="0"/>
      </w:pPr>
      <w:r>
        <w:lastRenderedPageBreak/>
        <w:t>В результате откроется окно «Добавление файла» (</w:t>
      </w:r>
      <w:r>
        <w:fldChar w:fldCharType="begin"/>
      </w:r>
      <w:r>
        <w:instrText xml:space="preserve"> REF _Ref73932365 \h </w:instrText>
      </w:r>
      <w:r>
        <w:fldChar w:fldCharType="separate"/>
      </w:r>
      <w:r w:rsidR="00C56174">
        <w:t>Рисунок 124</w:t>
      </w:r>
      <w:r>
        <w:fldChar w:fldCharType="end"/>
      </w:r>
      <w:r>
        <w:t>).</w:t>
      </w:r>
    </w:p>
    <w:p w14:paraId="020C824B" w14:textId="77777777" w:rsidR="003040AA" w:rsidRDefault="003040AA" w:rsidP="00A51610">
      <w:pPr>
        <w:pStyle w:val="af"/>
        <w:keepNext w:val="0"/>
        <w:keepLines w:val="0"/>
        <w:widowControl w:val="0"/>
      </w:pPr>
      <w:r>
        <w:drawing>
          <wp:inline distT="0" distB="0" distL="0" distR="0" wp14:anchorId="0940B650" wp14:editId="4D94C3C4">
            <wp:extent cx="5400000" cy="208440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208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EF1D63" w14:textId="0BEF4817" w:rsidR="003040AA" w:rsidRDefault="003040AA" w:rsidP="003040AA">
      <w:pPr>
        <w:pStyle w:val="af"/>
      </w:pPr>
      <w:bookmarkStart w:id="157" w:name="_Ref73932365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4D3300">
        <w:t>124</w:t>
      </w:r>
      <w:r>
        <w:fldChar w:fldCharType="end"/>
      </w:r>
      <w:bookmarkEnd w:id="157"/>
      <w:r>
        <w:t xml:space="preserve">. </w:t>
      </w:r>
      <w:r w:rsidRPr="002727DA">
        <w:t>Добавление файла</w:t>
      </w:r>
    </w:p>
    <w:p w14:paraId="544723E6" w14:textId="77777777" w:rsidR="003040AA" w:rsidRDefault="003040AA" w:rsidP="003040AA">
      <w:pPr>
        <w:pStyle w:val="a7"/>
        <w:rPr>
          <w:lang w:eastAsia="ru-RU"/>
        </w:rPr>
      </w:pPr>
      <w:r>
        <w:rPr>
          <w:lang w:eastAsia="ru-RU"/>
        </w:rPr>
        <w:t>Поле «Наименование» заполняется вручную с клавиатуры.</w:t>
      </w:r>
    </w:p>
    <w:p w14:paraId="48392398" w14:textId="4C90C9C3" w:rsidR="003040AA" w:rsidRDefault="003040AA" w:rsidP="003040AA">
      <w:pPr>
        <w:pStyle w:val="a7"/>
        <w:rPr>
          <w:lang w:eastAsia="ru-RU"/>
        </w:rPr>
      </w:pPr>
      <w:r>
        <w:rPr>
          <w:lang w:eastAsia="ru-RU"/>
        </w:rPr>
        <w:t xml:space="preserve">Поле «Тип документа» </w:t>
      </w:r>
      <w:r w:rsidR="00A51610">
        <w:rPr>
          <w:lang w:eastAsia="ru-RU"/>
        </w:rPr>
        <w:t xml:space="preserve">автоматически </w:t>
      </w:r>
      <w:r>
        <w:rPr>
          <w:lang w:eastAsia="ru-RU"/>
        </w:rPr>
        <w:t xml:space="preserve">заполняется </w:t>
      </w:r>
      <w:r w:rsidR="00A51610">
        <w:rPr>
          <w:lang w:eastAsia="ru-RU"/>
        </w:rPr>
        <w:t xml:space="preserve">значением «Лицензия» и редактируется </w:t>
      </w:r>
      <w:r>
        <w:rPr>
          <w:lang w:eastAsia="ru-RU"/>
        </w:rPr>
        <w:t>выбором значения из раскрывающегося списка.</w:t>
      </w:r>
    </w:p>
    <w:p w14:paraId="53174D6B" w14:textId="76CBD04D" w:rsidR="003040AA" w:rsidRDefault="003040AA" w:rsidP="003040AA">
      <w:pPr>
        <w:pStyle w:val="a7"/>
        <w:rPr>
          <w:lang w:eastAsia="ru-RU"/>
        </w:rPr>
      </w:pPr>
      <w:r>
        <w:rPr>
          <w:lang w:eastAsia="ru-RU"/>
        </w:rPr>
        <w:t xml:space="preserve">Для добавления </w:t>
      </w:r>
      <w:r w:rsidR="00A51610">
        <w:rPr>
          <w:lang w:eastAsia="ru-RU"/>
        </w:rPr>
        <w:t>файла</w:t>
      </w:r>
      <w:r>
        <w:rPr>
          <w:lang w:eastAsia="ru-RU"/>
        </w:rPr>
        <w:t xml:space="preserve"> необходимо нажать на кнопку «Добавить» (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REF _Ref73932390 \h </w:instrText>
      </w:r>
      <w:r>
        <w:rPr>
          <w:lang w:eastAsia="ru-RU"/>
        </w:rPr>
      </w:r>
      <w:r>
        <w:rPr>
          <w:lang w:eastAsia="ru-RU"/>
        </w:rPr>
        <w:fldChar w:fldCharType="separate"/>
      </w:r>
      <w:r w:rsidR="00C56174">
        <w:t xml:space="preserve">Рисунок </w:t>
      </w:r>
      <w:r w:rsidR="00C56174">
        <w:rPr>
          <w:noProof/>
        </w:rPr>
        <w:t>125</w:t>
      </w:r>
      <w:r>
        <w:rPr>
          <w:lang w:eastAsia="ru-RU"/>
        </w:rPr>
        <w:fldChar w:fldCharType="end"/>
      </w:r>
      <w:r>
        <w:rPr>
          <w:lang w:eastAsia="ru-RU"/>
        </w:rPr>
        <w:t>).</w:t>
      </w:r>
    </w:p>
    <w:p w14:paraId="4001DB7C" w14:textId="77777777" w:rsidR="003040AA" w:rsidRDefault="003040AA" w:rsidP="003040AA">
      <w:pPr>
        <w:pStyle w:val="af"/>
      </w:pPr>
      <w:r>
        <w:drawing>
          <wp:inline distT="0" distB="0" distL="0" distR="0" wp14:anchorId="72F5E3D3" wp14:editId="58164039">
            <wp:extent cx="5400000" cy="208440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208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4E072E" w14:textId="14AD576D" w:rsidR="003040AA" w:rsidRDefault="003040AA" w:rsidP="003040AA">
      <w:pPr>
        <w:pStyle w:val="af"/>
      </w:pPr>
      <w:bookmarkStart w:id="158" w:name="_Ref73932390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4D3300">
        <w:t>125</w:t>
      </w:r>
      <w:r>
        <w:fldChar w:fldCharType="end"/>
      </w:r>
      <w:bookmarkEnd w:id="158"/>
      <w:r>
        <w:t xml:space="preserve">. </w:t>
      </w:r>
      <w:r w:rsidRPr="00E52F51">
        <w:t>Добавление файла</w:t>
      </w:r>
    </w:p>
    <w:p w14:paraId="1B98A0C4" w14:textId="2076831C" w:rsidR="00A51610" w:rsidRDefault="00A51610" w:rsidP="00A51610">
      <w:pPr>
        <w:pStyle w:val="a7"/>
      </w:pPr>
      <w:r>
        <w:t>В открывшемся окне «Открытие»</w:t>
      </w:r>
      <w:r w:rsidRPr="00433EBB">
        <w:t xml:space="preserve"> необходимо выбрать </w:t>
      </w:r>
      <w:r>
        <w:t xml:space="preserve">соответствующий </w:t>
      </w:r>
      <w:r w:rsidRPr="00433EBB">
        <w:t>файл</w:t>
      </w:r>
      <w:r>
        <w:t xml:space="preserve"> и нажать на кнопку «Открыть» (</w:t>
      </w:r>
      <w:r w:rsidR="000367E8">
        <w:fldChar w:fldCharType="begin"/>
      </w:r>
      <w:r w:rsidR="000367E8">
        <w:instrText xml:space="preserve"> REF _Ref56435255 \h </w:instrText>
      </w:r>
      <w:r w:rsidR="000367E8">
        <w:fldChar w:fldCharType="separate"/>
      </w:r>
      <w:r w:rsidR="00C56174">
        <w:t>Рисунок </w:t>
      </w:r>
      <w:r w:rsidR="00C56174">
        <w:rPr>
          <w:noProof/>
        </w:rPr>
        <w:t>126</w:t>
      </w:r>
      <w:r w:rsidR="000367E8">
        <w:fldChar w:fldCharType="end"/>
      </w:r>
      <w:r w:rsidRPr="00433EBB">
        <w:t>).</w:t>
      </w:r>
    </w:p>
    <w:p w14:paraId="0075DFCF" w14:textId="011382E2" w:rsidR="00B5093B" w:rsidRPr="00B5093B" w:rsidRDefault="00B5093B" w:rsidP="00B5093B">
      <w:pPr>
        <w:pStyle w:val="a7"/>
        <w:rPr>
          <w:b/>
        </w:rPr>
      </w:pPr>
      <w:r w:rsidRPr="000D3ACE">
        <w:rPr>
          <w:b/>
        </w:rPr>
        <w:t>Важно!</w:t>
      </w:r>
      <w:r>
        <w:t xml:space="preserve"> </w:t>
      </w:r>
      <w:r w:rsidRPr="000D3ACE">
        <w:t>Возможна загрузк</w:t>
      </w:r>
      <w:r>
        <w:t xml:space="preserve">а файлов только с расширениями: </w:t>
      </w:r>
      <w:r w:rsidRPr="000D3ACE">
        <w:rPr>
          <w:b/>
        </w:rPr>
        <w:t>*.</w:t>
      </w:r>
      <w:r>
        <w:rPr>
          <w:b/>
        </w:rPr>
        <w:t>p</w:t>
      </w:r>
      <w:r>
        <w:rPr>
          <w:b/>
          <w:lang w:val="en-US"/>
        </w:rPr>
        <w:t>df</w:t>
      </w:r>
      <w:r w:rsidRPr="00B5093B">
        <w:t xml:space="preserve">, </w:t>
      </w:r>
      <w:r w:rsidRPr="00B5093B">
        <w:rPr>
          <w:b/>
        </w:rPr>
        <w:t>*.</w:t>
      </w:r>
      <w:r w:rsidRPr="00B5093B">
        <w:rPr>
          <w:b/>
          <w:lang w:val="en-US"/>
        </w:rPr>
        <w:t>jpeg</w:t>
      </w:r>
      <w:r w:rsidRPr="00B5093B">
        <w:t xml:space="preserve">, </w:t>
      </w:r>
      <w:r w:rsidRPr="00B5093B">
        <w:rPr>
          <w:b/>
        </w:rPr>
        <w:t>*.</w:t>
      </w:r>
      <w:r w:rsidRPr="00B5093B">
        <w:rPr>
          <w:b/>
          <w:lang w:val="en-US"/>
        </w:rPr>
        <w:t>jpg</w:t>
      </w:r>
      <w:r w:rsidRPr="00B5093B">
        <w:t>,</w:t>
      </w:r>
      <w:r w:rsidRPr="00B5093B">
        <w:rPr>
          <w:b/>
        </w:rPr>
        <w:t xml:space="preserve"> *.</w:t>
      </w:r>
      <w:proofErr w:type="spellStart"/>
      <w:r w:rsidRPr="00B5093B">
        <w:rPr>
          <w:b/>
          <w:lang w:val="en-US"/>
        </w:rPr>
        <w:t>png</w:t>
      </w:r>
      <w:proofErr w:type="spellEnd"/>
      <w:r w:rsidRPr="00B5093B">
        <w:t>,</w:t>
      </w:r>
      <w:r w:rsidRPr="00B5093B">
        <w:rPr>
          <w:b/>
        </w:rPr>
        <w:t xml:space="preserve"> *.</w:t>
      </w:r>
      <w:r w:rsidRPr="00B5093B">
        <w:rPr>
          <w:b/>
          <w:lang w:val="en-US"/>
        </w:rPr>
        <w:t>bmp</w:t>
      </w:r>
      <w:r w:rsidRPr="00B5093B">
        <w:t>,</w:t>
      </w:r>
      <w:r w:rsidRPr="00B5093B">
        <w:rPr>
          <w:b/>
        </w:rPr>
        <w:t xml:space="preserve"> *</w:t>
      </w:r>
      <w:r w:rsidRPr="00B5093B">
        <w:rPr>
          <w:b/>
          <w:lang w:val="en-US"/>
        </w:rPr>
        <w:t>tiff</w:t>
      </w:r>
      <w:r w:rsidRPr="00B5093B">
        <w:t>.</w:t>
      </w:r>
    </w:p>
    <w:p w14:paraId="749A8624" w14:textId="701EE36F" w:rsidR="00A51610" w:rsidRDefault="00B5093B" w:rsidP="00A51610">
      <w:pPr>
        <w:pStyle w:val="af"/>
      </w:pPr>
      <w:r>
        <w:lastRenderedPageBreak/>
        <w:drawing>
          <wp:inline distT="0" distB="0" distL="0" distR="0" wp14:anchorId="6C07FE8D" wp14:editId="1F54D05C">
            <wp:extent cx="5400000" cy="2048400"/>
            <wp:effectExtent l="0" t="0" r="0" b="9525"/>
            <wp:docPr id="536" name="Рисунок 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20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19190C" w14:textId="5FF20B59" w:rsidR="00A51610" w:rsidRPr="00433EBB" w:rsidRDefault="00A51610" w:rsidP="00A51610">
      <w:pPr>
        <w:pStyle w:val="af1"/>
      </w:pPr>
      <w:bookmarkStart w:id="159" w:name="_Ref56435255"/>
      <w:r>
        <w:t>Рисунок </w:t>
      </w:r>
      <w:r w:rsidR="00BB57FB">
        <w:fldChar w:fldCharType="begin"/>
      </w:r>
      <w:r w:rsidR="00BB57FB">
        <w:instrText xml:space="preserve"> SEQ Рисунок \* ARABIC </w:instrText>
      </w:r>
      <w:r w:rsidR="00BB57FB">
        <w:fldChar w:fldCharType="separate"/>
      </w:r>
      <w:r w:rsidR="004D3300">
        <w:rPr>
          <w:noProof/>
        </w:rPr>
        <w:t>126</w:t>
      </w:r>
      <w:r w:rsidR="00BB57FB">
        <w:rPr>
          <w:noProof/>
        </w:rPr>
        <w:fldChar w:fldCharType="end"/>
      </w:r>
      <w:bookmarkEnd w:id="159"/>
      <w:r>
        <w:t>. Выбор файла</w:t>
      </w:r>
    </w:p>
    <w:p w14:paraId="2EEF3BC7" w14:textId="14985CCE" w:rsidR="003040AA" w:rsidRPr="00CA4EBE" w:rsidRDefault="003040AA" w:rsidP="003040AA">
      <w:pPr>
        <w:pStyle w:val="a7"/>
      </w:pPr>
      <w:r>
        <w:t>В результате в области «Прикрепленные файлы» отобразится добавленный файл (</w:t>
      </w:r>
      <w:r w:rsidR="000367E8">
        <w:fldChar w:fldCharType="begin"/>
      </w:r>
      <w:r w:rsidR="000367E8">
        <w:instrText xml:space="preserve"> REF _Ref73932680 \h </w:instrText>
      </w:r>
      <w:r w:rsidR="000367E8">
        <w:fldChar w:fldCharType="separate"/>
      </w:r>
      <w:r w:rsidR="00C56174">
        <w:t xml:space="preserve">Рисунок </w:t>
      </w:r>
      <w:r w:rsidR="00C56174">
        <w:rPr>
          <w:noProof/>
        </w:rPr>
        <w:t>127</w:t>
      </w:r>
      <w:r w:rsidR="000367E8">
        <w:fldChar w:fldCharType="end"/>
      </w:r>
      <w:r>
        <w:t>).</w:t>
      </w:r>
    </w:p>
    <w:p w14:paraId="2AD51CA2" w14:textId="48FBCEAE" w:rsidR="003040AA" w:rsidRDefault="00C746FC" w:rsidP="003040AA">
      <w:pPr>
        <w:pStyle w:val="af"/>
      </w:pPr>
      <w:r>
        <w:drawing>
          <wp:inline distT="0" distB="0" distL="0" distR="0" wp14:anchorId="7F34C811" wp14:editId="3E080D9A">
            <wp:extent cx="5400000" cy="2376000"/>
            <wp:effectExtent l="0" t="0" r="0" b="5715"/>
            <wp:docPr id="537" name="Рисунок 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237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B83670" w14:textId="268A279A" w:rsidR="003040AA" w:rsidRDefault="003040AA" w:rsidP="003040AA">
      <w:pPr>
        <w:pStyle w:val="af"/>
      </w:pPr>
      <w:bookmarkStart w:id="160" w:name="_Ref73932680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4D3300">
        <w:t>127</w:t>
      </w:r>
      <w:r>
        <w:fldChar w:fldCharType="end"/>
      </w:r>
      <w:bookmarkEnd w:id="160"/>
      <w:r>
        <w:t xml:space="preserve">. </w:t>
      </w:r>
      <w:r w:rsidRPr="000D145B">
        <w:t>Добавленный файл</w:t>
      </w:r>
    </w:p>
    <w:p w14:paraId="520D3A62" w14:textId="212B8A76" w:rsidR="003040AA" w:rsidRDefault="003040AA" w:rsidP="003040AA">
      <w:pPr>
        <w:pStyle w:val="a7"/>
        <w:rPr>
          <w:lang w:eastAsia="ru-RU"/>
        </w:rPr>
      </w:pPr>
      <w:r>
        <w:rPr>
          <w:lang w:eastAsia="ru-RU"/>
        </w:rPr>
        <w:t>Для сохранения данных необходимо нажать на кнопку «Сохранить» (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REF _Ref73932720 \h </w:instrText>
      </w:r>
      <w:r>
        <w:rPr>
          <w:lang w:eastAsia="ru-RU"/>
        </w:rPr>
      </w:r>
      <w:r>
        <w:rPr>
          <w:lang w:eastAsia="ru-RU"/>
        </w:rPr>
        <w:fldChar w:fldCharType="separate"/>
      </w:r>
      <w:r w:rsidR="00C56174">
        <w:t xml:space="preserve">Рисунок </w:t>
      </w:r>
      <w:r w:rsidR="00C56174">
        <w:rPr>
          <w:noProof/>
        </w:rPr>
        <w:t>128</w:t>
      </w:r>
      <w:r>
        <w:rPr>
          <w:lang w:eastAsia="ru-RU"/>
        </w:rPr>
        <w:fldChar w:fldCharType="end"/>
      </w:r>
      <w:r w:rsidR="00B5093B">
        <w:rPr>
          <w:lang w:eastAsia="ru-RU"/>
        </w:rPr>
        <w:t>)</w:t>
      </w:r>
    </w:p>
    <w:p w14:paraId="60859751" w14:textId="079B4E85" w:rsidR="003040AA" w:rsidRDefault="00C746FC" w:rsidP="003040AA">
      <w:pPr>
        <w:pStyle w:val="af"/>
      </w:pPr>
      <w:r>
        <w:lastRenderedPageBreak/>
        <w:drawing>
          <wp:inline distT="0" distB="0" distL="0" distR="0" wp14:anchorId="6C200AE6" wp14:editId="25C33FFE">
            <wp:extent cx="5400000" cy="2376000"/>
            <wp:effectExtent l="0" t="0" r="0" b="5715"/>
            <wp:docPr id="538" name="Рисунок 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237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AF6D7" w14:textId="56459292" w:rsidR="003040AA" w:rsidRDefault="003040AA" w:rsidP="003040AA">
      <w:pPr>
        <w:pStyle w:val="af"/>
      </w:pPr>
      <w:bookmarkStart w:id="161" w:name="_Ref73932720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4D3300">
        <w:t>128</w:t>
      </w:r>
      <w:r>
        <w:fldChar w:fldCharType="end"/>
      </w:r>
      <w:bookmarkEnd w:id="161"/>
      <w:r>
        <w:t>. Сохранение введенных данных</w:t>
      </w:r>
    </w:p>
    <w:p w14:paraId="14E734C9" w14:textId="5B41607B" w:rsidR="003040AA" w:rsidRDefault="003040AA" w:rsidP="003040AA">
      <w:pPr>
        <w:pStyle w:val="a7"/>
        <w:rPr>
          <w:lang w:eastAsia="ru-RU"/>
        </w:rPr>
      </w:pPr>
      <w:r>
        <w:rPr>
          <w:lang w:eastAsia="ru-RU"/>
        </w:rPr>
        <w:t xml:space="preserve">В результате введенные данные </w:t>
      </w:r>
      <w:r w:rsidRPr="00073DE3">
        <w:t>сохранятся</w:t>
      </w:r>
      <w:r>
        <w:rPr>
          <w:lang w:eastAsia="ru-RU"/>
        </w:rPr>
        <w:t>.</w:t>
      </w:r>
    </w:p>
    <w:p w14:paraId="761F42AB" w14:textId="52552A73" w:rsidR="00B5093B" w:rsidRDefault="00B5093B" w:rsidP="003040AA">
      <w:pPr>
        <w:pStyle w:val="a7"/>
        <w:rPr>
          <w:lang w:eastAsia="ru-RU"/>
        </w:rPr>
      </w:pPr>
      <w:r>
        <w:rPr>
          <w:lang w:eastAsia="ru-RU"/>
        </w:rPr>
        <w:t>Для удаления файла необходимо нажать на кнопку удалить</w:t>
      </w:r>
      <w:r w:rsidR="00C746FC">
        <w:rPr>
          <w:lang w:eastAsia="ru-RU"/>
        </w:rPr>
        <w:t xml:space="preserve"> (</w:t>
      </w:r>
      <w:r w:rsidR="000367E8">
        <w:rPr>
          <w:lang w:eastAsia="ru-RU"/>
        </w:rPr>
        <w:fldChar w:fldCharType="begin"/>
      </w:r>
      <w:r w:rsidR="000367E8">
        <w:rPr>
          <w:lang w:eastAsia="ru-RU"/>
        </w:rPr>
        <w:instrText xml:space="preserve"> REF _Ref77340051 \h </w:instrText>
      </w:r>
      <w:r w:rsidR="000367E8">
        <w:rPr>
          <w:lang w:eastAsia="ru-RU"/>
        </w:rPr>
      </w:r>
      <w:r w:rsidR="000367E8">
        <w:rPr>
          <w:lang w:eastAsia="ru-RU"/>
        </w:rPr>
        <w:fldChar w:fldCharType="separate"/>
      </w:r>
      <w:r w:rsidR="00C56174">
        <w:t>Рисунок </w:t>
      </w:r>
      <w:r w:rsidR="00C56174">
        <w:rPr>
          <w:noProof/>
        </w:rPr>
        <w:t>129</w:t>
      </w:r>
      <w:r w:rsidR="000367E8">
        <w:rPr>
          <w:lang w:eastAsia="ru-RU"/>
        </w:rPr>
        <w:fldChar w:fldCharType="end"/>
      </w:r>
      <w:r w:rsidR="00C746FC">
        <w:rPr>
          <w:lang w:eastAsia="ru-RU"/>
        </w:rPr>
        <w:t>)</w:t>
      </w:r>
      <w:r>
        <w:rPr>
          <w:lang w:eastAsia="ru-RU"/>
        </w:rPr>
        <w:t>.</w:t>
      </w:r>
    </w:p>
    <w:p w14:paraId="279DD683" w14:textId="77777777" w:rsidR="00C746FC" w:rsidRDefault="00C746FC" w:rsidP="00C746FC">
      <w:pPr>
        <w:pStyle w:val="af"/>
      </w:pPr>
      <w:r>
        <w:drawing>
          <wp:inline distT="0" distB="0" distL="0" distR="0" wp14:anchorId="57ECE577" wp14:editId="1C0DB9F7">
            <wp:extent cx="5400000" cy="2376000"/>
            <wp:effectExtent l="0" t="0" r="0" b="5715"/>
            <wp:docPr id="539" name="Рисунок 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237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FFB486" w14:textId="7B589C4F" w:rsidR="00C746FC" w:rsidRDefault="00C746FC" w:rsidP="00C746FC">
      <w:pPr>
        <w:pStyle w:val="af1"/>
      </w:pPr>
      <w:bookmarkStart w:id="162" w:name="_Ref77340051"/>
      <w:r>
        <w:t>Рисунок </w:t>
      </w:r>
      <w:r w:rsidR="00BB57FB">
        <w:fldChar w:fldCharType="begin"/>
      </w:r>
      <w:r w:rsidR="00BB57FB">
        <w:instrText xml:space="preserve"> SEQ Рисунок \* ARABIC </w:instrText>
      </w:r>
      <w:r w:rsidR="00BB57FB">
        <w:fldChar w:fldCharType="separate"/>
      </w:r>
      <w:r w:rsidR="004D3300">
        <w:rPr>
          <w:noProof/>
        </w:rPr>
        <w:t>129</w:t>
      </w:r>
      <w:r w:rsidR="00BB57FB">
        <w:rPr>
          <w:noProof/>
        </w:rPr>
        <w:fldChar w:fldCharType="end"/>
      </w:r>
      <w:bookmarkEnd w:id="162"/>
      <w:r>
        <w:t xml:space="preserve"> Удаление добавленного файла</w:t>
      </w:r>
    </w:p>
    <w:p w14:paraId="1A99FBD1" w14:textId="0AF784BB" w:rsidR="00C746FC" w:rsidRDefault="00C746FC" w:rsidP="00C746FC">
      <w:pPr>
        <w:pStyle w:val="a7"/>
      </w:pPr>
      <w:r>
        <w:t xml:space="preserve">В результате добавленный файл </w:t>
      </w:r>
      <w:r w:rsidR="000367E8">
        <w:t>будет удален.</w:t>
      </w:r>
    </w:p>
    <w:p w14:paraId="5C2C6EB3" w14:textId="1BC8069E" w:rsidR="003040AA" w:rsidRDefault="003040AA" w:rsidP="00B351C5">
      <w:pPr>
        <w:pStyle w:val="2"/>
      </w:pPr>
      <w:bookmarkStart w:id="163" w:name="_Toc74177787"/>
      <w:bookmarkStart w:id="164" w:name="_Toc77513052"/>
      <w:r>
        <w:t xml:space="preserve">Формирование печатной </w:t>
      </w:r>
      <w:r w:rsidRPr="00B351C5">
        <w:t>формы</w:t>
      </w:r>
      <w:bookmarkEnd w:id="163"/>
      <w:bookmarkEnd w:id="164"/>
    </w:p>
    <w:p w14:paraId="0949D51B" w14:textId="754CE2DA" w:rsidR="00C746FC" w:rsidRPr="00CF7F7F" w:rsidRDefault="00C746FC" w:rsidP="00C746FC">
      <w:pPr>
        <w:pStyle w:val="3"/>
        <w:keepNext w:val="0"/>
        <w:keepLines w:val="0"/>
      </w:pPr>
      <w:bookmarkStart w:id="165" w:name="_Toc71046233"/>
      <w:bookmarkStart w:id="166" w:name="_Toc77513053"/>
      <w:r>
        <w:t xml:space="preserve">Формирование печатной формы </w:t>
      </w:r>
      <w:bookmarkEnd w:id="165"/>
      <w:r w:rsidR="00E60E15">
        <w:t>подраздела</w:t>
      </w:r>
      <w:bookmarkEnd w:id="166"/>
    </w:p>
    <w:p w14:paraId="2F9FB8BF" w14:textId="276395D0" w:rsidR="003040AA" w:rsidRPr="00196C5C" w:rsidRDefault="003040AA" w:rsidP="003040AA">
      <w:pPr>
        <w:pStyle w:val="a7"/>
        <w:rPr>
          <w:lang w:eastAsia="ru-RU"/>
        </w:rPr>
      </w:pPr>
      <w:r>
        <w:rPr>
          <w:lang w:eastAsia="ru-RU"/>
        </w:rPr>
        <w:t>Для формирования печатной формы подраздела необходимо нажать на кноп</w:t>
      </w:r>
      <w:r w:rsidR="00E60E15">
        <w:rPr>
          <w:lang w:eastAsia="ru-RU"/>
        </w:rPr>
        <w:t xml:space="preserve">ку «Печать» и выбрать пункт </w:t>
      </w:r>
      <w:r w:rsidR="00E60E15" w:rsidRPr="00E60E15">
        <w:rPr>
          <w:i/>
          <w:lang w:eastAsia="ru-RU"/>
        </w:rPr>
        <w:t>[Печать реестра]</w:t>
      </w:r>
      <w:r>
        <w:rPr>
          <w:lang w:eastAsia="ru-RU"/>
        </w:rPr>
        <w:t xml:space="preserve"> (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REF _Ref73933024 \h </w:instrText>
      </w:r>
      <w:r>
        <w:rPr>
          <w:lang w:eastAsia="ru-RU"/>
        </w:rPr>
      </w:r>
      <w:r>
        <w:rPr>
          <w:lang w:eastAsia="ru-RU"/>
        </w:rPr>
        <w:fldChar w:fldCharType="separate"/>
      </w:r>
      <w:r w:rsidR="00C56174">
        <w:t xml:space="preserve">Рисунок </w:t>
      </w:r>
      <w:r w:rsidR="00C56174">
        <w:rPr>
          <w:noProof/>
        </w:rPr>
        <w:t>130</w:t>
      </w:r>
      <w:r>
        <w:rPr>
          <w:lang w:eastAsia="ru-RU"/>
        </w:rPr>
        <w:fldChar w:fldCharType="end"/>
      </w:r>
      <w:r>
        <w:rPr>
          <w:lang w:eastAsia="ru-RU"/>
        </w:rPr>
        <w:t>).</w:t>
      </w:r>
    </w:p>
    <w:p w14:paraId="1D7F4A8F" w14:textId="0BF6A844" w:rsidR="003040AA" w:rsidRDefault="00C746FC" w:rsidP="003040AA">
      <w:pPr>
        <w:pStyle w:val="af"/>
      </w:pPr>
      <w:r>
        <w:lastRenderedPageBreak/>
        <w:drawing>
          <wp:inline distT="0" distB="0" distL="0" distR="0" wp14:anchorId="10A20270" wp14:editId="77E67EEB">
            <wp:extent cx="6120130" cy="2202815"/>
            <wp:effectExtent l="0" t="0" r="0" b="6985"/>
            <wp:docPr id="541" name="Рисунок 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202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5C1B41" w14:textId="361CF83B" w:rsidR="003040AA" w:rsidRDefault="003040AA" w:rsidP="003040AA">
      <w:pPr>
        <w:pStyle w:val="af"/>
      </w:pPr>
      <w:bookmarkStart w:id="167" w:name="_Ref73933024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4D3300">
        <w:t>130</w:t>
      </w:r>
      <w:r>
        <w:fldChar w:fldCharType="end"/>
      </w:r>
      <w:bookmarkEnd w:id="167"/>
      <w:r>
        <w:t xml:space="preserve">. </w:t>
      </w:r>
      <w:r w:rsidRPr="00AA7270">
        <w:t>Формирование печатной формы подраздела</w:t>
      </w:r>
    </w:p>
    <w:p w14:paraId="638E5524" w14:textId="77777777" w:rsidR="003040AA" w:rsidRDefault="003040AA" w:rsidP="003040AA">
      <w:pPr>
        <w:pStyle w:val="a7"/>
      </w:pPr>
      <w:r>
        <w:t xml:space="preserve">В результате на рабочую станцию пользователя выгрузится файл с расширением </w:t>
      </w:r>
      <w:r w:rsidRPr="00186CB6">
        <w:rPr>
          <w:b/>
        </w:rPr>
        <w:t>*.</w:t>
      </w:r>
      <w:proofErr w:type="spellStart"/>
      <w:r w:rsidRPr="00186CB6">
        <w:rPr>
          <w:b/>
          <w:lang w:val="en-US"/>
        </w:rPr>
        <w:t>xls</w:t>
      </w:r>
      <w:proofErr w:type="spellEnd"/>
      <w:r w:rsidRPr="00186CB6">
        <w:t>.</w:t>
      </w:r>
    </w:p>
    <w:p w14:paraId="3C461E37" w14:textId="5079641D" w:rsidR="00E60E15" w:rsidRDefault="00E60E15" w:rsidP="00E52365">
      <w:pPr>
        <w:pStyle w:val="3"/>
        <w:keepLines w:val="0"/>
      </w:pPr>
      <w:bookmarkStart w:id="168" w:name="_Toc77513054"/>
      <w:r>
        <w:t xml:space="preserve">Формирование </w:t>
      </w:r>
      <w:r w:rsidRPr="006A65F4">
        <w:t>печатно</w:t>
      </w:r>
      <w:r>
        <w:t>й формы документа</w:t>
      </w:r>
      <w:bookmarkEnd w:id="168"/>
    </w:p>
    <w:p w14:paraId="3F278E93" w14:textId="25161DE4" w:rsidR="00E60E15" w:rsidRDefault="00E60E15" w:rsidP="00E60E15">
      <w:pPr>
        <w:pStyle w:val="a7"/>
      </w:pPr>
      <w:r>
        <w:t xml:space="preserve">Для </w:t>
      </w:r>
      <w:r>
        <w:rPr>
          <w:lang w:eastAsia="ru-RU"/>
        </w:rPr>
        <w:t xml:space="preserve">формирования печатной формы документа </w:t>
      </w:r>
      <w:r>
        <w:t xml:space="preserve">необходимо одним нажатием левой кнопки мыши выделить соответствующую строку, </w:t>
      </w:r>
      <w:r>
        <w:rPr>
          <w:lang w:eastAsia="ru-RU"/>
        </w:rPr>
        <w:t xml:space="preserve">нажать на кнопку «Печать» и выбрать пункт </w:t>
      </w:r>
      <w:r>
        <w:rPr>
          <w:i/>
          <w:lang w:eastAsia="ru-RU"/>
        </w:rPr>
        <w:t>[Печать документа</w:t>
      </w:r>
      <w:r w:rsidRPr="00947B0E">
        <w:rPr>
          <w:i/>
          <w:lang w:eastAsia="ru-RU"/>
        </w:rPr>
        <w:t>]</w:t>
      </w:r>
      <w:r>
        <w:t xml:space="preserve"> (</w:t>
      </w:r>
      <w:r>
        <w:fldChar w:fldCharType="begin"/>
      </w:r>
      <w:r>
        <w:instrText xml:space="preserve"> REF _Ref69281921 \h </w:instrText>
      </w:r>
      <w:r>
        <w:fldChar w:fldCharType="separate"/>
      </w:r>
      <w:r w:rsidR="00C56174" w:rsidRPr="00AF7EA0">
        <w:t xml:space="preserve">Рисунок </w:t>
      </w:r>
      <w:r w:rsidR="00C56174">
        <w:rPr>
          <w:noProof/>
        </w:rPr>
        <w:t>131</w:t>
      </w:r>
      <w:r>
        <w:fldChar w:fldCharType="end"/>
      </w:r>
      <w:r>
        <w:t>)</w:t>
      </w:r>
      <w:r w:rsidRPr="009C5083">
        <w:t xml:space="preserve"> </w:t>
      </w:r>
    </w:p>
    <w:p w14:paraId="0782A547" w14:textId="69C74B8E" w:rsidR="00E60E15" w:rsidRDefault="00E60E15" w:rsidP="00E60E15">
      <w:pPr>
        <w:pStyle w:val="af"/>
      </w:pPr>
      <w:r>
        <w:drawing>
          <wp:inline distT="0" distB="0" distL="0" distR="0" wp14:anchorId="1DAA7CD3" wp14:editId="3177BB89">
            <wp:extent cx="6120130" cy="2202815"/>
            <wp:effectExtent l="0" t="0" r="0" b="6985"/>
            <wp:docPr id="548" name="Рисунок 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202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3115F0" w14:textId="48930439" w:rsidR="00E60E15" w:rsidRDefault="00E60E15" w:rsidP="00E60E15">
      <w:pPr>
        <w:pStyle w:val="af1"/>
      </w:pPr>
      <w:bookmarkStart w:id="169" w:name="_Ref69281921"/>
      <w:r w:rsidRPr="00AF7EA0">
        <w:t xml:space="preserve">Рисунок </w:t>
      </w:r>
      <w:r w:rsidR="00BB57FB">
        <w:fldChar w:fldCharType="begin"/>
      </w:r>
      <w:r w:rsidR="00BB57FB">
        <w:instrText xml:space="preserve"> SEQ Рисунок \* ARABIC </w:instrText>
      </w:r>
      <w:r w:rsidR="00BB57FB">
        <w:fldChar w:fldCharType="separate"/>
      </w:r>
      <w:r w:rsidR="004D3300">
        <w:rPr>
          <w:noProof/>
        </w:rPr>
        <w:t>131</w:t>
      </w:r>
      <w:r w:rsidR="00BB57FB">
        <w:rPr>
          <w:noProof/>
        </w:rPr>
        <w:fldChar w:fldCharType="end"/>
      </w:r>
      <w:bookmarkEnd w:id="169"/>
      <w:r w:rsidRPr="00AF7EA0">
        <w:t xml:space="preserve">. Формирование печатной формы </w:t>
      </w:r>
      <w:r w:rsidRPr="00E60E15">
        <w:t>документа</w:t>
      </w:r>
    </w:p>
    <w:p w14:paraId="52235D45" w14:textId="45D36336" w:rsidR="00E60E15" w:rsidRDefault="00E60E15" w:rsidP="00E60E15">
      <w:pPr>
        <w:pStyle w:val="a7"/>
      </w:pPr>
      <w:r w:rsidRPr="00FD3F27">
        <w:t xml:space="preserve">В </w:t>
      </w:r>
      <w:r>
        <w:t xml:space="preserve">результате откроется окно «Просмотр». Для печати документа необходимо нажать на кнопку </w:t>
      </w:r>
      <w:r>
        <w:rPr>
          <w:noProof/>
          <w:lang w:eastAsia="ru-RU"/>
        </w:rPr>
        <w:t xml:space="preserve">«Печать» </w:t>
      </w:r>
      <w:r>
        <w:rPr>
          <w:noProof/>
          <w:lang w:eastAsia="ru-RU"/>
        </w:rPr>
        <w:drawing>
          <wp:inline distT="0" distB="0" distL="0" distR="0" wp14:anchorId="61054466" wp14:editId="221DF026">
            <wp:extent cx="209524" cy="209524"/>
            <wp:effectExtent l="0" t="0" r="635" b="635"/>
            <wp:docPr id="543" name="Рисунок 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209524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(</w:t>
      </w:r>
      <w:r>
        <w:fldChar w:fldCharType="begin"/>
      </w:r>
      <w:r>
        <w:instrText xml:space="preserve"> REF _Ref69283328 \h </w:instrText>
      </w:r>
      <w:r>
        <w:fldChar w:fldCharType="separate"/>
      </w:r>
      <w:r w:rsidR="00C56174">
        <w:t xml:space="preserve">Рисунок </w:t>
      </w:r>
      <w:r w:rsidR="00C56174">
        <w:rPr>
          <w:noProof/>
        </w:rPr>
        <w:t>132</w:t>
      </w:r>
      <w:r>
        <w:fldChar w:fldCharType="end"/>
      </w:r>
      <w:r>
        <w:t>).</w:t>
      </w:r>
    </w:p>
    <w:p w14:paraId="31BE0C0A" w14:textId="28879437" w:rsidR="00E60E15" w:rsidRDefault="00E60E15" w:rsidP="00E60E15">
      <w:pPr>
        <w:pStyle w:val="af"/>
        <w:keepNext w:val="0"/>
        <w:keepLines w:val="0"/>
      </w:pPr>
      <w:r>
        <w:lastRenderedPageBreak/>
        <w:drawing>
          <wp:inline distT="0" distB="0" distL="0" distR="0" wp14:anchorId="744DCC15" wp14:editId="0AA597A8">
            <wp:extent cx="6120130" cy="3710940"/>
            <wp:effectExtent l="0" t="0" r="0" b="3810"/>
            <wp:docPr id="547" name="Рисунок 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710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E0ABA8" w14:textId="03A62C90" w:rsidR="00E60E15" w:rsidRDefault="00E60E15" w:rsidP="00E60E15">
      <w:pPr>
        <w:pStyle w:val="af1"/>
      </w:pPr>
      <w:bookmarkStart w:id="170" w:name="_Ref69283328"/>
      <w:r>
        <w:t xml:space="preserve">Рисунок </w:t>
      </w:r>
      <w:r w:rsidR="00BB57FB">
        <w:fldChar w:fldCharType="begin"/>
      </w:r>
      <w:r w:rsidR="00BB57FB">
        <w:instrText xml:space="preserve"> SEQ Рисунок \* ARABIC </w:instrText>
      </w:r>
      <w:r w:rsidR="00BB57FB">
        <w:fldChar w:fldCharType="separate"/>
      </w:r>
      <w:r w:rsidR="004D3300">
        <w:rPr>
          <w:noProof/>
        </w:rPr>
        <w:t>132</w:t>
      </w:r>
      <w:r w:rsidR="00BB57FB">
        <w:rPr>
          <w:noProof/>
        </w:rPr>
        <w:fldChar w:fldCharType="end"/>
      </w:r>
      <w:bookmarkEnd w:id="170"/>
      <w:r>
        <w:t xml:space="preserve">. Предварительный </w:t>
      </w:r>
      <w:r w:rsidRPr="00B15A08">
        <w:t>просмотр</w:t>
      </w:r>
      <w:r>
        <w:t xml:space="preserve"> документа</w:t>
      </w:r>
    </w:p>
    <w:p w14:paraId="354AE7EB" w14:textId="3B3902EC" w:rsidR="00961CC6" w:rsidRDefault="00926389" w:rsidP="00A540AF">
      <w:pPr>
        <w:pStyle w:val="2"/>
      </w:pPr>
      <w:bookmarkStart w:id="171" w:name="_Toc77513055"/>
      <w:r>
        <w:t>Внутреннее согласование</w:t>
      </w:r>
      <w:bookmarkEnd w:id="171"/>
    </w:p>
    <w:p w14:paraId="2D89E262" w14:textId="4EF8710F" w:rsidR="005A1764" w:rsidRDefault="005A1764" w:rsidP="005A1764">
      <w:pPr>
        <w:pStyle w:val="a7"/>
      </w:pPr>
      <w:r>
        <w:t>Для согласования документа необходимо выделить соответствующую строку одним нажатием левой кнопки мыши и нажать на кнопку «Согласование» (</w:t>
      </w:r>
      <w:r w:rsidR="00E13FDA">
        <w:fldChar w:fldCharType="begin"/>
      </w:r>
      <w:r w:rsidR="00E13FDA">
        <w:instrText xml:space="preserve"> REF _Ref77358179 \h </w:instrText>
      </w:r>
      <w:r w:rsidR="00E13FDA">
        <w:fldChar w:fldCharType="separate"/>
      </w:r>
      <w:r w:rsidR="00C56174">
        <w:t>Рисунок </w:t>
      </w:r>
      <w:r w:rsidR="00C56174">
        <w:rPr>
          <w:noProof/>
        </w:rPr>
        <w:t>133</w:t>
      </w:r>
      <w:r w:rsidR="00E13FDA">
        <w:fldChar w:fldCharType="end"/>
      </w:r>
      <w:r>
        <w:t>).</w:t>
      </w:r>
    </w:p>
    <w:p w14:paraId="66035EBD" w14:textId="77777777" w:rsidR="00E13FDA" w:rsidRDefault="00E13FDA" w:rsidP="00E13FDA">
      <w:pPr>
        <w:pStyle w:val="af"/>
      </w:pPr>
      <w:r>
        <w:drawing>
          <wp:inline distT="0" distB="0" distL="0" distR="0" wp14:anchorId="03609E4D" wp14:editId="45004E81">
            <wp:extent cx="6120130" cy="2324735"/>
            <wp:effectExtent l="0" t="0" r="0" b="0"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324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DE1147" w14:textId="5F598F66" w:rsidR="005A1764" w:rsidRDefault="00E13FDA" w:rsidP="00E13FDA">
      <w:pPr>
        <w:pStyle w:val="af1"/>
      </w:pPr>
      <w:bookmarkStart w:id="172" w:name="_Ref77358179"/>
      <w:r>
        <w:t>Рисунок </w:t>
      </w:r>
      <w:r w:rsidR="00BB57FB">
        <w:fldChar w:fldCharType="begin"/>
      </w:r>
      <w:r w:rsidR="00BB57FB">
        <w:instrText xml:space="preserve"> SEQ Рисунок \* ARABIC </w:instrText>
      </w:r>
      <w:r w:rsidR="00BB57FB">
        <w:fldChar w:fldCharType="separate"/>
      </w:r>
      <w:r w:rsidR="004D3300">
        <w:rPr>
          <w:noProof/>
        </w:rPr>
        <w:t>133</w:t>
      </w:r>
      <w:r w:rsidR="00BB57FB">
        <w:rPr>
          <w:noProof/>
        </w:rPr>
        <w:fldChar w:fldCharType="end"/>
      </w:r>
      <w:bookmarkEnd w:id="172"/>
      <w:r>
        <w:t>. Согласование документа</w:t>
      </w:r>
    </w:p>
    <w:p w14:paraId="3722B332" w14:textId="4941478D" w:rsidR="006C2A2E" w:rsidRDefault="006C2A2E" w:rsidP="006C2A2E">
      <w:pPr>
        <w:pStyle w:val="3"/>
      </w:pPr>
      <w:bookmarkStart w:id="173" w:name="_Toc77513056"/>
      <w:r>
        <w:lastRenderedPageBreak/>
        <w:t>Контроли</w:t>
      </w:r>
      <w:bookmarkEnd w:id="173"/>
    </w:p>
    <w:p w14:paraId="6862C383" w14:textId="0130CE99" w:rsidR="006C2A2E" w:rsidRPr="00154F4F" w:rsidRDefault="006C2A2E" w:rsidP="006C2A2E">
      <w:pPr>
        <w:pStyle w:val="a7"/>
      </w:pPr>
      <w:r>
        <w:t>Если в Уведомлении «Включение в реестр» заполнена не вся информация, то при согласовании срабатывает контроль на согласование. Появляется окно с сообщением «</w:t>
      </w:r>
      <w:r w:rsidRPr="006C2A2E">
        <w:t>Согласование невозможно, заполнена не вся информация по медицинским организациям</w:t>
      </w:r>
      <w:r>
        <w:t>».</w:t>
      </w:r>
    </w:p>
    <w:p w14:paraId="24A60750" w14:textId="62F541E6" w:rsidR="005A1764" w:rsidRPr="005A1764" w:rsidRDefault="00E13FDA" w:rsidP="005A1764">
      <w:pPr>
        <w:pStyle w:val="a7"/>
      </w:pPr>
      <w:r>
        <w:t>В</w:t>
      </w:r>
      <w:r w:rsidRPr="00154F4F">
        <w:t xml:space="preserve"> открывшемся системном сообщении необходимо</w:t>
      </w:r>
      <w:r>
        <w:t xml:space="preserve"> </w:t>
      </w:r>
      <w:r w:rsidR="005A1764">
        <w:t>нажать на кнопку «Скачать лог».</w:t>
      </w:r>
    </w:p>
    <w:p w14:paraId="170B313C" w14:textId="77777777" w:rsidR="005A1764" w:rsidRDefault="005A1764" w:rsidP="005A1764">
      <w:pPr>
        <w:pStyle w:val="af"/>
      </w:pPr>
      <w:r>
        <w:drawing>
          <wp:inline distT="0" distB="0" distL="0" distR="0" wp14:anchorId="02F7BEA2" wp14:editId="7558FC6E">
            <wp:extent cx="5580952" cy="1171429"/>
            <wp:effectExtent l="0" t="0" r="1270" b="0"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5580952" cy="1171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82AD2F" w14:textId="57EABEF0" w:rsidR="008E5092" w:rsidRDefault="005A1764" w:rsidP="005A1764">
      <w:pPr>
        <w:pStyle w:val="af1"/>
      </w:pPr>
      <w:r>
        <w:t xml:space="preserve">Рисунок </w:t>
      </w:r>
      <w:r w:rsidR="00BB57FB">
        <w:fldChar w:fldCharType="begin"/>
      </w:r>
      <w:r w:rsidR="00BB57FB">
        <w:instrText xml:space="preserve"> SEQ Рисунок \* ARABIC </w:instrText>
      </w:r>
      <w:r w:rsidR="00BB57FB">
        <w:fldChar w:fldCharType="separate"/>
      </w:r>
      <w:r w:rsidR="004D3300">
        <w:rPr>
          <w:noProof/>
        </w:rPr>
        <w:t>134</w:t>
      </w:r>
      <w:r w:rsidR="00BB57FB">
        <w:rPr>
          <w:noProof/>
        </w:rPr>
        <w:fldChar w:fldCharType="end"/>
      </w:r>
      <w:r>
        <w:t xml:space="preserve">. Системное сообщение </w:t>
      </w:r>
    </w:p>
    <w:p w14:paraId="0F22CD48" w14:textId="198FECAB" w:rsidR="005A1764" w:rsidRDefault="00E13FDA" w:rsidP="00E13FDA">
      <w:pPr>
        <w:pStyle w:val="a7"/>
      </w:pPr>
      <w:r>
        <w:t xml:space="preserve">В результате на рабочую станцию пользователя выгрузится лог, в котором описывается </w:t>
      </w:r>
      <w:r w:rsidR="006C2A2E">
        <w:t xml:space="preserve">недостающая </w:t>
      </w:r>
      <w:r w:rsidR="00E52365">
        <w:t xml:space="preserve">информация </w:t>
      </w:r>
      <w:r w:rsidR="006C2A2E">
        <w:t>в документе</w:t>
      </w:r>
      <w:r>
        <w:t xml:space="preserve"> (</w:t>
      </w:r>
      <w:r w:rsidR="00E52365">
        <w:fldChar w:fldCharType="begin"/>
      </w:r>
      <w:r w:rsidR="00E52365">
        <w:instrText xml:space="preserve"> REF _Ref77358412 \h </w:instrText>
      </w:r>
      <w:r w:rsidR="00E52365">
        <w:fldChar w:fldCharType="separate"/>
      </w:r>
      <w:r w:rsidR="00C56174">
        <w:t>Рисунок </w:t>
      </w:r>
      <w:r w:rsidR="00C56174">
        <w:rPr>
          <w:noProof/>
        </w:rPr>
        <w:t>135</w:t>
      </w:r>
      <w:r w:rsidR="00E52365">
        <w:fldChar w:fldCharType="end"/>
      </w:r>
      <w:r>
        <w:t>).</w:t>
      </w:r>
    </w:p>
    <w:p w14:paraId="24EF85BE" w14:textId="77777777" w:rsidR="00E52365" w:rsidRDefault="00E52365" w:rsidP="00E52365">
      <w:pPr>
        <w:pStyle w:val="af"/>
      </w:pPr>
      <w:r>
        <w:drawing>
          <wp:inline distT="0" distB="0" distL="0" distR="0" wp14:anchorId="384AFA81" wp14:editId="283EE4C7">
            <wp:extent cx="6120130" cy="2122805"/>
            <wp:effectExtent l="0" t="0" r="0" b="0"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22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28E921" w14:textId="57AA49A6" w:rsidR="00E13FDA" w:rsidRDefault="00E52365" w:rsidP="00E52365">
      <w:pPr>
        <w:pStyle w:val="af1"/>
      </w:pPr>
      <w:bookmarkStart w:id="174" w:name="_Ref77358412"/>
      <w:r>
        <w:t>Рисунок </w:t>
      </w:r>
      <w:r w:rsidR="00BB57FB">
        <w:fldChar w:fldCharType="begin"/>
      </w:r>
      <w:r w:rsidR="00BB57FB">
        <w:instrText xml:space="preserve"> SEQ Рисунок \* ARABIC </w:instrText>
      </w:r>
      <w:r w:rsidR="00BB57FB">
        <w:fldChar w:fldCharType="separate"/>
      </w:r>
      <w:r w:rsidR="004D3300">
        <w:rPr>
          <w:noProof/>
        </w:rPr>
        <w:t>135</w:t>
      </w:r>
      <w:r w:rsidR="00BB57FB">
        <w:rPr>
          <w:noProof/>
        </w:rPr>
        <w:fldChar w:fldCharType="end"/>
      </w:r>
      <w:bookmarkEnd w:id="174"/>
      <w:r>
        <w:t xml:space="preserve">. Выгрузка </w:t>
      </w:r>
      <w:r w:rsidR="006C2A2E">
        <w:t>лога.</w:t>
      </w:r>
    </w:p>
    <w:p w14:paraId="554D0B4C" w14:textId="6740E341" w:rsidR="006C2A2E" w:rsidRPr="006C2A2E" w:rsidRDefault="006C2A2E" w:rsidP="006C2A2E">
      <w:pPr>
        <w:pStyle w:val="a7"/>
      </w:pPr>
      <w:r>
        <w:rPr>
          <w:noProof/>
        </w:rPr>
        <w:t>После заполнения недостающей информации появится возможность сформировать лист согласования по документу и отправить документ на согласование.</w:t>
      </w:r>
    </w:p>
    <w:p w14:paraId="0855FCA6" w14:textId="77777777" w:rsidR="00926389" w:rsidRPr="00154F4F" w:rsidRDefault="00926389" w:rsidP="00926389">
      <w:pPr>
        <w:pStyle w:val="3"/>
      </w:pPr>
      <w:bookmarkStart w:id="175" w:name="_Ref52885956"/>
      <w:bookmarkStart w:id="176" w:name="_Toc52981587"/>
      <w:bookmarkStart w:id="177" w:name="_Toc61517234"/>
      <w:bookmarkStart w:id="178" w:name="_Toc67569627"/>
      <w:bookmarkStart w:id="179" w:name="_Toc67570654"/>
      <w:bookmarkStart w:id="180" w:name="_Toc77513057"/>
      <w:r w:rsidRPr="00154F4F">
        <w:lastRenderedPageBreak/>
        <w:t>Формирование листа согласования</w:t>
      </w:r>
      <w:bookmarkEnd w:id="175"/>
      <w:bookmarkEnd w:id="176"/>
      <w:bookmarkEnd w:id="177"/>
      <w:bookmarkEnd w:id="178"/>
      <w:bookmarkEnd w:id="179"/>
      <w:bookmarkEnd w:id="180"/>
    </w:p>
    <w:p w14:paraId="65CA2ED7" w14:textId="746BBE20" w:rsidR="00926389" w:rsidRDefault="00926389" w:rsidP="00926389">
      <w:pPr>
        <w:spacing w:line="360" w:lineRule="auto"/>
        <w:ind w:firstLine="709"/>
        <w:jc w:val="both"/>
        <w:rPr>
          <w:rFonts w:eastAsia="Times New Roman"/>
          <w:spacing w:val="2"/>
          <w:szCs w:val="28"/>
        </w:rPr>
      </w:pPr>
      <w:r w:rsidRPr="00154F4F">
        <w:rPr>
          <w:rFonts w:eastAsia="Times New Roman"/>
          <w:spacing w:val="2"/>
          <w:szCs w:val="28"/>
        </w:rPr>
        <w:t>Для формирования листа согласования необходимо выделить соответствующую строку со значением «Черновик» в графе</w:t>
      </w:r>
      <w:r>
        <w:rPr>
          <w:rFonts w:eastAsia="Times New Roman"/>
          <w:spacing w:val="2"/>
          <w:szCs w:val="28"/>
        </w:rPr>
        <w:t xml:space="preserve"> «Статус</w:t>
      </w:r>
      <w:r w:rsidR="00B53491">
        <w:rPr>
          <w:rFonts w:eastAsia="Times New Roman"/>
          <w:spacing w:val="2"/>
          <w:szCs w:val="28"/>
        </w:rPr>
        <w:t xml:space="preserve"> внутреннего согласования</w:t>
      </w:r>
      <w:r>
        <w:rPr>
          <w:rFonts w:eastAsia="Times New Roman"/>
          <w:spacing w:val="2"/>
          <w:szCs w:val="28"/>
        </w:rPr>
        <w:t xml:space="preserve">», </w:t>
      </w:r>
      <w:r w:rsidRPr="00154F4F">
        <w:rPr>
          <w:rFonts w:eastAsia="Times New Roman"/>
          <w:spacing w:val="2"/>
          <w:szCs w:val="28"/>
        </w:rPr>
        <w:t xml:space="preserve">нажать на кнопку «Согласование» и одним нажатием левой кнопки мыши выбрать пункт </w:t>
      </w:r>
      <w:r w:rsidRPr="00154F4F">
        <w:rPr>
          <w:rFonts w:eastAsia="Times New Roman"/>
          <w:i/>
          <w:spacing w:val="2"/>
          <w:szCs w:val="28"/>
        </w:rPr>
        <w:t>[Согласование]</w:t>
      </w:r>
      <w:r w:rsidRPr="00154F4F">
        <w:rPr>
          <w:rFonts w:eastAsia="Times New Roman"/>
          <w:spacing w:val="2"/>
          <w:szCs w:val="28"/>
        </w:rPr>
        <w:t xml:space="preserve"> (</w:t>
      </w:r>
      <w:r w:rsidRPr="00154F4F">
        <w:rPr>
          <w:rFonts w:eastAsia="Times New Roman"/>
          <w:spacing w:val="2"/>
          <w:szCs w:val="28"/>
        </w:rPr>
        <w:fldChar w:fldCharType="begin"/>
      </w:r>
      <w:r w:rsidRPr="00154F4F">
        <w:rPr>
          <w:rFonts w:eastAsia="Times New Roman"/>
          <w:spacing w:val="2"/>
          <w:szCs w:val="28"/>
        </w:rPr>
        <w:instrText xml:space="preserve"> REF _Ref52952767 \h </w:instrText>
      </w:r>
      <w:r w:rsidRPr="00154F4F">
        <w:rPr>
          <w:rFonts w:eastAsia="Times New Roman"/>
          <w:spacing w:val="2"/>
          <w:szCs w:val="28"/>
        </w:rPr>
      </w:r>
      <w:r w:rsidRPr="00154F4F">
        <w:rPr>
          <w:rFonts w:eastAsia="Times New Roman"/>
          <w:spacing w:val="2"/>
          <w:szCs w:val="28"/>
        </w:rPr>
        <w:fldChar w:fldCharType="separate"/>
      </w:r>
      <w:r w:rsidR="00C56174" w:rsidRPr="00154F4F">
        <w:rPr>
          <w:rFonts w:eastAsia="Times New Roman"/>
          <w:szCs w:val="20"/>
        </w:rPr>
        <w:t>Рисунок </w:t>
      </w:r>
      <w:r w:rsidR="00C56174">
        <w:rPr>
          <w:rFonts w:eastAsia="Times New Roman"/>
          <w:noProof/>
          <w:szCs w:val="20"/>
        </w:rPr>
        <w:t>136</w:t>
      </w:r>
      <w:r w:rsidRPr="00154F4F">
        <w:rPr>
          <w:rFonts w:eastAsia="Times New Roman"/>
          <w:spacing w:val="2"/>
          <w:szCs w:val="28"/>
        </w:rPr>
        <w:fldChar w:fldCharType="end"/>
      </w:r>
      <w:r w:rsidRPr="00154F4F">
        <w:rPr>
          <w:rFonts w:eastAsia="Times New Roman"/>
          <w:spacing w:val="2"/>
          <w:szCs w:val="28"/>
        </w:rPr>
        <w:t>).</w:t>
      </w:r>
    </w:p>
    <w:p w14:paraId="0C529758" w14:textId="2B195701" w:rsidR="00F811E3" w:rsidRPr="00154F4F" w:rsidRDefault="003F5388" w:rsidP="003F5388">
      <w:pPr>
        <w:pStyle w:val="af"/>
      </w:pPr>
      <w:r>
        <w:drawing>
          <wp:inline distT="0" distB="0" distL="0" distR="0" wp14:anchorId="062B8BFF" wp14:editId="5455283E">
            <wp:extent cx="6120130" cy="2681605"/>
            <wp:effectExtent l="0" t="0" r="0" b="444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screenshot (84).png"/>
                    <pic:cNvPicPr/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681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7F4CEE" w14:textId="73E0E287" w:rsidR="00926389" w:rsidRPr="00154F4F" w:rsidRDefault="00926389" w:rsidP="00926389">
      <w:pPr>
        <w:spacing w:line="360" w:lineRule="auto"/>
        <w:jc w:val="center"/>
        <w:rPr>
          <w:rFonts w:eastAsia="Times New Roman"/>
          <w:szCs w:val="20"/>
        </w:rPr>
      </w:pPr>
      <w:bookmarkStart w:id="181" w:name="_Ref52952767"/>
      <w:r w:rsidRPr="00154F4F">
        <w:rPr>
          <w:rFonts w:eastAsia="Times New Roman"/>
          <w:szCs w:val="20"/>
        </w:rPr>
        <w:t>Рисунок </w:t>
      </w:r>
      <w:r w:rsidRPr="00154F4F">
        <w:rPr>
          <w:rFonts w:eastAsia="Times New Roman"/>
          <w:szCs w:val="20"/>
        </w:rPr>
        <w:fldChar w:fldCharType="begin"/>
      </w:r>
      <w:r w:rsidRPr="00154F4F">
        <w:rPr>
          <w:rFonts w:eastAsia="Times New Roman"/>
          <w:szCs w:val="20"/>
        </w:rPr>
        <w:instrText xml:space="preserve"> SEQ Рисунок \* ARABIC </w:instrText>
      </w:r>
      <w:r w:rsidRPr="00154F4F">
        <w:rPr>
          <w:rFonts w:eastAsia="Times New Roman"/>
          <w:szCs w:val="20"/>
        </w:rPr>
        <w:fldChar w:fldCharType="separate"/>
      </w:r>
      <w:r w:rsidR="004D3300">
        <w:rPr>
          <w:rFonts w:eastAsia="Times New Roman"/>
          <w:noProof/>
          <w:szCs w:val="20"/>
        </w:rPr>
        <w:t>136</w:t>
      </w:r>
      <w:r w:rsidRPr="00154F4F">
        <w:rPr>
          <w:rFonts w:eastAsia="Times New Roman"/>
          <w:noProof/>
          <w:szCs w:val="20"/>
        </w:rPr>
        <w:fldChar w:fldCharType="end"/>
      </w:r>
      <w:bookmarkEnd w:id="181"/>
      <w:r w:rsidRPr="00154F4F">
        <w:rPr>
          <w:rFonts w:eastAsia="Times New Roman"/>
          <w:szCs w:val="20"/>
        </w:rPr>
        <w:t>. Формирование листа согласования</w:t>
      </w:r>
    </w:p>
    <w:p w14:paraId="5C9581D2" w14:textId="3E41AF3A" w:rsidR="00926389" w:rsidRPr="00154F4F" w:rsidRDefault="00926389" w:rsidP="00926389">
      <w:pPr>
        <w:spacing w:line="360" w:lineRule="auto"/>
        <w:ind w:firstLine="709"/>
        <w:jc w:val="both"/>
        <w:rPr>
          <w:rFonts w:eastAsia="Times New Roman"/>
          <w:spacing w:val="2"/>
          <w:szCs w:val="28"/>
        </w:rPr>
      </w:pPr>
      <w:r w:rsidRPr="00154F4F">
        <w:rPr>
          <w:rFonts w:eastAsia="Times New Roman"/>
          <w:spacing w:val="2"/>
          <w:szCs w:val="28"/>
        </w:rPr>
        <w:t>В открывшемся окне «Лист согласования» необходимо добавить согласующих и утверждающего нажатием на кнопки «Добавить» (</w:t>
      </w:r>
      <w:r w:rsidRPr="00154F4F">
        <w:rPr>
          <w:rFonts w:eastAsia="Times New Roman"/>
          <w:spacing w:val="2"/>
          <w:szCs w:val="28"/>
        </w:rPr>
        <w:fldChar w:fldCharType="begin"/>
      </w:r>
      <w:r w:rsidRPr="00154F4F">
        <w:rPr>
          <w:rFonts w:eastAsia="Times New Roman"/>
          <w:spacing w:val="2"/>
          <w:szCs w:val="28"/>
        </w:rPr>
        <w:instrText xml:space="preserve"> REF _Ref52952790 \h </w:instrText>
      </w:r>
      <w:r w:rsidRPr="00154F4F">
        <w:rPr>
          <w:rFonts w:eastAsia="Times New Roman"/>
          <w:spacing w:val="2"/>
          <w:szCs w:val="28"/>
        </w:rPr>
      </w:r>
      <w:r w:rsidRPr="00154F4F">
        <w:rPr>
          <w:rFonts w:eastAsia="Times New Roman"/>
          <w:spacing w:val="2"/>
          <w:szCs w:val="28"/>
        </w:rPr>
        <w:fldChar w:fldCharType="separate"/>
      </w:r>
      <w:r w:rsidR="00C56174" w:rsidRPr="00154F4F">
        <w:rPr>
          <w:rFonts w:eastAsia="Times New Roman"/>
          <w:szCs w:val="20"/>
        </w:rPr>
        <w:t>Рисунок </w:t>
      </w:r>
      <w:r w:rsidR="00C56174">
        <w:rPr>
          <w:rFonts w:eastAsia="Times New Roman"/>
          <w:noProof/>
          <w:szCs w:val="20"/>
        </w:rPr>
        <w:t>137</w:t>
      </w:r>
      <w:r w:rsidRPr="00154F4F">
        <w:rPr>
          <w:rFonts w:eastAsia="Times New Roman"/>
          <w:spacing w:val="2"/>
          <w:szCs w:val="28"/>
        </w:rPr>
        <w:fldChar w:fldCharType="end"/>
      </w:r>
      <w:r w:rsidRPr="00154F4F">
        <w:rPr>
          <w:rFonts w:eastAsia="Times New Roman"/>
          <w:spacing w:val="2"/>
          <w:szCs w:val="28"/>
        </w:rPr>
        <w:t>).</w:t>
      </w:r>
    </w:p>
    <w:p w14:paraId="6EA2465A" w14:textId="120F87D0" w:rsidR="00926389" w:rsidRPr="00154F4F" w:rsidRDefault="003F5388" w:rsidP="003F5388">
      <w:pPr>
        <w:pStyle w:val="af"/>
      </w:pPr>
      <w:r>
        <w:lastRenderedPageBreak/>
        <w:drawing>
          <wp:inline distT="0" distB="0" distL="0" distR="0" wp14:anchorId="78D9E384" wp14:editId="5B439FCC">
            <wp:extent cx="6120130" cy="4039235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screenshot (85).png"/>
                    <pic:cNvPicPr/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39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71EE91" w14:textId="7F82B385" w:rsidR="00926389" w:rsidRPr="00154F4F" w:rsidRDefault="00926389" w:rsidP="00926389">
      <w:pPr>
        <w:widowControl w:val="0"/>
        <w:spacing w:line="360" w:lineRule="auto"/>
        <w:jc w:val="center"/>
        <w:rPr>
          <w:rFonts w:eastAsia="Times New Roman"/>
          <w:szCs w:val="20"/>
        </w:rPr>
      </w:pPr>
      <w:bookmarkStart w:id="182" w:name="_Ref52952790"/>
      <w:r w:rsidRPr="00154F4F">
        <w:rPr>
          <w:rFonts w:eastAsia="Times New Roman"/>
          <w:szCs w:val="20"/>
        </w:rPr>
        <w:t>Рисунок </w:t>
      </w:r>
      <w:r w:rsidRPr="00154F4F">
        <w:rPr>
          <w:rFonts w:eastAsia="Times New Roman"/>
          <w:szCs w:val="20"/>
        </w:rPr>
        <w:fldChar w:fldCharType="begin"/>
      </w:r>
      <w:r w:rsidRPr="00154F4F">
        <w:rPr>
          <w:rFonts w:eastAsia="Times New Roman"/>
          <w:szCs w:val="20"/>
        </w:rPr>
        <w:instrText xml:space="preserve"> SEQ Рисунок \* ARABIC </w:instrText>
      </w:r>
      <w:r w:rsidRPr="00154F4F">
        <w:rPr>
          <w:rFonts w:eastAsia="Times New Roman"/>
          <w:szCs w:val="20"/>
        </w:rPr>
        <w:fldChar w:fldCharType="separate"/>
      </w:r>
      <w:r w:rsidR="004D3300">
        <w:rPr>
          <w:rFonts w:eastAsia="Times New Roman"/>
          <w:noProof/>
          <w:szCs w:val="20"/>
        </w:rPr>
        <w:t>137</w:t>
      </w:r>
      <w:r w:rsidRPr="00154F4F">
        <w:rPr>
          <w:rFonts w:eastAsia="Times New Roman"/>
          <w:noProof/>
          <w:szCs w:val="20"/>
        </w:rPr>
        <w:fldChar w:fldCharType="end"/>
      </w:r>
      <w:bookmarkEnd w:id="182"/>
      <w:r w:rsidRPr="00154F4F">
        <w:rPr>
          <w:rFonts w:eastAsia="Times New Roman"/>
          <w:szCs w:val="20"/>
        </w:rPr>
        <w:t>. Лист согласования</w:t>
      </w:r>
    </w:p>
    <w:p w14:paraId="47DA24E4" w14:textId="693CA159" w:rsidR="00926389" w:rsidRDefault="00926389" w:rsidP="00926389">
      <w:pPr>
        <w:spacing w:line="360" w:lineRule="auto"/>
        <w:ind w:firstLine="709"/>
        <w:jc w:val="both"/>
        <w:rPr>
          <w:rFonts w:eastAsia="Times New Roman"/>
          <w:spacing w:val="2"/>
          <w:szCs w:val="28"/>
        </w:rPr>
      </w:pPr>
      <w:r w:rsidRPr="00154F4F">
        <w:rPr>
          <w:rFonts w:eastAsia="Times New Roman"/>
          <w:spacing w:val="2"/>
          <w:szCs w:val="28"/>
        </w:rPr>
        <w:t>В открывшемся окне «Выбор пользователей» необходимо одним нажатием левой кнопки мыши соответствующего пользователя и нажать на кнопку «</w:t>
      </w:r>
      <w:r w:rsidR="003F5388">
        <w:rPr>
          <w:rFonts w:eastAsia="Times New Roman"/>
          <w:spacing w:val="2"/>
          <w:szCs w:val="28"/>
        </w:rPr>
        <w:t>Добавить</w:t>
      </w:r>
      <w:r w:rsidRPr="00154F4F">
        <w:rPr>
          <w:rFonts w:eastAsia="Times New Roman"/>
          <w:spacing w:val="2"/>
          <w:szCs w:val="28"/>
        </w:rPr>
        <w:t>» (</w:t>
      </w:r>
      <w:r w:rsidRPr="00154F4F">
        <w:rPr>
          <w:rFonts w:eastAsia="Times New Roman"/>
          <w:spacing w:val="2"/>
          <w:szCs w:val="28"/>
        </w:rPr>
        <w:fldChar w:fldCharType="begin"/>
      </w:r>
      <w:r w:rsidRPr="00154F4F">
        <w:rPr>
          <w:rFonts w:eastAsia="Times New Roman"/>
          <w:spacing w:val="2"/>
          <w:szCs w:val="28"/>
        </w:rPr>
        <w:instrText xml:space="preserve"> REF _Ref52952794 \h </w:instrText>
      </w:r>
      <w:r w:rsidRPr="00154F4F">
        <w:rPr>
          <w:rFonts w:eastAsia="Times New Roman"/>
          <w:spacing w:val="2"/>
          <w:szCs w:val="28"/>
        </w:rPr>
      </w:r>
      <w:r w:rsidRPr="00154F4F">
        <w:rPr>
          <w:rFonts w:eastAsia="Times New Roman"/>
          <w:spacing w:val="2"/>
          <w:szCs w:val="28"/>
        </w:rPr>
        <w:fldChar w:fldCharType="separate"/>
      </w:r>
      <w:r w:rsidR="00C56174" w:rsidRPr="00154F4F">
        <w:rPr>
          <w:rFonts w:eastAsia="Times New Roman"/>
          <w:szCs w:val="20"/>
        </w:rPr>
        <w:t>Рисунок </w:t>
      </w:r>
      <w:r w:rsidR="00C56174">
        <w:rPr>
          <w:rFonts w:eastAsia="Times New Roman"/>
          <w:noProof/>
          <w:szCs w:val="20"/>
        </w:rPr>
        <w:t>138</w:t>
      </w:r>
      <w:r w:rsidRPr="00154F4F">
        <w:rPr>
          <w:rFonts w:eastAsia="Times New Roman"/>
          <w:spacing w:val="2"/>
          <w:szCs w:val="28"/>
        </w:rPr>
        <w:fldChar w:fldCharType="end"/>
      </w:r>
      <w:r w:rsidRPr="00154F4F">
        <w:rPr>
          <w:rFonts w:eastAsia="Times New Roman"/>
          <w:spacing w:val="2"/>
          <w:szCs w:val="28"/>
        </w:rPr>
        <w:t>).</w:t>
      </w:r>
    </w:p>
    <w:p w14:paraId="70F75E51" w14:textId="05FF4961" w:rsidR="003F5388" w:rsidRPr="00154F4F" w:rsidRDefault="003F5388" w:rsidP="00926389">
      <w:pPr>
        <w:spacing w:line="360" w:lineRule="auto"/>
        <w:ind w:firstLine="709"/>
        <w:jc w:val="both"/>
        <w:rPr>
          <w:rFonts w:eastAsia="Times New Roman"/>
          <w:spacing w:val="2"/>
          <w:szCs w:val="28"/>
        </w:rPr>
      </w:pPr>
      <w:r>
        <w:rPr>
          <w:rFonts w:eastAsia="Times New Roman"/>
          <w:noProof/>
          <w:spacing w:val="2"/>
          <w:szCs w:val="28"/>
        </w:rPr>
        <w:lastRenderedPageBreak/>
        <w:drawing>
          <wp:inline distT="0" distB="0" distL="0" distR="0" wp14:anchorId="2DAEC6A9" wp14:editId="2BC89C75">
            <wp:extent cx="6120130" cy="4144010"/>
            <wp:effectExtent l="0" t="0" r="0" b="889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screenshot - 2021-07-18T133345.550.jpeg"/>
                    <pic:cNvPicPr/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144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17DC07" w14:textId="211C2854" w:rsidR="00926389" w:rsidRPr="00154F4F" w:rsidRDefault="00926389" w:rsidP="00926389">
      <w:pPr>
        <w:spacing w:line="360" w:lineRule="auto"/>
        <w:jc w:val="center"/>
        <w:rPr>
          <w:rFonts w:eastAsia="Times New Roman"/>
          <w:szCs w:val="20"/>
        </w:rPr>
      </w:pPr>
      <w:bookmarkStart w:id="183" w:name="_Ref52952794"/>
      <w:r w:rsidRPr="00154F4F">
        <w:rPr>
          <w:rFonts w:eastAsia="Times New Roman"/>
          <w:szCs w:val="20"/>
        </w:rPr>
        <w:t>Рисунок </w:t>
      </w:r>
      <w:r w:rsidRPr="00154F4F">
        <w:rPr>
          <w:rFonts w:eastAsia="Times New Roman"/>
          <w:szCs w:val="20"/>
        </w:rPr>
        <w:fldChar w:fldCharType="begin"/>
      </w:r>
      <w:r w:rsidRPr="00154F4F">
        <w:rPr>
          <w:rFonts w:eastAsia="Times New Roman"/>
          <w:szCs w:val="20"/>
        </w:rPr>
        <w:instrText xml:space="preserve"> SEQ Рисунок \* ARABIC </w:instrText>
      </w:r>
      <w:r w:rsidRPr="00154F4F">
        <w:rPr>
          <w:rFonts w:eastAsia="Times New Roman"/>
          <w:szCs w:val="20"/>
        </w:rPr>
        <w:fldChar w:fldCharType="separate"/>
      </w:r>
      <w:r w:rsidR="004D3300">
        <w:rPr>
          <w:rFonts w:eastAsia="Times New Roman"/>
          <w:noProof/>
          <w:szCs w:val="20"/>
        </w:rPr>
        <w:t>138</w:t>
      </w:r>
      <w:r w:rsidRPr="00154F4F">
        <w:rPr>
          <w:rFonts w:eastAsia="Times New Roman"/>
          <w:noProof/>
          <w:szCs w:val="20"/>
        </w:rPr>
        <w:fldChar w:fldCharType="end"/>
      </w:r>
      <w:bookmarkEnd w:id="183"/>
      <w:r w:rsidRPr="00154F4F">
        <w:rPr>
          <w:rFonts w:eastAsia="Times New Roman"/>
          <w:szCs w:val="20"/>
        </w:rPr>
        <w:t>. Выбор пользователей</w:t>
      </w:r>
    </w:p>
    <w:p w14:paraId="7960D78D" w14:textId="77777777" w:rsidR="00926389" w:rsidRPr="00154F4F" w:rsidRDefault="00926389" w:rsidP="00926389">
      <w:pPr>
        <w:spacing w:line="360" w:lineRule="auto"/>
        <w:ind w:firstLine="709"/>
        <w:jc w:val="both"/>
        <w:rPr>
          <w:rFonts w:eastAsia="Times New Roman"/>
          <w:spacing w:val="2"/>
          <w:szCs w:val="28"/>
        </w:rPr>
      </w:pPr>
      <w:r w:rsidRPr="00154F4F">
        <w:rPr>
          <w:rFonts w:eastAsia="Times New Roman"/>
          <w:b/>
          <w:spacing w:val="2"/>
          <w:szCs w:val="28"/>
        </w:rPr>
        <w:t>Важно!</w:t>
      </w:r>
      <w:r w:rsidRPr="00154F4F">
        <w:rPr>
          <w:rFonts w:eastAsia="Times New Roman"/>
          <w:spacing w:val="2"/>
          <w:szCs w:val="28"/>
        </w:rPr>
        <w:t xml:space="preserve"> Возможно выбрать из списка несколько согласующих лиц и одно утверждающее лицо. Утверждающее лицо может быть только одно. Лист согласования невозможно сохранить, если не выбран утверждающий.</w:t>
      </w:r>
    </w:p>
    <w:p w14:paraId="133A225A" w14:textId="65677C74" w:rsidR="00926389" w:rsidRPr="00154F4F" w:rsidRDefault="00926389" w:rsidP="00926389">
      <w:pPr>
        <w:spacing w:line="360" w:lineRule="auto"/>
        <w:ind w:firstLine="709"/>
        <w:jc w:val="both"/>
        <w:rPr>
          <w:rFonts w:eastAsia="Times New Roman"/>
          <w:spacing w:val="2"/>
          <w:szCs w:val="28"/>
        </w:rPr>
      </w:pPr>
      <w:r w:rsidRPr="00154F4F">
        <w:rPr>
          <w:rFonts w:eastAsia="Times New Roman"/>
          <w:spacing w:val="2"/>
          <w:szCs w:val="28"/>
        </w:rPr>
        <w:t>После выбора согласующих лиц и утверждающего лица необходимо нажать на кнопку «Сохранить» (</w:t>
      </w:r>
      <w:r w:rsidRPr="00154F4F">
        <w:rPr>
          <w:rFonts w:eastAsia="Times New Roman"/>
          <w:spacing w:val="2"/>
          <w:szCs w:val="28"/>
        </w:rPr>
        <w:fldChar w:fldCharType="begin"/>
      </w:r>
      <w:r w:rsidRPr="00154F4F">
        <w:rPr>
          <w:rFonts w:eastAsia="Times New Roman"/>
          <w:spacing w:val="2"/>
          <w:szCs w:val="28"/>
        </w:rPr>
        <w:instrText xml:space="preserve"> REF _Ref52952797 \h </w:instrText>
      </w:r>
      <w:r w:rsidRPr="00154F4F">
        <w:rPr>
          <w:rFonts w:eastAsia="Times New Roman"/>
          <w:spacing w:val="2"/>
          <w:szCs w:val="28"/>
        </w:rPr>
      </w:r>
      <w:r w:rsidRPr="00154F4F">
        <w:rPr>
          <w:rFonts w:eastAsia="Times New Roman"/>
          <w:spacing w:val="2"/>
          <w:szCs w:val="28"/>
        </w:rPr>
        <w:fldChar w:fldCharType="separate"/>
      </w:r>
      <w:r w:rsidR="00C56174" w:rsidRPr="00154F4F">
        <w:rPr>
          <w:rFonts w:eastAsia="Times New Roman"/>
          <w:szCs w:val="20"/>
        </w:rPr>
        <w:t>Рисунок </w:t>
      </w:r>
      <w:r w:rsidR="00C56174">
        <w:rPr>
          <w:rFonts w:eastAsia="Times New Roman"/>
          <w:noProof/>
          <w:szCs w:val="20"/>
        </w:rPr>
        <w:t>139</w:t>
      </w:r>
      <w:r w:rsidRPr="00154F4F">
        <w:rPr>
          <w:rFonts w:eastAsia="Times New Roman"/>
          <w:spacing w:val="2"/>
          <w:szCs w:val="28"/>
        </w:rPr>
        <w:fldChar w:fldCharType="end"/>
      </w:r>
      <w:r w:rsidRPr="00154F4F">
        <w:rPr>
          <w:rFonts w:eastAsia="Times New Roman"/>
          <w:spacing w:val="2"/>
          <w:szCs w:val="28"/>
        </w:rPr>
        <w:t>).</w:t>
      </w:r>
    </w:p>
    <w:p w14:paraId="3844A05A" w14:textId="55267F94" w:rsidR="00926389" w:rsidRPr="00154F4F" w:rsidRDefault="003F5388" w:rsidP="00926389">
      <w:pPr>
        <w:widowControl w:val="0"/>
        <w:spacing w:line="360" w:lineRule="auto"/>
        <w:jc w:val="center"/>
        <w:rPr>
          <w:rFonts w:eastAsia="Times New Roman"/>
          <w:noProof/>
          <w:szCs w:val="20"/>
          <w:lang w:eastAsia="ru-RU"/>
        </w:rPr>
      </w:pPr>
      <w:r>
        <w:rPr>
          <w:rFonts w:eastAsia="Times New Roman"/>
          <w:noProof/>
          <w:szCs w:val="20"/>
          <w:lang w:eastAsia="ru-RU"/>
        </w:rPr>
        <w:lastRenderedPageBreak/>
        <w:drawing>
          <wp:inline distT="0" distB="0" distL="0" distR="0" wp14:anchorId="40F92C2E" wp14:editId="6B57BCE2">
            <wp:extent cx="6120130" cy="4059555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screenshot - 2021-07-18T133427.576.jpeg"/>
                    <pic:cNvPicPr/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59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C86560" w14:textId="05C04C29" w:rsidR="00926389" w:rsidRPr="00154F4F" w:rsidRDefault="00926389" w:rsidP="00926389">
      <w:pPr>
        <w:spacing w:line="360" w:lineRule="auto"/>
        <w:jc w:val="center"/>
        <w:rPr>
          <w:rFonts w:eastAsia="Times New Roman"/>
          <w:szCs w:val="20"/>
        </w:rPr>
      </w:pPr>
      <w:bookmarkStart w:id="184" w:name="_Ref52952797"/>
      <w:r w:rsidRPr="00154F4F">
        <w:rPr>
          <w:rFonts w:eastAsia="Times New Roman"/>
          <w:szCs w:val="20"/>
        </w:rPr>
        <w:t>Рисунок </w:t>
      </w:r>
      <w:r w:rsidRPr="00154F4F">
        <w:rPr>
          <w:rFonts w:eastAsia="Times New Roman"/>
          <w:szCs w:val="20"/>
        </w:rPr>
        <w:fldChar w:fldCharType="begin"/>
      </w:r>
      <w:r w:rsidRPr="00154F4F">
        <w:rPr>
          <w:rFonts w:eastAsia="Times New Roman"/>
          <w:szCs w:val="20"/>
        </w:rPr>
        <w:instrText xml:space="preserve"> SEQ Рисунок \* ARABIC </w:instrText>
      </w:r>
      <w:r w:rsidRPr="00154F4F">
        <w:rPr>
          <w:rFonts w:eastAsia="Times New Roman"/>
          <w:szCs w:val="20"/>
        </w:rPr>
        <w:fldChar w:fldCharType="separate"/>
      </w:r>
      <w:r w:rsidR="004D3300">
        <w:rPr>
          <w:rFonts w:eastAsia="Times New Roman"/>
          <w:noProof/>
          <w:szCs w:val="20"/>
        </w:rPr>
        <w:t>139</w:t>
      </w:r>
      <w:r w:rsidRPr="00154F4F">
        <w:rPr>
          <w:rFonts w:eastAsia="Times New Roman"/>
          <w:noProof/>
          <w:szCs w:val="20"/>
        </w:rPr>
        <w:fldChar w:fldCharType="end"/>
      </w:r>
      <w:bookmarkEnd w:id="184"/>
      <w:r w:rsidRPr="00154F4F">
        <w:rPr>
          <w:rFonts w:eastAsia="Times New Roman"/>
          <w:szCs w:val="20"/>
        </w:rPr>
        <w:t>. Лист согласования</w:t>
      </w:r>
    </w:p>
    <w:p w14:paraId="11E5F50F" w14:textId="547E8871" w:rsidR="00926389" w:rsidRPr="00154F4F" w:rsidRDefault="00926389" w:rsidP="00926389">
      <w:pPr>
        <w:spacing w:line="360" w:lineRule="auto"/>
        <w:ind w:firstLine="709"/>
        <w:jc w:val="both"/>
        <w:rPr>
          <w:rFonts w:eastAsia="Times New Roman"/>
          <w:spacing w:val="2"/>
          <w:szCs w:val="28"/>
        </w:rPr>
      </w:pPr>
      <w:r w:rsidRPr="00154F4F">
        <w:rPr>
          <w:rFonts w:eastAsia="Times New Roman"/>
          <w:spacing w:val="2"/>
          <w:szCs w:val="28"/>
        </w:rPr>
        <w:t>В результате значение соответствующей строки в графе «</w:t>
      </w:r>
      <w:r w:rsidR="00B53491">
        <w:rPr>
          <w:rFonts w:eastAsia="Times New Roman"/>
          <w:spacing w:val="2"/>
          <w:szCs w:val="28"/>
        </w:rPr>
        <w:t>Статус внутреннего согласования</w:t>
      </w:r>
      <w:r w:rsidRPr="00154F4F">
        <w:rPr>
          <w:rFonts w:eastAsia="Times New Roman"/>
          <w:spacing w:val="2"/>
          <w:szCs w:val="28"/>
        </w:rPr>
        <w:t>» изменится на «На согласовании» (</w:t>
      </w:r>
      <w:r w:rsidRPr="00154F4F">
        <w:rPr>
          <w:rFonts w:eastAsia="Times New Roman"/>
          <w:spacing w:val="2"/>
          <w:szCs w:val="28"/>
        </w:rPr>
        <w:fldChar w:fldCharType="begin"/>
      </w:r>
      <w:r w:rsidRPr="00154F4F">
        <w:rPr>
          <w:rFonts w:eastAsia="Times New Roman"/>
          <w:spacing w:val="2"/>
          <w:szCs w:val="28"/>
        </w:rPr>
        <w:instrText xml:space="preserve"> REF _Ref52955601 \h </w:instrText>
      </w:r>
      <w:r w:rsidRPr="00154F4F">
        <w:rPr>
          <w:rFonts w:eastAsia="Times New Roman"/>
          <w:spacing w:val="2"/>
          <w:szCs w:val="28"/>
        </w:rPr>
      </w:r>
      <w:r w:rsidRPr="00154F4F">
        <w:rPr>
          <w:rFonts w:eastAsia="Times New Roman"/>
          <w:spacing w:val="2"/>
          <w:szCs w:val="28"/>
        </w:rPr>
        <w:fldChar w:fldCharType="separate"/>
      </w:r>
      <w:r w:rsidR="00C56174" w:rsidRPr="00154F4F">
        <w:rPr>
          <w:rFonts w:eastAsia="Times New Roman"/>
          <w:szCs w:val="20"/>
        </w:rPr>
        <w:t>Рисунок </w:t>
      </w:r>
      <w:r w:rsidR="00C56174">
        <w:rPr>
          <w:rFonts w:eastAsia="Times New Roman"/>
          <w:noProof/>
          <w:szCs w:val="20"/>
        </w:rPr>
        <w:t>140</w:t>
      </w:r>
      <w:r w:rsidRPr="00154F4F">
        <w:rPr>
          <w:rFonts w:eastAsia="Times New Roman"/>
          <w:spacing w:val="2"/>
          <w:szCs w:val="28"/>
        </w:rPr>
        <w:fldChar w:fldCharType="end"/>
      </w:r>
      <w:r w:rsidRPr="00154F4F">
        <w:rPr>
          <w:rFonts w:eastAsia="Times New Roman"/>
          <w:spacing w:val="2"/>
          <w:szCs w:val="28"/>
        </w:rPr>
        <w:t>).</w:t>
      </w:r>
    </w:p>
    <w:p w14:paraId="3DF70A7B" w14:textId="381923B8" w:rsidR="00926389" w:rsidRPr="00154F4F" w:rsidRDefault="003F5388" w:rsidP="00C56174">
      <w:pPr>
        <w:pStyle w:val="af"/>
      </w:pPr>
      <w:r>
        <w:drawing>
          <wp:inline distT="0" distB="0" distL="0" distR="0" wp14:anchorId="377C0E7B" wp14:editId="409AC425">
            <wp:extent cx="6120130" cy="2967355"/>
            <wp:effectExtent l="0" t="0" r="0" b="444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screenshot (87).png"/>
                    <pic:cNvPicPr/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6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59D5D8" w14:textId="15E9B5FD" w:rsidR="00926389" w:rsidRPr="00154F4F" w:rsidRDefault="00926389" w:rsidP="00926389">
      <w:pPr>
        <w:spacing w:line="360" w:lineRule="auto"/>
        <w:jc w:val="center"/>
        <w:rPr>
          <w:rFonts w:eastAsia="Times New Roman"/>
          <w:szCs w:val="20"/>
        </w:rPr>
      </w:pPr>
      <w:bookmarkStart w:id="185" w:name="_Ref52955601"/>
      <w:r w:rsidRPr="00154F4F">
        <w:rPr>
          <w:rFonts w:eastAsia="Times New Roman"/>
          <w:szCs w:val="20"/>
        </w:rPr>
        <w:t>Рисунок </w:t>
      </w:r>
      <w:r w:rsidRPr="00154F4F">
        <w:rPr>
          <w:rFonts w:eastAsia="Times New Roman"/>
          <w:szCs w:val="20"/>
        </w:rPr>
        <w:fldChar w:fldCharType="begin"/>
      </w:r>
      <w:r w:rsidRPr="00154F4F">
        <w:rPr>
          <w:rFonts w:eastAsia="Times New Roman"/>
          <w:szCs w:val="20"/>
        </w:rPr>
        <w:instrText xml:space="preserve"> SEQ Рисунок \* ARABIC </w:instrText>
      </w:r>
      <w:r w:rsidRPr="00154F4F">
        <w:rPr>
          <w:rFonts w:eastAsia="Times New Roman"/>
          <w:szCs w:val="20"/>
        </w:rPr>
        <w:fldChar w:fldCharType="separate"/>
      </w:r>
      <w:r w:rsidR="004D3300">
        <w:rPr>
          <w:rFonts w:eastAsia="Times New Roman"/>
          <w:noProof/>
          <w:szCs w:val="20"/>
        </w:rPr>
        <w:t>140</w:t>
      </w:r>
      <w:r w:rsidRPr="00154F4F">
        <w:rPr>
          <w:rFonts w:eastAsia="Times New Roman"/>
          <w:noProof/>
          <w:szCs w:val="20"/>
        </w:rPr>
        <w:fldChar w:fldCharType="end"/>
      </w:r>
      <w:bookmarkEnd w:id="185"/>
      <w:r w:rsidRPr="00154F4F">
        <w:rPr>
          <w:rFonts w:eastAsia="Times New Roman"/>
          <w:szCs w:val="20"/>
        </w:rPr>
        <w:t xml:space="preserve">. Строка со статусом «На согласовании» </w:t>
      </w:r>
    </w:p>
    <w:p w14:paraId="64475791" w14:textId="77777777" w:rsidR="00926389" w:rsidRPr="00154F4F" w:rsidRDefault="00926389" w:rsidP="00926389">
      <w:pPr>
        <w:pStyle w:val="3"/>
      </w:pPr>
      <w:bookmarkStart w:id="186" w:name="_Ref505151597"/>
      <w:bookmarkStart w:id="187" w:name="_Toc277331"/>
      <w:bookmarkStart w:id="188" w:name="_Toc29904723"/>
      <w:bookmarkStart w:id="189" w:name="_Toc44679332"/>
      <w:bookmarkStart w:id="190" w:name="_Toc52981588"/>
      <w:bookmarkStart w:id="191" w:name="_Toc61517235"/>
      <w:bookmarkStart w:id="192" w:name="_Toc67569628"/>
      <w:bookmarkStart w:id="193" w:name="_Toc67570655"/>
      <w:bookmarkStart w:id="194" w:name="_Toc77513058"/>
      <w:r w:rsidRPr="00154F4F">
        <w:lastRenderedPageBreak/>
        <w:t>Согласование</w:t>
      </w:r>
      <w:bookmarkEnd w:id="186"/>
      <w:bookmarkEnd w:id="187"/>
      <w:bookmarkEnd w:id="188"/>
      <w:bookmarkEnd w:id="189"/>
      <w:bookmarkEnd w:id="190"/>
      <w:bookmarkEnd w:id="191"/>
      <w:bookmarkEnd w:id="192"/>
      <w:bookmarkEnd w:id="193"/>
      <w:bookmarkEnd w:id="194"/>
    </w:p>
    <w:p w14:paraId="1FF738A9" w14:textId="383E24A0" w:rsidR="00926389" w:rsidRDefault="00926389" w:rsidP="00926389">
      <w:pPr>
        <w:spacing w:line="360" w:lineRule="auto"/>
        <w:ind w:firstLine="709"/>
        <w:jc w:val="both"/>
        <w:rPr>
          <w:rFonts w:eastAsia="Times New Roman"/>
          <w:noProof/>
          <w:spacing w:val="2"/>
          <w:szCs w:val="28"/>
          <w:lang w:eastAsia="ru-RU"/>
        </w:rPr>
      </w:pPr>
      <w:r w:rsidRPr="00154F4F">
        <w:rPr>
          <w:rFonts w:eastAsia="Times New Roman"/>
          <w:spacing w:val="2"/>
          <w:szCs w:val="28"/>
        </w:rPr>
        <w:t xml:space="preserve">Для согласования документа необходимо одним нажатием левой кнопки мыши выделить соответствующую строку, нажать на кнопку «Согласование» и одним нажатием левой кнопки мыши выбрать пункт </w:t>
      </w:r>
      <w:r w:rsidRPr="00154F4F">
        <w:rPr>
          <w:rFonts w:eastAsia="Times New Roman"/>
          <w:i/>
          <w:spacing w:val="2"/>
          <w:szCs w:val="28"/>
        </w:rPr>
        <w:t>[Согласование]</w:t>
      </w:r>
      <w:r w:rsidRPr="00154F4F">
        <w:rPr>
          <w:rFonts w:eastAsia="Times New Roman"/>
          <w:spacing w:val="2"/>
          <w:szCs w:val="28"/>
        </w:rPr>
        <w:t xml:space="preserve"> (</w:t>
      </w:r>
      <w:r w:rsidRPr="00154F4F">
        <w:rPr>
          <w:rFonts w:eastAsia="Times New Roman"/>
          <w:spacing w:val="2"/>
          <w:szCs w:val="28"/>
        </w:rPr>
        <w:fldChar w:fldCharType="begin"/>
      </w:r>
      <w:r w:rsidRPr="00154F4F">
        <w:rPr>
          <w:rFonts w:eastAsia="Times New Roman"/>
          <w:spacing w:val="2"/>
          <w:szCs w:val="28"/>
        </w:rPr>
        <w:instrText xml:space="preserve"> REF _Ref52952845 \h </w:instrText>
      </w:r>
      <w:r w:rsidRPr="00154F4F">
        <w:rPr>
          <w:rFonts w:eastAsia="Times New Roman"/>
          <w:spacing w:val="2"/>
          <w:szCs w:val="28"/>
        </w:rPr>
      </w:r>
      <w:r w:rsidRPr="00154F4F">
        <w:rPr>
          <w:rFonts w:eastAsia="Times New Roman"/>
          <w:spacing w:val="2"/>
          <w:szCs w:val="28"/>
        </w:rPr>
        <w:fldChar w:fldCharType="separate"/>
      </w:r>
      <w:r w:rsidR="00C56174" w:rsidRPr="00154F4F">
        <w:rPr>
          <w:rFonts w:eastAsia="Times New Roman"/>
          <w:szCs w:val="20"/>
        </w:rPr>
        <w:t>Рисунок </w:t>
      </w:r>
      <w:r w:rsidR="00C56174">
        <w:rPr>
          <w:rFonts w:eastAsia="Times New Roman"/>
          <w:noProof/>
          <w:szCs w:val="20"/>
        </w:rPr>
        <w:t>141</w:t>
      </w:r>
      <w:r w:rsidRPr="00154F4F">
        <w:rPr>
          <w:rFonts w:eastAsia="Times New Roman"/>
          <w:spacing w:val="2"/>
          <w:szCs w:val="28"/>
        </w:rPr>
        <w:fldChar w:fldCharType="end"/>
      </w:r>
      <w:r w:rsidRPr="00154F4F">
        <w:rPr>
          <w:rFonts w:eastAsia="Times New Roman"/>
          <w:spacing w:val="2"/>
          <w:szCs w:val="28"/>
        </w:rPr>
        <w:t>).</w:t>
      </w:r>
      <w:r w:rsidRPr="00154F4F">
        <w:rPr>
          <w:rFonts w:eastAsia="Times New Roman"/>
          <w:noProof/>
          <w:spacing w:val="2"/>
          <w:szCs w:val="28"/>
          <w:lang w:eastAsia="ru-RU"/>
        </w:rPr>
        <w:t xml:space="preserve"> </w:t>
      </w:r>
    </w:p>
    <w:p w14:paraId="20775757" w14:textId="46FE73F5" w:rsidR="00C56174" w:rsidRPr="00154F4F" w:rsidRDefault="00C56174" w:rsidP="00C56174">
      <w:pPr>
        <w:pStyle w:val="af"/>
      </w:pPr>
      <w:r>
        <w:drawing>
          <wp:inline distT="0" distB="0" distL="0" distR="0" wp14:anchorId="2AB3524D" wp14:editId="6198ACBC">
            <wp:extent cx="6120130" cy="2662555"/>
            <wp:effectExtent l="0" t="0" r="0" b="444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screenshot - 2021-07-18T150316.887.jpeg"/>
                    <pic:cNvPicPr/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662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07C62E" w14:textId="2967D8FC" w:rsidR="00926389" w:rsidRPr="00154F4F" w:rsidRDefault="00926389" w:rsidP="00926389">
      <w:pPr>
        <w:spacing w:line="360" w:lineRule="auto"/>
        <w:jc w:val="center"/>
        <w:rPr>
          <w:rFonts w:eastAsia="Times New Roman"/>
          <w:szCs w:val="20"/>
        </w:rPr>
      </w:pPr>
      <w:bookmarkStart w:id="195" w:name="_Ref52952845"/>
      <w:r w:rsidRPr="00154F4F">
        <w:rPr>
          <w:rFonts w:eastAsia="Times New Roman"/>
          <w:szCs w:val="20"/>
        </w:rPr>
        <w:t>Рисунок </w:t>
      </w:r>
      <w:r w:rsidRPr="00154F4F">
        <w:rPr>
          <w:rFonts w:eastAsia="Times New Roman"/>
          <w:szCs w:val="20"/>
        </w:rPr>
        <w:fldChar w:fldCharType="begin"/>
      </w:r>
      <w:r w:rsidRPr="00154F4F">
        <w:rPr>
          <w:rFonts w:eastAsia="Times New Roman"/>
          <w:szCs w:val="20"/>
        </w:rPr>
        <w:instrText xml:space="preserve"> SEQ Рисунок \* ARABIC </w:instrText>
      </w:r>
      <w:r w:rsidRPr="00154F4F">
        <w:rPr>
          <w:rFonts w:eastAsia="Times New Roman"/>
          <w:szCs w:val="20"/>
        </w:rPr>
        <w:fldChar w:fldCharType="separate"/>
      </w:r>
      <w:r w:rsidR="004D3300">
        <w:rPr>
          <w:rFonts w:eastAsia="Times New Roman"/>
          <w:noProof/>
          <w:szCs w:val="20"/>
        </w:rPr>
        <w:t>141</w:t>
      </w:r>
      <w:r w:rsidRPr="00154F4F">
        <w:rPr>
          <w:rFonts w:eastAsia="Times New Roman"/>
          <w:noProof/>
          <w:szCs w:val="20"/>
        </w:rPr>
        <w:fldChar w:fldCharType="end"/>
      </w:r>
      <w:bookmarkEnd w:id="195"/>
      <w:r w:rsidRPr="00154F4F">
        <w:rPr>
          <w:rFonts w:eastAsia="Times New Roman"/>
          <w:szCs w:val="20"/>
        </w:rPr>
        <w:t>. Согласование информации</w:t>
      </w:r>
    </w:p>
    <w:p w14:paraId="6866D87B" w14:textId="2F9BDC8E" w:rsidR="00926389" w:rsidRPr="00154F4F" w:rsidRDefault="00926389" w:rsidP="00926389">
      <w:pPr>
        <w:spacing w:line="360" w:lineRule="auto"/>
        <w:ind w:firstLine="709"/>
        <w:jc w:val="both"/>
        <w:rPr>
          <w:rFonts w:eastAsia="Times New Roman"/>
          <w:spacing w:val="2"/>
          <w:szCs w:val="28"/>
        </w:rPr>
      </w:pPr>
      <w:r w:rsidRPr="00154F4F">
        <w:rPr>
          <w:rFonts w:eastAsia="Times New Roman"/>
          <w:spacing w:val="2"/>
          <w:szCs w:val="28"/>
        </w:rPr>
        <w:t>В открывшемся окне «Лист согласования» необходимо нажать на кнопку «Согласовано» (</w:t>
      </w:r>
      <w:r w:rsidRPr="00154F4F">
        <w:rPr>
          <w:rFonts w:eastAsia="Times New Roman"/>
          <w:spacing w:val="2"/>
          <w:szCs w:val="28"/>
        </w:rPr>
        <w:fldChar w:fldCharType="begin"/>
      </w:r>
      <w:r w:rsidRPr="00154F4F">
        <w:rPr>
          <w:rFonts w:eastAsia="Times New Roman"/>
          <w:spacing w:val="2"/>
          <w:szCs w:val="28"/>
        </w:rPr>
        <w:instrText xml:space="preserve"> REF _Ref52952850 \h </w:instrText>
      </w:r>
      <w:r w:rsidRPr="00154F4F">
        <w:rPr>
          <w:rFonts w:eastAsia="Times New Roman"/>
          <w:spacing w:val="2"/>
          <w:szCs w:val="28"/>
        </w:rPr>
      </w:r>
      <w:r w:rsidRPr="00154F4F">
        <w:rPr>
          <w:rFonts w:eastAsia="Times New Roman"/>
          <w:spacing w:val="2"/>
          <w:szCs w:val="28"/>
        </w:rPr>
        <w:fldChar w:fldCharType="separate"/>
      </w:r>
      <w:r w:rsidR="00C56174" w:rsidRPr="00154F4F">
        <w:rPr>
          <w:rFonts w:eastAsia="Times New Roman"/>
          <w:szCs w:val="20"/>
        </w:rPr>
        <w:t>Рисунок </w:t>
      </w:r>
      <w:r w:rsidR="00C56174">
        <w:rPr>
          <w:rFonts w:eastAsia="Times New Roman"/>
          <w:noProof/>
          <w:szCs w:val="20"/>
        </w:rPr>
        <w:t>142</w:t>
      </w:r>
      <w:r w:rsidRPr="00154F4F">
        <w:rPr>
          <w:rFonts w:eastAsia="Times New Roman"/>
          <w:spacing w:val="2"/>
          <w:szCs w:val="28"/>
        </w:rPr>
        <w:fldChar w:fldCharType="end"/>
      </w:r>
      <w:r w:rsidRPr="00154F4F">
        <w:rPr>
          <w:rFonts w:eastAsia="Times New Roman"/>
          <w:spacing w:val="2"/>
          <w:szCs w:val="28"/>
        </w:rPr>
        <w:t>).</w:t>
      </w:r>
    </w:p>
    <w:p w14:paraId="4C8BDBCC" w14:textId="387AEE86" w:rsidR="00926389" w:rsidRPr="00154F4F" w:rsidRDefault="00C56174" w:rsidP="00C56174">
      <w:pPr>
        <w:pStyle w:val="af"/>
      </w:pPr>
      <w:r>
        <w:lastRenderedPageBreak/>
        <w:drawing>
          <wp:inline distT="0" distB="0" distL="0" distR="0" wp14:anchorId="5F1D4B44" wp14:editId="667185DE">
            <wp:extent cx="6120130" cy="4066540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screenshot - 2021-07-18T150426.271.jpeg"/>
                    <pic:cNvPicPr/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66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7BF747" w14:textId="1C51A550" w:rsidR="00926389" w:rsidRPr="00154F4F" w:rsidRDefault="00926389" w:rsidP="00926389">
      <w:pPr>
        <w:spacing w:line="360" w:lineRule="auto"/>
        <w:jc w:val="center"/>
        <w:rPr>
          <w:rFonts w:eastAsia="Times New Roman"/>
          <w:szCs w:val="20"/>
        </w:rPr>
      </w:pPr>
      <w:bookmarkStart w:id="196" w:name="_Ref52952850"/>
      <w:r w:rsidRPr="00154F4F">
        <w:rPr>
          <w:rFonts w:eastAsia="Times New Roman"/>
          <w:szCs w:val="20"/>
        </w:rPr>
        <w:t>Рисунок </w:t>
      </w:r>
      <w:r w:rsidRPr="00154F4F">
        <w:rPr>
          <w:rFonts w:eastAsia="Times New Roman"/>
          <w:szCs w:val="20"/>
        </w:rPr>
        <w:fldChar w:fldCharType="begin"/>
      </w:r>
      <w:r w:rsidRPr="00154F4F">
        <w:rPr>
          <w:rFonts w:eastAsia="Times New Roman"/>
          <w:szCs w:val="20"/>
        </w:rPr>
        <w:instrText xml:space="preserve"> SEQ Рисунок \* ARABIC </w:instrText>
      </w:r>
      <w:r w:rsidRPr="00154F4F">
        <w:rPr>
          <w:rFonts w:eastAsia="Times New Roman"/>
          <w:szCs w:val="20"/>
        </w:rPr>
        <w:fldChar w:fldCharType="separate"/>
      </w:r>
      <w:r w:rsidR="004D3300">
        <w:rPr>
          <w:rFonts w:eastAsia="Times New Roman"/>
          <w:noProof/>
          <w:szCs w:val="20"/>
        </w:rPr>
        <w:t>142</w:t>
      </w:r>
      <w:r w:rsidRPr="00154F4F">
        <w:rPr>
          <w:rFonts w:eastAsia="Times New Roman"/>
          <w:noProof/>
          <w:szCs w:val="20"/>
        </w:rPr>
        <w:fldChar w:fldCharType="end"/>
      </w:r>
      <w:bookmarkEnd w:id="196"/>
      <w:r w:rsidRPr="00154F4F">
        <w:rPr>
          <w:rFonts w:eastAsia="Times New Roman"/>
          <w:szCs w:val="20"/>
        </w:rPr>
        <w:t>. Согласование документа</w:t>
      </w:r>
    </w:p>
    <w:p w14:paraId="2ACA344A" w14:textId="062BCD30" w:rsidR="00926389" w:rsidRPr="00154F4F" w:rsidRDefault="00926389" w:rsidP="00926389">
      <w:pPr>
        <w:spacing w:line="360" w:lineRule="auto"/>
        <w:ind w:firstLine="709"/>
        <w:jc w:val="both"/>
        <w:rPr>
          <w:rFonts w:eastAsia="Times New Roman"/>
          <w:spacing w:val="2"/>
          <w:szCs w:val="28"/>
        </w:rPr>
      </w:pPr>
      <w:r w:rsidRPr="00154F4F">
        <w:rPr>
          <w:rFonts w:eastAsia="Times New Roman"/>
          <w:spacing w:val="2"/>
          <w:szCs w:val="28"/>
        </w:rPr>
        <w:t>В окне «Ввод комментария</w:t>
      </w:r>
      <w:r w:rsidR="00C56174">
        <w:rPr>
          <w:rFonts w:eastAsia="Times New Roman"/>
          <w:spacing w:val="2"/>
          <w:szCs w:val="28"/>
        </w:rPr>
        <w:t>» можно</w:t>
      </w:r>
      <w:r w:rsidRPr="00154F4F">
        <w:rPr>
          <w:rFonts w:eastAsia="Times New Roman"/>
          <w:spacing w:val="2"/>
          <w:szCs w:val="28"/>
        </w:rPr>
        <w:t xml:space="preserve"> заполнить поле «Комментарий» и нажать на кнопку «Применить» (</w:t>
      </w:r>
      <w:r w:rsidRPr="00154F4F">
        <w:rPr>
          <w:rFonts w:eastAsia="Times New Roman"/>
          <w:spacing w:val="2"/>
          <w:szCs w:val="28"/>
        </w:rPr>
        <w:fldChar w:fldCharType="begin"/>
      </w:r>
      <w:r w:rsidRPr="00154F4F">
        <w:rPr>
          <w:rFonts w:eastAsia="Times New Roman"/>
          <w:spacing w:val="2"/>
          <w:szCs w:val="28"/>
        </w:rPr>
        <w:instrText xml:space="preserve"> REF _Ref52958153 \h </w:instrText>
      </w:r>
      <w:r w:rsidRPr="00154F4F">
        <w:rPr>
          <w:rFonts w:eastAsia="Times New Roman"/>
          <w:spacing w:val="2"/>
          <w:szCs w:val="28"/>
        </w:rPr>
      </w:r>
      <w:r w:rsidRPr="00154F4F">
        <w:rPr>
          <w:rFonts w:eastAsia="Times New Roman"/>
          <w:spacing w:val="2"/>
          <w:szCs w:val="28"/>
        </w:rPr>
        <w:fldChar w:fldCharType="separate"/>
      </w:r>
      <w:r w:rsidR="00C56174" w:rsidRPr="00154F4F">
        <w:rPr>
          <w:rFonts w:eastAsia="Times New Roman"/>
          <w:szCs w:val="20"/>
        </w:rPr>
        <w:t>Рисунок </w:t>
      </w:r>
      <w:r w:rsidR="00C56174">
        <w:rPr>
          <w:rFonts w:eastAsia="Times New Roman"/>
          <w:noProof/>
          <w:szCs w:val="20"/>
        </w:rPr>
        <w:t>143</w:t>
      </w:r>
      <w:r w:rsidRPr="00154F4F">
        <w:rPr>
          <w:rFonts w:eastAsia="Times New Roman"/>
          <w:spacing w:val="2"/>
          <w:szCs w:val="28"/>
        </w:rPr>
        <w:fldChar w:fldCharType="end"/>
      </w:r>
      <w:r w:rsidRPr="00154F4F">
        <w:rPr>
          <w:rFonts w:eastAsia="Times New Roman"/>
          <w:spacing w:val="2"/>
          <w:szCs w:val="28"/>
        </w:rPr>
        <w:t>).</w:t>
      </w:r>
    </w:p>
    <w:p w14:paraId="2A44B807" w14:textId="7290972C" w:rsidR="00926389" w:rsidRPr="00154F4F" w:rsidRDefault="00C56174" w:rsidP="00C56174">
      <w:pPr>
        <w:pStyle w:val="af"/>
      </w:pPr>
      <w:r>
        <w:drawing>
          <wp:inline distT="0" distB="0" distL="0" distR="0" wp14:anchorId="300455E4" wp14:editId="67427C41">
            <wp:extent cx="3781425" cy="3829050"/>
            <wp:effectExtent l="0" t="0" r="952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screenshot - 2021-07-18T150526.267.jpeg"/>
                    <pic:cNvPicPr/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81425" cy="382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54A06A" w14:textId="6B3FAC0C" w:rsidR="00926389" w:rsidRPr="00154F4F" w:rsidRDefault="00926389" w:rsidP="00926389">
      <w:pPr>
        <w:spacing w:line="360" w:lineRule="auto"/>
        <w:jc w:val="center"/>
        <w:rPr>
          <w:rFonts w:eastAsia="Times New Roman"/>
          <w:szCs w:val="20"/>
        </w:rPr>
      </w:pPr>
      <w:bookmarkStart w:id="197" w:name="_Ref52958153"/>
      <w:r w:rsidRPr="00154F4F">
        <w:rPr>
          <w:rFonts w:eastAsia="Times New Roman"/>
          <w:szCs w:val="20"/>
        </w:rPr>
        <w:t>Рисунок </w:t>
      </w:r>
      <w:r w:rsidRPr="00154F4F">
        <w:rPr>
          <w:rFonts w:eastAsia="Times New Roman"/>
          <w:szCs w:val="20"/>
        </w:rPr>
        <w:fldChar w:fldCharType="begin"/>
      </w:r>
      <w:r w:rsidRPr="00154F4F">
        <w:rPr>
          <w:rFonts w:eastAsia="Times New Roman"/>
          <w:szCs w:val="20"/>
        </w:rPr>
        <w:instrText xml:space="preserve"> SEQ Рисунок \* ARABIC </w:instrText>
      </w:r>
      <w:r w:rsidRPr="00154F4F">
        <w:rPr>
          <w:rFonts w:eastAsia="Times New Roman"/>
          <w:szCs w:val="20"/>
        </w:rPr>
        <w:fldChar w:fldCharType="separate"/>
      </w:r>
      <w:r w:rsidR="004D3300">
        <w:rPr>
          <w:rFonts w:eastAsia="Times New Roman"/>
          <w:noProof/>
          <w:szCs w:val="20"/>
        </w:rPr>
        <w:t>143</w:t>
      </w:r>
      <w:r w:rsidRPr="00154F4F">
        <w:rPr>
          <w:rFonts w:eastAsia="Times New Roman"/>
          <w:noProof/>
          <w:szCs w:val="20"/>
        </w:rPr>
        <w:fldChar w:fldCharType="end"/>
      </w:r>
      <w:bookmarkEnd w:id="197"/>
      <w:r w:rsidRPr="00154F4F">
        <w:rPr>
          <w:rFonts w:eastAsia="Times New Roman"/>
          <w:szCs w:val="20"/>
        </w:rPr>
        <w:t>. Окно «Ввод комментария»</w:t>
      </w:r>
    </w:p>
    <w:p w14:paraId="2E9ABB01" w14:textId="1A436E92" w:rsidR="00926389" w:rsidRPr="00154F4F" w:rsidRDefault="00926389" w:rsidP="00926389">
      <w:pPr>
        <w:spacing w:line="360" w:lineRule="auto"/>
        <w:ind w:firstLine="709"/>
        <w:jc w:val="both"/>
        <w:rPr>
          <w:rFonts w:eastAsia="Times New Roman"/>
          <w:spacing w:val="2"/>
          <w:szCs w:val="28"/>
        </w:rPr>
      </w:pPr>
      <w:r w:rsidRPr="00154F4F">
        <w:rPr>
          <w:rFonts w:eastAsia="Times New Roman"/>
          <w:spacing w:val="2"/>
          <w:szCs w:val="28"/>
        </w:rPr>
        <w:lastRenderedPageBreak/>
        <w:t>В результате значение соответствующей строки в графе «</w:t>
      </w:r>
      <w:r w:rsidR="00B53491">
        <w:rPr>
          <w:rFonts w:eastAsia="Times New Roman"/>
          <w:spacing w:val="2"/>
          <w:szCs w:val="28"/>
        </w:rPr>
        <w:t>Статус внутреннего согласования</w:t>
      </w:r>
      <w:r w:rsidRPr="00154F4F">
        <w:rPr>
          <w:rFonts w:eastAsia="Times New Roman"/>
          <w:spacing w:val="2"/>
          <w:szCs w:val="28"/>
        </w:rPr>
        <w:t>» изменится на «Согласовано» (</w:t>
      </w:r>
      <w:r w:rsidRPr="00154F4F">
        <w:rPr>
          <w:rFonts w:eastAsia="Times New Roman"/>
          <w:spacing w:val="2"/>
          <w:szCs w:val="28"/>
        </w:rPr>
        <w:fldChar w:fldCharType="begin"/>
      </w:r>
      <w:r w:rsidRPr="00154F4F">
        <w:rPr>
          <w:rFonts w:eastAsia="Times New Roman"/>
          <w:spacing w:val="2"/>
          <w:szCs w:val="28"/>
        </w:rPr>
        <w:instrText xml:space="preserve"> REF _Ref52956056 \h </w:instrText>
      </w:r>
      <w:r w:rsidRPr="00154F4F">
        <w:rPr>
          <w:rFonts w:eastAsia="Times New Roman"/>
          <w:spacing w:val="2"/>
          <w:szCs w:val="28"/>
        </w:rPr>
      </w:r>
      <w:r w:rsidRPr="00154F4F">
        <w:rPr>
          <w:rFonts w:eastAsia="Times New Roman"/>
          <w:spacing w:val="2"/>
          <w:szCs w:val="28"/>
        </w:rPr>
        <w:fldChar w:fldCharType="separate"/>
      </w:r>
      <w:r w:rsidR="00C56174" w:rsidRPr="00154F4F">
        <w:rPr>
          <w:rFonts w:eastAsia="Times New Roman"/>
          <w:szCs w:val="20"/>
        </w:rPr>
        <w:t>Рисунок </w:t>
      </w:r>
      <w:r w:rsidR="00C56174">
        <w:rPr>
          <w:rFonts w:eastAsia="Times New Roman"/>
          <w:noProof/>
          <w:szCs w:val="20"/>
        </w:rPr>
        <w:t>144</w:t>
      </w:r>
      <w:r w:rsidRPr="00154F4F">
        <w:rPr>
          <w:rFonts w:eastAsia="Times New Roman"/>
          <w:spacing w:val="2"/>
          <w:szCs w:val="28"/>
        </w:rPr>
        <w:fldChar w:fldCharType="end"/>
      </w:r>
      <w:r w:rsidRPr="00154F4F">
        <w:rPr>
          <w:rFonts w:eastAsia="Times New Roman"/>
          <w:spacing w:val="2"/>
          <w:szCs w:val="28"/>
        </w:rPr>
        <w:t>).</w:t>
      </w:r>
    </w:p>
    <w:p w14:paraId="0104ED8F" w14:textId="3ED634D1" w:rsidR="00926389" w:rsidRPr="00154F4F" w:rsidRDefault="00C56174" w:rsidP="00C56174">
      <w:pPr>
        <w:pStyle w:val="af"/>
      </w:pPr>
      <w:r>
        <w:drawing>
          <wp:inline distT="0" distB="0" distL="0" distR="0" wp14:anchorId="3AB50760" wp14:editId="3B9FD063">
            <wp:extent cx="6120130" cy="2681605"/>
            <wp:effectExtent l="0" t="0" r="0" b="444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screenshot - 2021-07-18T150637.853.jpeg"/>
                    <pic:cNvPicPr/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681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1A3269" w14:textId="73802F50" w:rsidR="00926389" w:rsidRPr="00154F4F" w:rsidRDefault="00926389" w:rsidP="00926389">
      <w:pPr>
        <w:spacing w:line="360" w:lineRule="auto"/>
        <w:jc w:val="center"/>
        <w:rPr>
          <w:rFonts w:eastAsia="Times New Roman"/>
          <w:szCs w:val="20"/>
        </w:rPr>
      </w:pPr>
      <w:bookmarkStart w:id="198" w:name="_Ref52956056"/>
      <w:r w:rsidRPr="00154F4F">
        <w:rPr>
          <w:rFonts w:eastAsia="Times New Roman"/>
          <w:szCs w:val="20"/>
        </w:rPr>
        <w:t>Рисунок </w:t>
      </w:r>
      <w:r w:rsidRPr="00154F4F">
        <w:rPr>
          <w:rFonts w:eastAsia="Times New Roman"/>
          <w:szCs w:val="20"/>
        </w:rPr>
        <w:fldChar w:fldCharType="begin"/>
      </w:r>
      <w:r w:rsidRPr="00154F4F">
        <w:rPr>
          <w:rFonts w:eastAsia="Times New Roman"/>
          <w:szCs w:val="20"/>
        </w:rPr>
        <w:instrText xml:space="preserve"> SEQ Рисунок \* ARABIC </w:instrText>
      </w:r>
      <w:r w:rsidRPr="00154F4F">
        <w:rPr>
          <w:rFonts w:eastAsia="Times New Roman"/>
          <w:szCs w:val="20"/>
        </w:rPr>
        <w:fldChar w:fldCharType="separate"/>
      </w:r>
      <w:r w:rsidR="004D3300">
        <w:rPr>
          <w:rFonts w:eastAsia="Times New Roman"/>
          <w:noProof/>
          <w:szCs w:val="20"/>
        </w:rPr>
        <w:t>144</w:t>
      </w:r>
      <w:r w:rsidRPr="00154F4F">
        <w:rPr>
          <w:rFonts w:eastAsia="Times New Roman"/>
          <w:noProof/>
          <w:szCs w:val="20"/>
        </w:rPr>
        <w:fldChar w:fldCharType="end"/>
      </w:r>
      <w:bookmarkEnd w:id="198"/>
      <w:r w:rsidRPr="00154F4F">
        <w:rPr>
          <w:rFonts w:eastAsia="Times New Roman"/>
          <w:szCs w:val="20"/>
        </w:rPr>
        <w:t>. Строка со статусом «Согласовано»</w:t>
      </w:r>
    </w:p>
    <w:p w14:paraId="490CA71C" w14:textId="520E1CEF" w:rsidR="00926389" w:rsidRPr="00154F4F" w:rsidRDefault="00926389" w:rsidP="00926389">
      <w:pPr>
        <w:spacing w:line="360" w:lineRule="auto"/>
        <w:ind w:firstLine="709"/>
        <w:jc w:val="both"/>
        <w:rPr>
          <w:rFonts w:eastAsia="Times New Roman"/>
          <w:spacing w:val="2"/>
          <w:szCs w:val="28"/>
        </w:rPr>
      </w:pPr>
      <w:r w:rsidRPr="00154F4F">
        <w:rPr>
          <w:rFonts w:eastAsia="Times New Roman"/>
          <w:spacing w:val="2"/>
          <w:szCs w:val="28"/>
        </w:rPr>
        <w:t xml:space="preserve">Для отказа в согласовании необходимо одним нажатием левой кнопки мыши выделить соответствующую строку, нажать на кнопку «Согласование» и одним нажатием левой кнопки мыши выбрать пункт </w:t>
      </w:r>
      <w:r>
        <w:rPr>
          <w:rFonts w:eastAsia="Times New Roman"/>
          <w:i/>
          <w:spacing w:val="2"/>
          <w:szCs w:val="28"/>
        </w:rPr>
        <w:t>[Согласование</w:t>
      </w:r>
      <w:r w:rsidRPr="00154F4F">
        <w:rPr>
          <w:rFonts w:eastAsia="Times New Roman"/>
          <w:i/>
          <w:spacing w:val="2"/>
          <w:szCs w:val="28"/>
        </w:rPr>
        <w:t>]</w:t>
      </w:r>
      <w:r w:rsidRPr="00154F4F">
        <w:rPr>
          <w:rFonts w:eastAsia="Times New Roman"/>
          <w:spacing w:val="2"/>
          <w:szCs w:val="28"/>
        </w:rPr>
        <w:t xml:space="preserve"> (</w:t>
      </w:r>
      <w:r w:rsidRPr="00154F4F">
        <w:rPr>
          <w:rFonts w:eastAsia="Times New Roman"/>
          <w:spacing w:val="2"/>
          <w:szCs w:val="28"/>
        </w:rPr>
        <w:fldChar w:fldCharType="begin"/>
      </w:r>
      <w:r w:rsidRPr="00154F4F">
        <w:rPr>
          <w:rFonts w:eastAsia="Times New Roman"/>
          <w:spacing w:val="2"/>
          <w:szCs w:val="28"/>
        </w:rPr>
        <w:instrText xml:space="preserve"> REF _Ref52952857 \h </w:instrText>
      </w:r>
      <w:r w:rsidRPr="00154F4F">
        <w:rPr>
          <w:rFonts w:eastAsia="Times New Roman"/>
          <w:spacing w:val="2"/>
          <w:szCs w:val="28"/>
        </w:rPr>
      </w:r>
      <w:r w:rsidRPr="00154F4F">
        <w:rPr>
          <w:rFonts w:eastAsia="Times New Roman"/>
          <w:spacing w:val="2"/>
          <w:szCs w:val="28"/>
        </w:rPr>
        <w:fldChar w:fldCharType="separate"/>
      </w:r>
      <w:r w:rsidR="00C56174" w:rsidRPr="00154F4F">
        <w:rPr>
          <w:rFonts w:eastAsia="Times New Roman"/>
          <w:szCs w:val="20"/>
        </w:rPr>
        <w:t>Рисунок </w:t>
      </w:r>
      <w:r w:rsidR="00C56174">
        <w:rPr>
          <w:rFonts w:eastAsia="Times New Roman"/>
          <w:noProof/>
          <w:szCs w:val="20"/>
        </w:rPr>
        <w:t>145</w:t>
      </w:r>
      <w:r w:rsidRPr="00154F4F">
        <w:rPr>
          <w:rFonts w:eastAsia="Times New Roman"/>
          <w:spacing w:val="2"/>
          <w:szCs w:val="28"/>
        </w:rPr>
        <w:fldChar w:fldCharType="end"/>
      </w:r>
      <w:r w:rsidRPr="00154F4F">
        <w:rPr>
          <w:rFonts w:eastAsia="Times New Roman"/>
          <w:spacing w:val="2"/>
          <w:szCs w:val="28"/>
        </w:rPr>
        <w:t>).</w:t>
      </w:r>
    </w:p>
    <w:p w14:paraId="0573AEA9" w14:textId="2DB96535" w:rsidR="00926389" w:rsidRPr="00154F4F" w:rsidRDefault="00C56174" w:rsidP="00926389">
      <w:pPr>
        <w:keepNext/>
        <w:keepLines/>
        <w:spacing w:line="360" w:lineRule="auto"/>
        <w:jc w:val="center"/>
        <w:rPr>
          <w:rFonts w:eastAsia="Times New Roman"/>
          <w:noProof/>
          <w:szCs w:val="20"/>
          <w:lang w:eastAsia="ru-RU"/>
        </w:rPr>
      </w:pPr>
      <w:r>
        <w:rPr>
          <w:rFonts w:eastAsia="Times New Roman"/>
          <w:noProof/>
          <w:szCs w:val="20"/>
          <w:lang w:eastAsia="ru-RU"/>
        </w:rPr>
        <w:drawing>
          <wp:inline distT="0" distB="0" distL="0" distR="0" wp14:anchorId="3C6C5C06" wp14:editId="54EB345C">
            <wp:extent cx="6120130" cy="2662555"/>
            <wp:effectExtent l="0" t="0" r="0" b="444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screenshot - 2021-07-18T150316.887.jpeg"/>
                    <pic:cNvPicPr/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662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003E25" w14:textId="245B2C88" w:rsidR="00926389" w:rsidRPr="00154F4F" w:rsidRDefault="00926389" w:rsidP="00926389">
      <w:pPr>
        <w:spacing w:line="360" w:lineRule="auto"/>
        <w:jc w:val="center"/>
        <w:rPr>
          <w:rFonts w:eastAsia="Times New Roman"/>
          <w:szCs w:val="20"/>
        </w:rPr>
      </w:pPr>
      <w:bookmarkStart w:id="199" w:name="_Ref52952857"/>
      <w:r w:rsidRPr="00154F4F">
        <w:rPr>
          <w:rFonts w:eastAsia="Times New Roman"/>
          <w:szCs w:val="20"/>
        </w:rPr>
        <w:t>Рисунок </w:t>
      </w:r>
      <w:r w:rsidRPr="00154F4F">
        <w:rPr>
          <w:rFonts w:eastAsia="Times New Roman"/>
          <w:szCs w:val="20"/>
        </w:rPr>
        <w:fldChar w:fldCharType="begin"/>
      </w:r>
      <w:r w:rsidRPr="00154F4F">
        <w:rPr>
          <w:rFonts w:eastAsia="Times New Roman"/>
          <w:szCs w:val="20"/>
        </w:rPr>
        <w:instrText xml:space="preserve"> SEQ Рисунок \* ARABIC </w:instrText>
      </w:r>
      <w:r w:rsidRPr="00154F4F">
        <w:rPr>
          <w:rFonts w:eastAsia="Times New Roman"/>
          <w:szCs w:val="20"/>
        </w:rPr>
        <w:fldChar w:fldCharType="separate"/>
      </w:r>
      <w:r w:rsidR="004D3300">
        <w:rPr>
          <w:rFonts w:eastAsia="Times New Roman"/>
          <w:noProof/>
          <w:szCs w:val="20"/>
        </w:rPr>
        <w:t>145</w:t>
      </w:r>
      <w:r w:rsidRPr="00154F4F">
        <w:rPr>
          <w:rFonts w:eastAsia="Times New Roman"/>
          <w:noProof/>
          <w:szCs w:val="20"/>
        </w:rPr>
        <w:fldChar w:fldCharType="end"/>
      </w:r>
      <w:bookmarkEnd w:id="199"/>
      <w:r w:rsidRPr="00154F4F">
        <w:rPr>
          <w:rFonts w:eastAsia="Times New Roman"/>
          <w:szCs w:val="20"/>
        </w:rPr>
        <w:t>. Отказ в согласовании</w:t>
      </w:r>
    </w:p>
    <w:p w14:paraId="6D03031A" w14:textId="73F49FE1" w:rsidR="00926389" w:rsidRPr="00154F4F" w:rsidRDefault="00926389" w:rsidP="00926389">
      <w:pPr>
        <w:spacing w:line="360" w:lineRule="auto"/>
        <w:ind w:firstLine="709"/>
        <w:jc w:val="both"/>
        <w:rPr>
          <w:rFonts w:eastAsia="Times New Roman"/>
          <w:spacing w:val="2"/>
          <w:szCs w:val="28"/>
        </w:rPr>
      </w:pPr>
      <w:r w:rsidRPr="00154F4F">
        <w:rPr>
          <w:rFonts w:eastAsia="Times New Roman"/>
          <w:spacing w:val="2"/>
          <w:szCs w:val="28"/>
        </w:rPr>
        <w:t>В открывшемся окне «Лист согласования» необходимо нажать на кнопку «Не согласовано» (</w:t>
      </w:r>
      <w:r w:rsidRPr="00154F4F">
        <w:rPr>
          <w:rFonts w:eastAsia="Times New Roman"/>
          <w:spacing w:val="2"/>
          <w:szCs w:val="28"/>
        </w:rPr>
        <w:fldChar w:fldCharType="begin"/>
      </w:r>
      <w:r w:rsidRPr="00154F4F">
        <w:rPr>
          <w:rFonts w:eastAsia="Times New Roman"/>
          <w:spacing w:val="2"/>
          <w:szCs w:val="28"/>
        </w:rPr>
        <w:instrText xml:space="preserve"> REF _Ref52952861 \h </w:instrText>
      </w:r>
      <w:r w:rsidRPr="00154F4F">
        <w:rPr>
          <w:rFonts w:eastAsia="Times New Roman"/>
          <w:spacing w:val="2"/>
          <w:szCs w:val="28"/>
        </w:rPr>
      </w:r>
      <w:r w:rsidRPr="00154F4F">
        <w:rPr>
          <w:rFonts w:eastAsia="Times New Roman"/>
          <w:spacing w:val="2"/>
          <w:szCs w:val="28"/>
        </w:rPr>
        <w:fldChar w:fldCharType="separate"/>
      </w:r>
      <w:r w:rsidR="00C56174" w:rsidRPr="00154F4F">
        <w:rPr>
          <w:rFonts w:eastAsia="Times New Roman"/>
          <w:szCs w:val="20"/>
        </w:rPr>
        <w:t>Рисунок </w:t>
      </w:r>
      <w:r w:rsidR="00C56174">
        <w:rPr>
          <w:rFonts w:eastAsia="Times New Roman"/>
          <w:noProof/>
          <w:szCs w:val="20"/>
        </w:rPr>
        <w:t>146</w:t>
      </w:r>
      <w:r w:rsidRPr="00154F4F">
        <w:rPr>
          <w:rFonts w:eastAsia="Times New Roman"/>
          <w:spacing w:val="2"/>
          <w:szCs w:val="28"/>
        </w:rPr>
        <w:fldChar w:fldCharType="end"/>
      </w:r>
      <w:r w:rsidRPr="00154F4F">
        <w:rPr>
          <w:rFonts w:eastAsia="Times New Roman"/>
          <w:spacing w:val="2"/>
          <w:szCs w:val="28"/>
        </w:rPr>
        <w:t>).</w:t>
      </w:r>
    </w:p>
    <w:p w14:paraId="279AF768" w14:textId="0905647C" w:rsidR="00926389" w:rsidRPr="00154F4F" w:rsidRDefault="00C56174" w:rsidP="00926389">
      <w:pPr>
        <w:keepNext/>
        <w:keepLines/>
        <w:spacing w:line="360" w:lineRule="auto"/>
        <w:jc w:val="center"/>
        <w:rPr>
          <w:rFonts w:eastAsia="Times New Roman"/>
          <w:noProof/>
          <w:szCs w:val="20"/>
          <w:lang w:eastAsia="ru-RU"/>
        </w:rPr>
      </w:pPr>
      <w:r>
        <w:rPr>
          <w:rFonts w:eastAsia="Times New Roman"/>
          <w:noProof/>
          <w:szCs w:val="20"/>
          <w:lang w:eastAsia="ru-RU"/>
        </w:rPr>
        <w:lastRenderedPageBreak/>
        <w:drawing>
          <wp:inline distT="0" distB="0" distL="0" distR="0" wp14:anchorId="2EECA84A" wp14:editId="6B542A0D">
            <wp:extent cx="6120130" cy="4123690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screenshot (88).png"/>
                    <pic:cNvPicPr/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123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12071A" w14:textId="6C1708A0" w:rsidR="00926389" w:rsidRPr="00154F4F" w:rsidRDefault="00926389" w:rsidP="00926389">
      <w:pPr>
        <w:spacing w:line="360" w:lineRule="auto"/>
        <w:jc w:val="center"/>
        <w:rPr>
          <w:rFonts w:eastAsia="Times New Roman"/>
          <w:szCs w:val="20"/>
        </w:rPr>
      </w:pPr>
      <w:bookmarkStart w:id="200" w:name="_Ref52952861"/>
      <w:r w:rsidRPr="00154F4F">
        <w:rPr>
          <w:rFonts w:eastAsia="Times New Roman"/>
          <w:szCs w:val="20"/>
        </w:rPr>
        <w:t>Рисунок </w:t>
      </w:r>
      <w:r w:rsidRPr="00154F4F">
        <w:rPr>
          <w:rFonts w:eastAsia="Times New Roman"/>
          <w:szCs w:val="20"/>
        </w:rPr>
        <w:fldChar w:fldCharType="begin"/>
      </w:r>
      <w:r w:rsidRPr="00154F4F">
        <w:rPr>
          <w:rFonts w:eastAsia="Times New Roman"/>
          <w:szCs w:val="20"/>
        </w:rPr>
        <w:instrText xml:space="preserve"> SEQ Рисунок \* ARABIC </w:instrText>
      </w:r>
      <w:r w:rsidRPr="00154F4F">
        <w:rPr>
          <w:rFonts w:eastAsia="Times New Roman"/>
          <w:szCs w:val="20"/>
        </w:rPr>
        <w:fldChar w:fldCharType="separate"/>
      </w:r>
      <w:r w:rsidR="004D3300">
        <w:rPr>
          <w:rFonts w:eastAsia="Times New Roman"/>
          <w:noProof/>
          <w:szCs w:val="20"/>
        </w:rPr>
        <w:t>146</w:t>
      </w:r>
      <w:r w:rsidRPr="00154F4F">
        <w:rPr>
          <w:rFonts w:eastAsia="Times New Roman"/>
          <w:noProof/>
          <w:szCs w:val="20"/>
        </w:rPr>
        <w:fldChar w:fldCharType="end"/>
      </w:r>
      <w:bookmarkEnd w:id="200"/>
      <w:r w:rsidRPr="00154F4F">
        <w:rPr>
          <w:rFonts w:eastAsia="Times New Roman"/>
          <w:szCs w:val="20"/>
        </w:rPr>
        <w:t>. Окно «Лист согласования»</w:t>
      </w:r>
    </w:p>
    <w:p w14:paraId="71A764BB" w14:textId="03DC177E" w:rsidR="00926389" w:rsidRPr="00154F4F" w:rsidRDefault="00926389" w:rsidP="00926389">
      <w:pPr>
        <w:spacing w:line="360" w:lineRule="auto"/>
        <w:ind w:firstLine="709"/>
        <w:jc w:val="both"/>
        <w:rPr>
          <w:rFonts w:eastAsia="Times New Roman"/>
          <w:spacing w:val="2"/>
          <w:szCs w:val="28"/>
        </w:rPr>
      </w:pPr>
      <w:r w:rsidRPr="00154F4F">
        <w:rPr>
          <w:rFonts w:eastAsia="Times New Roman"/>
          <w:spacing w:val="2"/>
          <w:szCs w:val="28"/>
        </w:rPr>
        <w:t>В окне «Ввод комментария» необходимо заполнить поле «Комментарий» и нажать на кнопку «Применить» (</w:t>
      </w:r>
      <w:r w:rsidRPr="00154F4F">
        <w:rPr>
          <w:rFonts w:eastAsia="Times New Roman"/>
          <w:spacing w:val="2"/>
          <w:szCs w:val="28"/>
        </w:rPr>
        <w:fldChar w:fldCharType="begin"/>
      </w:r>
      <w:r w:rsidRPr="00154F4F">
        <w:rPr>
          <w:rFonts w:eastAsia="Times New Roman"/>
          <w:spacing w:val="2"/>
          <w:szCs w:val="28"/>
        </w:rPr>
        <w:instrText xml:space="preserve"> REF _Ref52952866 \h </w:instrText>
      </w:r>
      <w:r w:rsidRPr="00154F4F">
        <w:rPr>
          <w:rFonts w:eastAsia="Times New Roman"/>
          <w:spacing w:val="2"/>
          <w:szCs w:val="28"/>
        </w:rPr>
      </w:r>
      <w:r w:rsidRPr="00154F4F">
        <w:rPr>
          <w:rFonts w:eastAsia="Times New Roman"/>
          <w:spacing w:val="2"/>
          <w:szCs w:val="28"/>
        </w:rPr>
        <w:fldChar w:fldCharType="separate"/>
      </w:r>
      <w:r w:rsidR="00C56174" w:rsidRPr="00154F4F">
        <w:rPr>
          <w:rFonts w:eastAsia="Times New Roman"/>
          <w:szCs w:val="20"/>
        </w:rPr>
        <w:t>Рисунок </w:t>
      </w:r>
      <w:r w:rsidR="00C56174">
        <w:rPr>
          <w:rFonts w:eastAsia="Times New Roman"/>
          <w:noProof/>
          <w:szCs w:val="20"/>
        </w:rPr>
        <w:t>147</w:t>
      </w:r>
      <w:r w:rsidRPr="00154F4F">
        <w:rPr>
          <w:rFonts w:eastAsia="Times New Roman"/>
          <w:spacing w:val="2"/>
          <w:szCs w:val="28"/>
        </w:rPr>
        <w:fldChar w:fldCharType="end"/>
      </w:r>
      <w:r w:rsidRPr="00154F4F">
        <w:rPr>
          <w:rFonts w:eastAsia="Times New Roman"/>
          <w:spacing w:val="2"/>
          <w:szCs w:val="28"/>
        </w:rPr>
        <w:t>).</w:t>
      </w:r>
    </w:p>
    <w:p w14:paraId="3DD0568A" w14:textId="77777777" w:rsidR="00926389" w:rsidRPr="00154F4F" w:rsidRDefault="00926389" w:rsidP="00926389">
      <w:pPr>
        <w:keepNext/>
        <w:keepLines/>
        <w:spacing w:line="360" w:lineRule="auto"/>
        <w:jc w:val="center"/>
        <w:rPr>
          <w:rFonts w:eastAsia="Times New Roman"/>
          <w:noProof/>
          <w:szCs w:val="20"/>
          <w:lang w:eastAsia="ru-RU"/>
        </w:rPr>
      </w:pPr>
      <w:r w:rsidRPr="00154F4F">
        <w:rPr>
          <w:rFonts w:eastAsia="Times New Roman"/>
          <w:noProof/>
          <w:szCs w:val="20"/>
          <w:lang w:eastAsia="ru-RU"/>
        </w:rPr>
        <w:drawing>
          <wp:inline distT="0" distB="0" distL="0" distR="0" wp14:anchorId="3C84F521" wp14:editId="53BCC782">
            <wp:extent cx="3742857" cy="1466667"/>
            <wp:effectExtent l="0" t="0" r="0" b="63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3742857" cy="1466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94C8AA" w14:textId="7166A23A" w:rsidR="00926389" w:rsidRPr="00154F4F" w:rsidRDefault="00926389" w:rsidP="00926389">
      <w:pPr>
        <w:spacing w:line="360" w:lineRule="auto"/>
        <w:jc w:val="center"/>
        <w:rPr>
          <w:rFonts w:eastAsia="Times New Roman"/>
          <w:szCs w:val="20"/>
        </w:rPr>
      </w:pPr>
      <w:bookmarkStart w:id="201" w:name="_Ref52952866"/>
      <w:r w:rsidRPr="00154F4F">
        <w:rPr>
          <w:rFonts w:eastAsia="Times New Roman"/>
          <w:szCs w:val="20"/>
        </w:rPr>
        <w:t>Рисунок </w:t>
      </w:r>
      <w:r w:rsidRPr="00154F4F">
        <w:rPr>
          <w:rFonts w:eastAsia="Times New Roman"/>
          <w:szCs w:val="20"/>
        </w:rPr>
        <w:fldChar w:fldCharType="begin"/>
      </w:r>
      <w:r w:rsidRPr="00154F4F">
        <w:rPr>
          <w:rFonts w:eastAsia="Times New Roman"/>
          <w:szCs w:val="20"/>
        </w:rPr>
        <w:instrText xml:space="preserve"> SEQ Рисунок \* ARABIC </w:instrText>
      </w:r>
      <w:r w:rsidRPr="00154F4F">
        <w:rPr>
          <w:rFonts w:eastAsia="Times New Roman"/>
          <w:szCs w:val="20"/>
        </w:rPr>
        <w:fldChar w:fldCharType="separate"/>
      </w:r>
      <w:r w:rsidR="004D3300">
        <w:rPr>
          <w:rFonts w:eastAsia="Times New Roman"/>
          <w:noProof/>
          <w:szCs w:val="20"/>
        </w:rPr>
        <w:t>147</w:t>
      </w:r>
      <w:r w:rsidRPr="00154F4F">
        <w:rPr>
          <w:rFonts w:eastAsia="Times New Roman"/>
          <w:noProof/>
          <w:szCs w:val="20"/>
        </w:rPr>
        <w:fldChar w:fldCharType="end"/>
      </w:r>
      <w:bookmarkEnd w:id="201"/>
      <w:r w:rsidRPr="00154F4F">
        <w:rPr>
          <w:rFonts w:eastAsia="Times New Roman"/>
          <w:szCs w:val="20"/>
        </w:rPr>
        <w:t>. Окно «Ввод комментария»</w:t>
      </w:r>
    </w:p>
    <w:p w14:paraId="72E32E78" w14:textId="77777777" w:rsidR="00926389" w:rsidRPr="00154F4F" w:rsidRDefault="00926389" w:rsidP="00926389">
      <w:pPr>
        <w:spacing w:line="360" w:lineRule="auto"/>
        <w:ind w:firstLine="709"/>
        <w:jc w:val="both"/>
        <w:rPr>
          <w:rFonts w:eastAsia="Times New Roman"/>
          <w:spacing w:val="2"/>
          <w:szCs w:val="28"/>
        </w:rPr>
      </w:pPr>
      <w:r w:rsidRPr="00154F4F">
        <w:rPr>
          <w:rFonts w:eastAsia="Times New Roman"/>
          <w:b/>
          <w:spacing w:val="2"/>
          <w:szCs w:val="28"/>
        </w:rPr>
        <w:t>Важно!</w:t>
      </w:r>
      <w:r w:rsidRPr="00154F4F">
        <w:rPr>
          <w:rFonts w:eastAsia="Times New Roman"/>
          <w:spacing w:val="2"/>
          <w:szCs w:val="28"/>
        </w:rPr>
        <w:t xml:space="preserve"> Поле «Комментарий» обязательно для заполнения.</w:t>
      </w:r>
    </w:p>
    <w:p w14:paraId="107AB698" w14:textId="0FE380EA" w:rsidR="00926389" w:rsidRPr="00154F4F" w:rsidRDefault="00926389" w:rsidP="00926389">
      <w:pPr>
        <w:spacing w:line="360" w:lineRule="auto"/>
        <w:ind w:firstLine="709"/>
        <w:jc w:val="both"/>
        <w:rPr>
          <w:rFonts w:eastAsia="Times New Roman"/>
          <w:spacing w:val="2"/>
          <w:szCs w:val="28"/>
        </w:rPr>
      </w:pPr>
      <w:r w:rsidRPr="00154F4F">
        <w:rPr>
          <w:rFonts w:eastAsia="Times New Roman"/>
          <w:spacing w:val="2"/>
          <w:szCs w:val="28"/>
        </w:rPr>
        <w:t xml:space="preserve">В результате значение соответствующей строки в графе «Статус </w:t>
      </w:r>
      <w:r w:rsidR="00B53491">
        <w:rPr>
          <w:rFonts w:eastAsia="Times New Roman"/>
          <w:spacing w:val="2"/>
          <w:szCs w:val="28"/>
        </w:rPr>
        <w:t>внутреннего согласования</w:t>
      </w:r>
      <w:r w:rsidRPr="00154F4F">
        <w:rPr>
          <w:rFonts w:eastAsia="Times New Roman"/>
          <w:spacing w:val="2"/>
          <w:szCs w:val="28"/>
        </w:rPr>
        <w:t>» изменится на «Не согласовано» (</w:t>
      </w:r>
      <w:r w:rsidRPr="00154F4F">
        <w:rPr>
          <w:rFonts w:eastAsia="Times New Roman"/>
          <w:spacing w:val="2"/>
          <w:szCs w:val="28"/>
        </w:rPr>
        <w:fldChar w:fldCharType="begin"/>
      </w:r>
      <w:r w:rsidRPr="00154F4F">
        <w:rPr>
          <w:rFonts w:eastAsia="Times New Roman"/>
          <w:spacing w:val="2"/>
          <w:szCs w:val="28"/>
        </w:rPr>
        <w:instrText xml:space="preserve"> REF _Ref52956068 \h </w:instrText>
      </w:r>
      <w:r w:rsidRPr="00154F4F">
        <w:rPr>
          <w:rFonts w:eastAsia="Times New Roman"/>
          <w:spacing w:val="2"/>
          <w:szCs w:val="28"/>
        </w:rPr>
      </w:r>
      <w:r w:rsidRPr="00154F4F">
        <w:rPr>
          <w:rFonts w:eastAsia="Times New Roman"/>
          <w:spacing w:val="2"/>
          <w:szCs w:val="28"/>
        </w:rPr>
        <w:fldChar w:fldCharType="separate"/>
      </w:r>
      <w:r w:rsidR="00C56174" w:rsidRPr="00154F4F">
        <w:rPr>
          <w:rFonts w:eastAsia="Times New Roman"/>
          <w:szCs w:val="20"/>
        </w:rPr>
        <w:t>Рисунок </w:t>
      </w:r>
      <w:r w:rsidR="00C56174">
        <w:rPr>
          <w:rFonts w:eastAsia="Times New Roman"/>
          <w:noProof/>
          <w:szCs w:val="20"/>
        </w:rPr>
        <w:t>148</w:t>
      </w:r>
      <w:r w:rsidRPr="00154F4F">
        <w:rPr>
          <w:rFonts w:eastAsia="Times New Roman"/>
          <w:spacing w:val="2"/>
          <w:szCs w:val="28"/>
        </w:rPr>
        <w:fldChar w:fldCharType="end"/>
      </w:r>
      <w:r w:rsidRPr="00154F4F">
        <w:rPr>
          <w:rFonts w:eastAsia="Times New Roman"/>
          <w:spacing w:val="2"/>
          <w:szCs w:val="28"/>
        </w:rPr>
        <w:t>).</w:t>
      </w:r>
    </w:p>
    <w:p w14:paraId="4EBBA894" w14:textId="61264D5E" w:rsidR="00926389" w:rsidRPr="00154F4F" w:rsidRDefault="00C56174" w:rsidP="00926389">
      <w:pPr>
        <w:keepNext/>
        <w:keepLines/>
        <w:spacing w:line="360" w:lineRule="auto"/>
        <w:jc w:val="center"/>
        <w:rPr>
          <w:rFonts w:eastAsia="Times New Roman"/>
          <w:noProof/>
          <w:szCs w:val="20"/>
          <w:lang w:eastAsia="ru-RU"/>
        </w:rPr>
      </w:pPr>
      <w:r>
        <w:rPr>
          <w:rFonts w:eastAsia="Times New Roman"/>
          <w:noProof/>
          <w:szCs w:val="20"/>
          <w:lang w:eastAsia="ru-RU"/>
        </w:rPr>
        <w:lastRenderedPageBreak/>
        <w:drawing>
          <wp:inline distT="0" distB="0" distL="0" distR="0" wp14:anchorId="15730996" wp14:editId="06A4B8C0">
            <wp:extent cx="6120130" cy="2656205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screenshot - 2021-07-18T151232.286.jpeg"/>
                    <pic:cNvPicPr/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656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3F1AEC" w14:textId="6FEB3597" w:rsidR="00926389" w:rsidRPr="00154F4F" w:rsidRDefault="00926389" w:rsidP="00926389">
      <w:pPr>
        <w:spacing w:line="360" w:lineRule="auto"/>
        <w:jc w:val="center"/>
        <w:rPr>
          <w:rFonts w:eastAsia="Times New Roman"/>
          <w:szCs w:val="20"/>
        </w:rPr>
      </w:pPr>
      <w:bookmarkStart w:id="202" w:name="_Ref52956068"/>
      <w:r w:rsidRPr="00154F4F">
        <w:rPr>
          <w:rFonts w:eastAsia="Times New Roman"/>
          <w:szCs w:val="20"/>
        </w:rPr>
        <w:t>Рисунок </w:t>
      </w:r>
      <w:r w:rsidRPr="00154F4F">
        <w:rPr>
          <w:rFonts w:eastAsia="Times New Roman"/>
          <w:szCs w:val="20"/>
        </w:rPr>
        <w:fldChar w:fldCharType="begin"/>
      </w:r>
      <w:r w:rsidRPr="00154F4F">
        <w:rPr>
          <w:rFonts w:eastAsia="Times New Roman"/>
          <w:szCs w:val="20"/>
        </w:rPr>
        <w:instrText xml:space="preserve"> SEQ Рисунок \* ARABIC </w:instrText>
      </w:r>
      <w:r w:rsidRPr="00154F4F">
        <w:rPr>
          <w:rFonts w:eastAsia="Times New Roman"/>
          <w:szCs w:val="20"/>
        </w:rPr>
        <w:fldChar w:fldCharType="separate"/>
      </w:r>
      <w:r w:rsidR="004D3300">
        <w:rPr>
          <w:rFonts w:eastAsia="Times New Roman"/>
          <w:noProof/>
          <w:szCs w:val="20"/>
        </w:rPr>
        <w:t>148</w:t>
      </w:r>
      <w:r w:rsidRPr="00154F4F">
        <w:rPr>
          <w:rFonts w:eastAsia="Times New Roman"/>
          <w:noProof/>
          <w:szCs w:val="20"/>
        </w:rPr>
        <w:fldChar w:fldCharType="end"/>
      </w:r>
      <w:bookmarkEnd w:id="202"/>
      <w:r w:rsidRPr="00154F4F">
        <w:rPr>
          <w:rFonts w:eastAsia="Times New Roman"/>
          <w:szCs w:val="20"/>
        </w:rPr>
        <w:t>. Строка со статусом «Не согласовано»</w:t>
      </w:r>
    </w:p>
    <w:p w14:paraId="5FF88B73" w14:textId="77777777" w:rsidR="00926389" w:rsidRPr="00154F4F" w:rsidRDefault="00926389" w:rsidP="00926389">
      <w:pPr>
        <w:pStyle w:val="3"/>
      </w:pPr>
      <w:bookmarkStart w:id="203" w:name="_Ref505151602"/>
      <w:bookmarkStart w:id="204" w:name="_Toc277332"/>
      <w:bookmarkStart w:id="205" w:name="_Toc29904724"/>
      <w:bookmarkStart w:id="206" w:name="_Toc44679333"/>
      <w:bookmarkStart w:id="207" w:name="_Toc52981589"/>
      <w:bookmarkStart w:id="208" w:name="_Toc61517236"/>
      <w:bookmarkStart w:id="209" w:name="_Toc67569629"/>
      <w:bookmarkStart w:id="210" w:name="_Toc67570656"/>
      <w:bookmarkStart w:id="211" w:name="_Toc77513059"/>
      <w:r w:rsidRPr="00154F4F">
        <w:t>Утверждение</w:t>
      </w:r>
      <w:bookmarkEnd w:id="203"/>
      <w:bookmarkEnd w:id="204"/>
      <w:bookmarkEnd w:id="205"/>
      <w:bookmarkEnd w:id="206"/>
      <w:bookmarkEnd w:id="207"/>
      <w:bookmarkEnd w:id="208"/>
      <w:bookmarkEnd w:id="209"/>
      <w:bookmarkEnd w:id="210"/>
      <w:bookmarkEnd w:id="211"/>
    </w:p>
    <w:p w14:paraId="5D0AB210" w14:textId="74861972" w:rsidR="00926389" w:rsidRPr="00154F4F" w:rsidRDefault="00926389" w:rsidP="00926389">
      <w:pPr>
        <w:spacing w:line="360" w:lineRule="auto"/>
        <w:ind w:firstLine="709"/>
        <w:jc w:val="both"/>
        <w:rPr>
          <w:rFonts w:eastAsia="Times New Roman"/>
          <w:spacing w:val="2"/>
          <w:szCs w:val="28"/>
        </w:rPr>
      </w:pPr>
      <w:r w:rsidRPr="00154F4F">
        <w:rPr>
          <w:rFonts w:eastAsia="Times New Roman"/>
          <w:spacing w:val="2"/>
          <w:szCs w:val="28"/>
        </w:rPr>
        <w:t xml:space="preserve">Для утверждения документа необходимо одним нажатием левой кнопки мыши выделить соответствующую строку, нажать на кнопку «Согласование» и одним нажатием левой кнопки мыши выбрать пункт </w:t>
      </w:r>
      <w:r>
        <w:rPr>
          <w:rFonts w:eastAsia="Times New Roman"/>
          <w:i/>
          <w:spacing w:val="2"/>
          <w:szCs w:val="28"/>
        </w:rPr>
        <w:t>[Согласование</w:t>
      </w:r>
      <w:r w:rsidRPr="00154F4F">
        <w:rPr>
          <w:rFonts w:eastAsia="Times New Roman"/>
          <w:i/>
          <w:spacing w:val="2"/>
          <w:szCs w:val="28"/>
        </w:rPr>
        <w:t>]</w:t>
      </w:r>
      <w:r w:rsidRPr="00154F4F">
        <w:rPr>
          <w:rFonts w:eastAsia="Times New Roman"/>
          <w:spacing w:val="2"/>
          <w:szCs w:val="28"/>
        </w:rPr>
        <w:t xml:space="preserve"> (</w:t>
      </w:r>
      <w:r w:rsidRPr="00154F4F">
        <w:rPr>
          <w:rFonts w:eastAsia="Times New Roman"/>
          <w:spacing w:val="2"/>
          <w:szCs w:val="28"/>
        </w:rPr>
        <w:fldChar w:fldCharType="begin"/>
      </w:r>
      <w:r w:rsidRPr="00154F4F">
        <w:rPr>
          <w:rFonts w:eastAsia="Times New Roman"/>
          <w:spacing w:val="2"/>
          <w:szCs w:val="28"/>
        </w:rPr>
        <w:instrText xml:space="preserve"> REF _Ref52952872 \h </w:instrText>
      </w:r>
      <w:r w:rsidRPr="00154F4F">
        <w:rPr>
          <w:rFonts w:eastAsia="Times New Roman"/>
          <w:spacing w:val="2"/>
          <w:szCs w:val="28"/>
        </w:rPr>
      </w:r>
      <w:r w:rsidRPr="00154F4F">
        <w:rPr>
          <w:rFonts w:eastAsia="Times New Roman"/>
          <w:spacing w:val="2"/>
          <w:szCs w:val="28"/>
        </w:rPr>
        <w:fldChar w:fldCharType="separate"/>
      </w:r>
      <w:r w:rsidR="00C56174" w:rsidRPr="00154F4F">
        <w:rPr>
          <w:rFonts w:eastAsia="Times New Roman"/>
          <w:szCs w:val="20"/>
        </w:rPr>
        <w:t>Рисунок </w:t>
      </w:r>
      <w:r w:rsidR="00C56174">
        <w:rPr>
          <w:rFonts w:eastAsia="Times New Roman"/>
          <w:noProof/>
          <w:szCs w:val="20"/>
        </w:rPr>
        <w:t>149</w:t>
      </w:r>
      <w:r w:rsidRPr="00154F4F">
        <w:rPr>
          <w:rFonts w:eastAsia="Times New Roman"/>
          <w:spacing w:val="2"/>
          <w:szCs w:val="28"/>
        </w:rPr>
        <w:fldChar w:fldCharType="end"/>
      </w:r>
      <w:r w:rsidRPr="00154F4F">
        <w:rPr>
          <w:rFonts w:eastAsia="Times New Roman"/>
          <w:spacing w:val="2"/>
          <w:szCs w:val="28"/>
        </w:rPr>
        <w:t>).</w:t>
      </w:r>
    </w:p>
    <w:p w14:paraId="7E5DF03E" w14:textId="4D40E62E" w:rsidR="00926389" w:rsidRPr="00154F4F" w:rsidRDefault="0005549E" w:rsidP="00926389">
      <w:pPr>
        <w:keepNext/>
        <w:keepLines/>
        <w:spacing w:line="360" w:lineRule="auto"/>
        <w:jc w:val="center"/>
        <w:rPr>
          <w:rFonts w:eastAsia="Times New Roman"/>
          <w:noProof/>
          <w:szCs w:val="20"/>
          <w:lang w:eastAsia="ru-RU"/>
        </w:rPr>
      </w:pPr>
      <w:r>
        <w:rPr>
          <w:rFonts w:eastAsia="Times New Roman"/>
          <w:noProof/>
          <w:szCs w:val="20"/>
          <w:lang w:eastAsia="ru-RU"/>
        </w:rPr>
        <w:drawing>
          <wp:inline distT="0" distB="0" distL="0" distR="0" wp14:anchorId="4DCB5D7C" wp14:editId="4C89B02E">
            <wp:extent cx="6120130" cy="2651760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screenshot - 2021-07-18T153105.678.jpeg"/>
                    <pic:cNvPicPr/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D671F5" w14:textId="228E1199" w:rsidR="00926389" w:rsidRPr="00154F4F" w:rsidRDefault="00926389" w:rsidP="00926389">
      <w:pPr>
        <w:spacing w:line="360" w:lineRule="auto"/>
        <w:jc w:val="center"/>
        <w:rPr>
          <w:rFonts w:eastAsia="Times New Roman"/>
          <w:i/>
          <w:szCs w:val="20"/>
        </w:rPr>
      </w:pPr>
      <w:bookmarkStart w:id="212" w:name="_Ref52952872"/>
      <w:r w:rsidRPr="00154F4F">
        <w:rPr>
          <w:rFonts w:eastAsia="Times New Roman"/>
          <w:szCs w:val="20"/>
        </w:rPr>
        <w:t>Рисунок </w:t>
      </w:r>
      <w:r w:rsidRPr="00154F4F">
        <w:rPr>
          <w:rFonts w:eastAsia="Times New Roman"/>
          <w:szCs w:val="20"/>
        </w:rPr>
        <w:fldChar w:fldCharType="begin"/>
      </w:r>
      <w:r w:rsidRPr="00154F4F">
        <w:rPr>
          <w:rFonts w:eastAsia="Times New Roman"/>
          <w:szCs w:val="20"/>
        </w:rPr>
        <w:instrText xml:space="preserve"> SEQ Рисунок \* ARABIC </w:instrText>
      </w:r>
      <w:r w:rsidRPr="00154F4F">
        <w:rPr>
          <w:rFonts w:eastAsia="Times New Roman"/>
          <w:szCs w:val="20"/>
        </w:rPr>
        <w:fldChar w:fldCharType="separate"/>
      </w:r>
      <w:r w:rsidR="004D3300">
        <w:rPr>
          <w:rFonts w:eastAsia="Times New Roman"/>
          <w:noProof/>
          <w:szCs w:val="20"/>
        </w:rPr>
        <w:t>149</w:t>
      </w:r>
      <w:r w:rsidRPr="00154F4F">
        <w:rPr>
          <w:rFonts w:eastAsia="Times New Roman"/>
          <w:noProof/>
          <w:szCs w:val="20"/>
        </w:rPr>
        <w:fldChar w:fldCharType="end"/>
      </w:r>
      <w:bookmarkEnd w:id="212"/>
      <w:r w:rsidRPr="00154F4F">
        <w:rPr>
          <w:rFonts w:eastAsia="Times New Roman"/>
          <w:color w:val="000000"/>
          <w:szCs w:val="20"/>
        </w:rPr>
        <w:t xml:space="preserve">. </w:t>
      </w:r>
      <w:r w:rsidRPr="00154F4F">
        <w:rPr>
          <w:rFonts w:eastAsia="Times New Roman"/>
          <w:szCs w:val="20"/>
        </w:rPr>
        <w:t>Утверждение информации</w:t>
      </w:r>
    </w:p>
    <w:p w14:paraId="61DEB285" w14:textId="53C8CFE2" w:rsidR="00926389" w:rsidRPr="00154F4F" w:rsidRDefault="00926389" w:rsidP="00926389">
      <w:pPr>
        <w:spacing w:line="360" w:lineRule="auto"/>
        <w:ind w:firstLine="709"/>
        <w:jc w:val="both"/>
        <w:rPr>
          <w:rFonts w:eastAsia="Times New Roman"/>
          <w:spacing w:val="2"/>
          <w:szCs w:val="28"/>
        </w:rPr>
      </w:pPr>
      <w:r w:rsidRPr="00154F4F">
        <w:rPr>
          <w:rFonts w:eastAsia="Times New Roman"/>
          <w:spacing w:val="2"/>
          <w:szCs w:val="28"/>
        </w:rPr>
        <w:t>В открывшемся окне «Лист согласования» необходимо нажать на кнопку «Утверждено» (</w:t>
      </w:r>
      <w:r w:rsidRPr="00154F4F">
        <w:rPr>
          <w:rFonts w:eastAsia="Times New Roman"/>
          <w:spacing w:val="2"/>
          <w:szCs w:val="28"/>
        </w:rPr>
        <w:fldChar w:fldCharType="begin"/>
      </w:r>
      <w:r w:rsidRPr="00154F4F">
        <w:rPr>
          <w:rFonts w:eastAsia="Times New Roman"/>
          <w:spacing w:val="2"/>
          <w:szCs w:val="28"/>
        </w:rPr>
        <w:instrText xml:space="preserve"> REF _Ref52952876 \h </w:instrText>
      </w:r>
      <w:r w:rsidRPr="00154F4F">
        <w:rPr>
          <w:rFonts w:eastAsia="Times New Roman"/>
          <w:spacing w:val="2"/>
          <w:szCs w:val="28"/>
        </w:rPr>
      </w:r>
      <w:r w:rsidRPr="00154F4F">
        <w:rPr>
          <w:rFonts w:eastAsia="Times New Roman"/>
          <w:spacing w:val="2"/>
          <w:szCs w:val="28"/>
        </w:rPr>
        <w:fldChar w:fldCharType="separate"/>
      </w:r>
      <w:r w:rsidR="00C56174" w:rsidRPr="00154F4F">
        <w:rPr>
          <w:rFonts w:eastAsia="Times New Roman"/>
          <w:szCs w:val="20"/>
        </w:rPr>
        <w:t>Рисунок </w:t>
      </w:r>
      <w:r w:rsidR="00C56174">
        <w:rPr>
          <w:rFonts w:eastAsia="Times New Roman"/>
          <w:noProof/>
          <w:szCs w:val="20"/>
        </w:rPr>
        <w:t>150</w:t>
      </w:r>
      <w:r w:rsidRPr="00154F4F">
        <w:rPr>
          <w:rFonts w:eastAsia="Times New Roman"/>
          <w:spacing w:val="2"/>
          <w:szCs w:val="28"/>
        </w:rPr>
        <w:fldChar w:fldCharType="end"/>
      </w:r>
      <w:r w:rsidRPr="00154F4F">
        <w:rPr>
          <w:rFonts w:eastAsia="Times New Roman"/>
          <w:spacing w:val="2"/>
          <w:szCs w:val="28"/>
        </w:rPr>
        <w:t xml:space="preserve">). </w:t>
      </w:r>
    </w:p>
    <w:p w14:paraId="37739586" w14:textId="0EF65ADC" w:rsidR="00926389" w:rsidRPr="00154F4F" w:rsidRDefault="0005549E" w:rsidP="0005549E">
      <w:pPr>
        <w:pStyle w:val="af"/>
      </w:pPr>
      <w:r>
        <w:lastRenderedPageBreak/>
        <w:drawing>
          <wp:inline distT="0" distB="0" distL="0" distR="0" wp14:anchorId="1C086B43" wp14:editId="1086B41B">
            <wp:extent cx="6120130" cy="4066540"/>
            <wp:effectExtent l="0" t="0" r="0" b="0"/>
            <wp:docPr id="256" name="Рисунок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screenshot - 2021-07-18T153201.125.jpeg"/>
                    <pic:cNvPicPr/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66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3BFD29" w14:textId="1D5666B8" w:rsidR="00926389" w:rsidRPr="00154F4F" w:rsidRDefault="00926389" w:rsidP="00926389">
      <w:pPr>
        <w:keepLines/>
        <w:spacing w:line="360" w:lineRule="auto"/>
        <w:jc w:val="center"/>
        <w:rPr>
          <w:rFonts w:eastAsia="Times New Roman"/>
          <w:szCs w:val="20"/>
        </w:rPr>
      </w:pPr>
      <w:bookmarkStart w:id="213" w:name="_Ref52952876"/>
      <w:r w:rsidRPr="00154F4F">
        <w:rPr>
          <w:rFonts w:eastAsia="Times New Roman"/>
          <w:szCs w:val="20"/>
        </w:rPr>
        <w:t>Рисунок </w:t>
      </w:r>
      <w:r w:rsidRPr="00154F4F">
        <w:rPr>
          <w:rFonts w:eastAsia="Times New Roman"/>
          <w:szCs w:val="20"/>
        </w:rPr>
        <w:fldChar w:fldCharType="begin"/>
      </w:r>
      <w:r w:rsidRPr="00154F4F">
        <w:rPr>
          <w:rFonts w:eastAsia="Times New Roman"/>
          <w:szCs w:val="20"/>
        </w:rPr>
        <w:instrText xml:space="preserve"> SEQ Рисунок \* ARABIC </w:instrText>
      </w:r>
      <w:r w:rsidRPr="00154F4F">
        <w:rPr>
          <w:rFonts w:eastAsia="Times New Roman"/>
          <w:szCs w:val="20"/>
        </w:rPr>
        <w:fldChar w:fldCharType="separate"/>
      </w:r>
      <w:r w:rsidR="004D3300">
        <w:rPr>
          <w:rFonts w:eastAsia="Times New Roman"/>
          <w:noProof/>
          <w:szCs w:val="20"/>
        </w:rPr>
        <w:t>150</w:t>
      </w:r>
      <w:r w:rsidRPr="00154F4F">
        <w:rPr>
          <w:rFonts w:eastAsia="Times New Roman"/>
          <w:noProof/>
          <w:szCs w:val="20"/>
        </w:rPr>
        <w:fldChar w:fldCharType="end"/>
      </w:r>
      <w:bookmarkEnd w:id="213"/>
      <w:r w:rsidRPr="00154F4F">
        <w:rPr>
          <w:rFonts w:eastAsia="Times New Roman"/>
          <w:szCs w:val="20"/>
        </w:rPr>
        <w:t xml:space="preserve">. Окно «Лист согласования» </w:t>
      </w:r>
    </w:p>
    <w:p w14:paraId="606BF2AC" w14:textId="07A20CE7" w:rsidR="00926389" w:rsidRPr="00154F4F" w:rsidRDefault="00926389" w:rsidP="00926389">
      <w:pPr>
        <w:spacing w:line="360" w:lineRule="auto"/>
        <w:ind w:firstLine="709"/>
        <w:jc w:val="both"/>
        <w:rPr>
          <w:rFonts w:eastAsia="Times New Roman"/>
          <w:spacing w:val="2"/>
          <w:szCs w:val="28"/>
        </w:rPr>
      </w:pPr>
      <w:r w:rsidRPr="00154F4F">
        <w:rPr>
          <w:rFonts w:eastAsia="Times New Roman"/>
          <w:spacing w:val="2"/>
          <w:szCs w:val="28"/>
        </w:rPr>
        <w:t xml:space="preserve">В окне «Ввод комментария» </w:t>
      </w:r>
      <w:r w:rsidR="0005549E">
        <w:rPr>
          <w:rFonts w:eastAsia="Times New Roman"/>
          <w:spacing w:val="2"/>
          <w:szCs w:val="28"/>
        </w:rPr>
        <w:t>при необходимости можно</w:t>
      </w:r>
      <w:r w:rsidRPr="00154F4F">
        <w:rPr>
          <w:rFonts w:eastAsia="Times New Roman"/>
          <w:spacing w:val="2"/>
          <w:szCs w:val="28"/>
        </w:rPr>
        <w:t xml:space="preserve"> заполнить поле «Комментарий» и нажать на кнопку «Применить» (</w:t>
      </w:r>
      <w:r w:rsidRPr="00154F4F">
        <w:rPr>
          <w:rFonts w:eastAsia="Times New Roman"/>
          <w:spacing w:val="2"/>
          <w:szCs w:val="28"/>
        </w:rPr>
        <w:fldChar w:fldCharType="begin"/>
      </w:r>
      <w:r w:rsidRPr="00154F4F">
        <w:rPr>
          <w:rFonts w:eastAsia="Times New Roman"/>
          <w:spacing w:val="2"/>
          <w:szCs w:val="28"/>
        </w:rPr>
        <w:instrText xml:space="preserve"> REF _Ref52958178 \h </w:instrText>
      </w:r>
      <w:r w:rsidRPr="00154F4F">
        <w:rPr>
          <w:rFonts w:eastAsia="Times New Roman"/>
          <w:spacing w:val="2"/>
          <w:szCs w:val="28"/>
        </w:rPr>
      </w:r>
      <w:r w:rsidRPr="00154F4F">
        <w:rPr>
          <w:rFonts w:eastAsia="Times New Roman"/>
          <w:spacing w:val="2"/>
          <w:szCs w:val="28"/>
        </w:rPr>
        <w:fldChar w:fldCharType="separate"/>
      </w:r>
      <w:r w:rsidR="00C56174" w:rsidRPr="00154F4F">
        <w:rPr>
          <w:rFonts w:eastAsia="Times New Roman"/>
          <w:szCs w:val="20"/>
        </w:rPr>
        <w:t>Рисунок </w:t>
      </w:r>
      <w:r w:rsidR="00C56174">
        <w:rPr>
          <w:rFonts w:eastAsia="Times New Roman"/>
          <w:noProof/>
          <w:szCs w:val="20"/>
        </w:rPr>
        <w:t>151</w:t>
      </w:r>
      <w:r w:rsidRPr="00154F4F">
        <w:rPr>
          <w:rFonts w:eastAsia="Times New Roman"/>
          <w:spacing w:val="2"/>
          <w:szCs w:val="28"/>
        </w:rPr>
        <w:fldChar w:fldCharType="end"/>
      </w:r>
      <w:r w:rsidRPr="00154F4F">
        <w:rPr>
          <w:rFonts w:eastAsia="Times New Roman"/>
          <w:spacing w:val="2"/>
          <w:szCs w:val="28"/>
        </w:rPr>
        <w:t>).</w:t>
      </w:r>
    </w:p>
    <w:p w14:paraId="28499617" w14:textId="77777777" w:rsidR="00926389" w:rsidRPr="00154F4F" w:rsidRDefault="00926389" w:rsidP="00926389">
      <w:pPr>
        <w:keepNext/>
        <w:keepLines/>
        <w:spacing w:line="360" w:lineRule="auto"/>
        <w:jc w:val="center"/>
        <w:rPr>
          <w:rFonts w:eastAsia="Times New Roman"/>
          <w:noProof/>
          <w:szCs w:val="20"/>
          <w:lang w:eastAsia="ru-RU"/>
        </w:rPr>
      </w:pPr>
      <w:r w:rsidRPr="00154F4F">
        <w:rPr>
          <w:rFonts w:eastAsia="Times New Roman"/>
          <w:noProof/>
          <w:szCs w:val="20"/>
          <w:lang w:eastAsia="ru-RU"/>
        </w:rPr>
        <w:drawing>
          <wp:inline distT="0" distB="0" distL="0" distR="0" wp14:anchorId="08498842" wp14:editId="07FCF903">
            <wp:extent cx="3800000" cy="1447619"/>
            <wp:effectExtent l="0" t="0" r="0" b="63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3800000" cy="14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0FAF86" w14:textId="4391BE5C" w:rsidR="00926389" w:rsidRPr="00154F4F" w:rsidRDefault="00926389" w:rsidP="00926389">
      <w:pPr>
        <w:keepLines/>
        <w:spacing w:line="360" w:lineRule="auto"/>
        <w:jc w:val="center"/>
        <w:rPr>
          <w:rFonts w:eastAsia="Times New Roman"/>
          <w:szCs w:val="20"/>
        </w:rPr>
      </w:pPr>
      <w:bookmarkStart w:id="214" w:name="_Ref52958178"/>
      <w:r w:rsidRPr="00154F4F">
        <w:rPr>
          <w:rFonts w:eastAsia="Times New Roman"/>
          <w:szCs w:val="20"/>
        </w:rPr>
        <w:t>Рисунок </w:t>
      </w:r>
      <w:r w:rsidRPr="00154F4F">
        <w:rPr>
          <w:rFonts w:eastAsia="Times New Roman"/>
          <w:szCs w:val="20"/>
        </w:rPr>
        <w:fldChar w:fldCharType="begin"/>
      </w:r>
      <w:r w:rsidRPr="00154F4F">
        <w:rPr>
          <w:rFonts w:eastAsia="Times New Roman"/>
          <w:szCs w:val="20"/>
        </w:rPr>
        <w:instrText xml:space="preserve"> SEQ Рисунок \* ARABIC </w:instrText>
      </w:r>
      <w:r w:rsidRPr="00154F4F">
        <w:rPr>
          <w:rFonts w:eastAsia="Times New Roman"/>
          <w:szCs w:val="20"/>
        </w:rPr>
        <w:fldChar w:fldCharType="separate"/>
      </w:r>
      <w:r w:rsidR="004D3300">
        <w:rPr>
          <w:rFonts w:eastAsia="Times New Roman"/>
          <w:noProof/>
          <w:szCs w:val="20"/>
        </w:rPr>
        <w:t>151</w:t>
      </w:r>
      <w:r w:rsidRPr="00154F4F">
        <w:rPr>
          <w:rFonts w:eastAsia="Times New Roman"/>
          <w:noProof/>
          <w:szCs w:val="20"/>
        </w:rPr>
        <w:fldChar w:fldCharType="end"/>
      </w:r>
      <w:bookmarkEnd w:id="214"/>
      <w:r w:rsidRPr="00154F4F">
        <w:rPr>
          <w:rFonts w:eastAsia="Times New Roman"/>
          <w:szCs w:val="20"/>
        </w:rPr>
        <w:t xml:space="preserve">. Окно «Ввод комментария» </w:t>
      </w:r>
    </w:p>
    <w:p w14:paraId="36CD5FE0" w14:textId="41B2B938" w:rsidR="00926389" w:rsidRPr="00154F4F" w:rsidRDefault="00926389" w:rsidP="00926389">
      <w:pPr>
        <w:spacing w:line="360" w:lineRule="auto"/>
        <w:ind w:firstLine="709"/>
        <w:jc w:val="both"/>
        <w:rPr>
          <w:rFonts w:eastAsia="Times New Roman"/>
          <w:spacing w:val="2"/>
          <w:szCs w:val="28"/>
        </w:rPr>
      </w:pPr>
      <w:r w:rsidRPr="00154F4F">
        <w:rPr>
          <w:rFonts w:eastAsia="Times New Roman"/>
          <w:spacing w:val="2"/>
          <w:szCs w:val="28"/>
        </w:rPr>
        <w:t>В открывшемся окне «Выбор сертификата» необходимо одним нажатием левой кнопки мыши выбрать из списка соответствующий сертификат и нажать на кнопку «Далее» (</w:t>
      </w:r>
      <w:r w:rsidRPr="00154F4F">
        <w:rPr>
          <w:rFonts w:eastAsia="Times New Roman"/>
          <w:spacing w:val="2"/>
          <w:szCs w:val="28"/>
        </w:rPr>
        <w:fldChar w:fldCharType="begin"/>
      </w:r>
      <w:r w:rsidRPr="00154F4F">
        <w:rPr>
          <w:rFonts w:eastAsia="Times New Roman"/>
          <w:spacing w:val="2"/>
          <w:szCs w:val="28"/>
        </w:rPr>
        <w:instrText xml:space="preserve"> REF _Ref52952883 \h </w:instrText>
      </w:r>
      <w:r w:rsidRPr="00154F4F">
        <w:rPr>
          <w:rFonts w:eastAsia="Times New Roman"/>
          <w:spacing w:val="2"/>
          <w:szCs w:val="28"/>
        </w:rPr>
      </w:r>
      <w:r w:rsidRPr="00154F4F">
        <w:rPr>
          <w:rFonts w:eastAsia="Times New Roman"/>
          <w:spacing w:val="2"/>
          <w:szCs w:val="28"/>
        </w:rPr>
        <w:fldChar w:fldCharType="separate"/>
      </w:r>
      <w:r w:rsidR="00C56174" w:rsidRPr="00154F4F">
        <w:rPr>
          <w:rFonts w:eastAsia="Times New Roman"/>
          <w:szCs w:val="20"/>
        </w:rPr>
        <w:t>Рисунок </w:t>
      </w:r>
      <w:r w:rsidR="00C56174">
        <w:rPr>
          <w:rFonts w:eastAsia="Times New Roman"/>
          <w:noProof/>
          <w:szCs w:val="20"/>
        </w:rPr>
        <w:t>152</w:t>
      </w:r>
      <w:r w:rsidRPr="00154F4F">
        <w:rPr>
          <w:rFonts w:eastAsia="Times New Roman"/>
          <w:spacing w:val="2"/>
          <w:szCs w:val="28"/>
        </w:rPr>
        <w:fldChar w:fldCharType="end"/>
      </w:r>
      <w:r w:rsidRPr="00154F4F">
        <w:rPr>
          <w:rFonts w:eastAsia="Times New Roman"/>
          <w:spacing w:val="2"/>
          <w:szCs w:val="28"/>
        </w:rPr>
        <w:t>).</w:t>
      </w:r>
    </w:p>
    <w:p w14:paraId="7FE3F70D" w14:textId="1481235A" w:rsidR="00926389" w:rsidRPr="0005549E" w:rsidRDefault="0005549E" w:rsidP="00926389">
      <w:pPr>
        <w:keepNext/>
        <w:keepLines/>
        <w:spacing w:line="360" w:lineRule="auto"/>
        <w:jc w:val="center"/>
        <w:rPr>
          <w:rFonts w:eastAsia="Times New Roman"/>
          <w:spacing w:val="2"/>
          <w:szCs w:val="28"/>
        </w:rPr>
      </w:pPr>
      <w:r>
        <w:rPr>
          <w:rFonts w:eastAsia="Times New Roman"/>
          <w:noProof/>
          <w:spacing w:val="2"/>
          <w:szCs w:val="28"/>
        </w:rPr>
        <w:lastRenderedPageBreak/>
        <w:drawing>
          <wp:inline distT="0" distB="0" distL="0" distR="0" wp14:anchorId="3935F0C3" wp14:editId="5041396A">
            <wp:extent cx="6120130" cy="4059555"/>
            <wp:effectExtent l="0" t="0" r="0" b="0"/>
            <wp:docPr id="257" name="Рисунок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screenshot (89).png"/>
                    <pic:cNvPicPr/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59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89B664" w14:textId="1665086A" w:rsidR="00926389" w:rsidRPr="00154F4F" w:rsidRDefault="00926389" w:rsidP="00926389">
      <w:pPr>
        <w:spacing w:line="360" w:lineRule="auto"/>
        <w:jc w:val="center"/>
        <w:rPr>
          <w:rFonts w:eastAsia="Times New Roman"/>
          <w:szCs w:val="20"/>
        </w:rPr>
      </w:pPr>
      <w:bookmarkStart w:id="215" w:name="_Ref52952883"/>
      <w:r w:rsidRPr="00154F4F">
        <w:rPr>
          <w:rFonts w:eastAsia="Times New Roman"/>
          <w:szCs w:val="20"/>
        </w:rPr>
        <w:t>Рисунок </w:t>
      </w:r>
      <w:r w:rsidRPr="00154F4F">
        <w:rPr>
          <w:rFonts w:eastAsia="Times New Roman"/>
          <w:szCs w:val="20"/>
        </w:rPr>
        <w:fldChar w:fldCharType="begin"/>
      </w:r>
      <w:r w:rsidRPr="00154F4F">
        <w:rPr>
          <w:rFonts w:eastAsia="Times New Roman"/>
          <w:szCs w:val="20"/>
        </w:rPr>
        <w:instrText xml:space="preserve"> SEQ Рисунок \* ARABIC </w:instrText>
      </w:r>
      <w:r w:rsidRPr="00154F4F">
        <w:rPr>
          <w:rFonts w:eastAsia="Times New Roman"/>
          <w:szCs w:val="20"/>
        </w:rPr>
        <w:fldChar w:fldCharType="separate"/>
      </w:r>
      <w:r w:rsidR="004D3300">
        <w:rPr>
          <w:rFonts w:eastAsia="Times New Roman"/>
          <w:noProof/>
          <w:szCs w:val="20"/>
        </w:rPr>
        <w:t>152</w:t>
      </w:r>
      <w:r w:rsidRPr="00154F4F">
        <w:rPr>
          <w:rFonts w:eastAsia="Times New Roman"/>
          <w:noProof/>
          <w:szCs w:val="20"/>
        </w:rPr>
        <w:fldChar w:fldCharType="end"/>
      </w:r>
      <w:bookmarkEnd w:id="215"/>
      <w:r w:rsidRPr="00154F4F">
        <w:rPr>
          <w:rFonts w:eastAsia="Times New Roman"/>
          <w:color w:val="000000"/>
          <w:szCs w:val="20"/>
        </w:rPr>
        <w:t xml:space="preserve">. </w:t>
      </w:r>
      <w:r w:rsidRPr="00154F4F">
        <w:rPr>
          <w:rFonts w:eastAsia="Times New Roman"/>
          <w:szCs w:val="20"/>
        </w:rPr>
        <w:t>Окно «Выбор сертификата»</w:t>
      </w:r>
    </w:p>
    <w:p w14:paraId="29270028" w14:textId="0B268E54" w:rsidR="00926389" w:rsidRPr="00154F4F" w:rsidRDefault="00926389" w:rsidP="00926389">
      <w:pPr>
        <w:spacing w:line="360" w:lineRule="auto"/>
        <w:ind w:firstLine="709"/>
        <w:jc w:val="both"/>
        <w:rPr>
          <w:rFonts w:eastAsia="Times New Roman"/>
          <w:spacing w:val="2"/>
          <w:szCs w:val="28"/>
        </w:rPr>
      </w:pPr>
      <w:r w:rsidRPr="00154F4F">
        <w:rPr>
          <w:rFonts w:eastAsia="Times New Roman"/>
          <w:spacing w:val="2"/>
          <w:szCs w:val="28"/>
        </w:rPr>
        <w:t>Далее в открывшемся окне «Документ для подписи» необходимо проверить корректность представленных данных. Если при проверке документа ошибки не обнаружены, необходимо нажать на кнопку «Подписать» (</w:t>
      </w:r>
      <w:r w:rsidRPr="00154F4F">
        <w:rPr>
          <w:rFonts w:eastAsia="Times New Roman"/>
          <w:spacing w:val="2"/>
          <w:szCs w:val="28"/>
        </w:rPr>
        <w:fldChar w:fldCharType="begin"/>
      </w:r>
      <w:r w:rsidRPr="00154F4F">
        <w:rPr>
          <w:rFonts w:eastAsia="Times New Roman"/>
          <w:spacing w:val="2"/>
          <w:szCs w:val="28"/>
        </w:rPr>
        <w:instrText xml:space="preserve"> REF _Ref52952889 \h </w:instrText>
      </w:r>
      <w:r w:rsidRPr="00154F4F">
        <w:rPr>
          <w:rFonts w:eastAsia="Times New Roman"/>
          <w:spacing w:val="2"/>
          <w:szCs w:val="28"/>
        </w:rPr>
      </w:r>
      <w:r w:rsidRPr="00154F4F">
        <w:rPr>
          <w:rFonts w:eastAsia="Times New Roman"/>
          <w:spacing w:val="2"/>
          <w:szCs w:val="28"/>
        </w:rPr>
        <w:fldChar w:fldCharType="separate"/>
      </w:r>
      <w:r w:rsidR="00C56174" w:rsidRPr="00154F4F">
        <w:rPr>
          <w:rFonts w:eastAsia="Times New Roman"/>
          <w:szCs w:val="20"/>
        </w:rPr>
        <w:t>Рисунок </w:t>
      </w:r>
      <w:r w:rsidR="00C56174">
        <w:rPr>
          <w:rFonts w:eastAsia="Times New Roman"/>
          <w:noProof/>
          <w:szCs w:val="20"/>
        </w:rPr>
        <w:t>153</w:t>
      </w:r>
      <w:r w:rsidRPr="00154F4F">
        <w:rPr>
          <w:rFonts w:eastAsia="Times New Roman"/>
          <w:spacing w:val="2"/>
          <w:szCs w:val="28"/>
        </w:rPr>
        <w:fldChar w:fldCharType="end"/>
      </w:r>
      <w:r w:rsidRPr="00154F4F">
        <w:rPr>
          <w:rFonts w:eastAsia="Times New Roman"/>
          <w:spacing w:val="2"/>
          <w:szCs w:val="28"/>
        </w:rPr>
        <w:t>).</w:t>
      </w:r>
    </w:p>
    <w:p w14:paraId="583DD29A" w14:textId="7BEFBA47" w:rsidR="00926389" w:rsidRPr="00154F4F" w:rsidRDefault="00F95C5F" w:rsidP="00F95C5F">
      <w:pPr>
        <w:pStyle w:val="af"/>
      </w:pPr>
      <w:r>
        <w:lastRenderedPageBreak/>
        <w:drawing>
          <wp:inline distT="0" distB="0" distL="0" distR="0" wp14:anchorId="36CA3B3E" wp14:editId="2CA0D9AB">
            <wp:extent cx="6120130" cy="4251325"/>
            <wp:effectExtent l="0" t="0" r="0" b="0"/>
            <wp:docPr id="259" name="Рисунок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screenshot (90).png"/>
                    <pic:cNvPicPr/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25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C53024" w14:textId="0DA83C17" w:rsidR="00926389" w:rsidRDefault="00926389" w:rsidP="00926389">
      <w:pPr>
        <w:spacing w:line="360" w:lineRule="auto"/>
        <w:jc w:val="center"/>
        <w:rPr>
          <w:rFonts w:eastAsia="Times New Roman"/>
          <w:szCs w:val="20"/>
        </w:rPr>
      </w:pPr>
      <w:bookmarkStart w:id="216" w:name="_Ref52952889"/>
      <w:r w:rsidRPr="00154F4F">
        <w:rPr>
          <w:rFonts w:eastAsia="Times New Roman"/>
          <w:szCs w:val="20"/>
        </w:rPr>
        <w:t>Рисунок </w:t>
      </w:r>
      <w:r w:rsidRPr="00154F4F">
        <w:rPr>
          <w:rFonts w:eastAsia="Times New Roman"/>
          <w:szCs w:val="20"/>
        </w:rPr>
        <w:fldChar w:fldCharType="begin"/>
      </w:r>
      <w:r w:rsidRPr="00154F4F">
        <w:rPr>
          <w:rFonts w:eastAsia="Times New Roman"/>
          <w:szCs w:val="20"/>
        </w:rPr>
        <w:instrText xml:space="preserve"> SEQ Рисунок \* ARABIC </w:instrText>
      </w:r>
      <w:r w:rsidRPr="00154F4F">
        <w:rPr>
          <w:rFonts w:eastAsia="Times New Roman"/>
          <w:szCs w:val="20"/>
        </w:rPr>
        <w:fldChar w:fldCharType="separate"/>
      </w:r>
      <w:r w:rsidR="004D3300">
        <w:rPr>
          <w:rFonts w:eastAsia="Times New Roman"/>
          <w:noProof/>
          <w:szCs w:val="20"/>
        </w:rPr>
        <w:t>153</w:t>
      </w:r>
      <w:r w:rsidRPr="00154F4F">
        <w:rPr>
          <w:rFonts w:eastAsia="Times New Roman"/>
          <w:noProof/>
          <w:szCs w:val="20"/>
        </w:rPr>
        <w:fldChar w:fldCharType="end"/>
      </w:r>
      <w:bookmarkEnd w:id="216"/>
      <w:r w:rsidRPr="00154F4F">
        <w:rPr>
          <w:rFonts w:eastAsia="Times New Roman"/>
          <w:color w:val="000000"/>
          <w:szCs w:val="20"/>
        </w:rPr>
        <w:t xml:space="preserve">. </w:t>
      </w:r>
      <w:r w:rsidRPr="00154F4F">
        <w:rPr>
          <w:rFonts w:eastAsia="Times New Roman"/>
          <w:szCs w:val="20"/>
        </w:rPr>
        <w:t>Документ для подписи</w:t>
      </w:r>
    </w:p>
    <w:p w14:paraId="288AD2AC" w14:textId="65BA97F2" w:rsidR="00B53491" w:rsidRDefault="00B53491" w:rsidP="00B53491">
      <w:pPr>
        <w:pStyle w:val="a7"/>
      </w:pPr>
      <w:r w:rsidRPr="00154F4F">
        <w:t xml:space="preserve">В результате значение соответствующей строки в графе «Статус </w:t>
      </w:r>
      <w:r>
        <w:t>внутреннего согласования</w:t>
      </w:r>
      <w:r w:rsidRPr="00154F4F">
        <w:t>» изменится на «</w:t>
      </w:r>
      <w:r>
        <w:t>Утверждено». Индикатор значения «ТФОМС» измениться на «На согласовании» (</w:t>
      </w:r>
      <w:r>
        <w:fldChar w:fldCharType="begin"/>
      </w:r>
      <w:r>
        <w:instrText xml:space="preserve"> REF _Ref77516074 \h </w:instrText>
      </w:r>
      <w:r>
        <w:fldChar w:fldCharType="separate"/>
      </w:r>
      <w:r w:rsidRPr="00B53491">
        <w:rPr>
          <w:szCs w:val="20"/>
        </w:rPr>
        <w:t>Рисунок 154</w:t>
      </w:r>
      <w:r>
        <w:fldChar w:fldCharType="end"/>
      </w:r>
      <w:r>
        <w:t>).</w:t>
      </w:r>
    </w:p>
    <w:p w14:paraId="3F91EA26" w14:textId="77777777" w:rsidR="00B53491" w:rsidRDefault="00B53491" w:rsidP="00B53491">
      <w:pPr>
        <w:pStyle w:val="af"/>
      </w:pPr>
      <w:r>
        <w:drawing>
          <wp:inline distT="0" distB="0" distL="0" distR="0" wp14:anchorId="044E2739" wp14:editId="0EAEB088">
            <wp:extent cx="6120130" cy="2672080"/>
            <wp:effectExtent l="0" t="0" r="0" b="0"/>
            <wp:docPr id="281" name="Рисунок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screenshot - 2021-07-18T155221.860.jpeg"/>
                    <pic:cNvPicPr/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672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CFCDE1" w14:textId="1085BF97" w:rsidR="00B53491" w:rsidRPr="00B53491" w:rsidRDefault="00B53491" w:rsidP="00B53491">
      <w:pPr>
        <w:spacing w:line="360" w:lineRule="auto"/>
        <w:jc w:val="center"/>
        <w:rPr>
          <w:rFonts w:eastAsia="Times New Roman"/>
          <w:szCs w:val="20"/>
        </w:rPr>
      </w:pPr>
      <w:bookmarkStart w:id="217" w:name="_Ref77516074"/>
      <w:r w:rsidRPr="00B53491">
        <w:rPr>
          <w:rFonts w:eastAsia="Times New Roman"/>
          <w:szCs w:val="20"/>
        </w:rPr>
        <w:t xml:space="preserve">Рисунок </w:t>
      </w:r>
      <w:r w:rsidRPr="00B53491">
        <w:rPr>
          <w:rFonts w:eastAsia="Times New Roman"/>
          <w:szCs w:val="20"/>
        </w:rPr>
        <w:fldChar w:fldCharType="begin"/>
      </w:r>
      <w:r w:rsidRPr="00B53491">
        <w:rPr>
          <w:rFonts w:eastAsia="Times New Roman"/>
          <w:szCs w:val="20"/>
        </w:rPr>
        <w:instrText xml:space="preserve"> SEQ Рисунок \* ARABIC </w:instrText>
      </w:r>
      <w:r w:rsidRPr="00B53491">
        <w:rPr>
          <w:rFonts w:eastAsia="Times New Roman"/>
          <w:szCs w:val="20"/>
        </w:rPr>
        <w:fldChar w:fldCharType="separate"/>
      </w:r>
      <w:r w:rsidR="004D3300">
        <w:rPr>
          <w:rFonts w:eastAsia="Times New Roman"/>
          <w:noProof/>
          <w:szCs w:val="20"/>
        </w:rPr>
        <w:t>154</w:t>
      </w:r>
      <w:r w:rsidRPr="00B53491">
        <w:rPr>
          <w:rFonts w:eastAsia="Times New Roman"/>
          <w:szCs w:val="20"/>
        </w:rPr>
        <w:fldChar w:fldCharType="end"/>
      </w:r>
      <w:bookmarkEnd w:id="217"/>
      <w:r w:rsidRPr="00B53491">
        <w:rPr>
          <w:rFonts w:eastAsia="Times New Roman"/>
          <w:szCs w:val="20"/>
        </w:rPr>
        <w:t xml:space="preserve">. Строка со статусом </w:t>
      </w:r>
      <w:r>
        <w:rPr>
          <w:rFonts w:eastAsia="Times New Roman"/>
          <w:szCs w:val="20"/>
        </w:rPr>
        <w:t>«</w:t>
      </w:r>
      <w:r w:rsidRPr="00B53491">
        <w:rPr>
          <w:rFonts w:eastAsia="Times New Roman"/>
          <w:szCs w:val="20"/>
        </w:rPr>
        <w:t>Утверждено</w:t>
      </w:r>
      <w:r>
        <w:rPr>
          <w:rFonts w:eastAsia="Times New Roman"/>
          <w:szCs w:val="20"/>
        </w:rPr>
        <w:t>»</w:t>
      </w:r>
    </w:p>
    <w:p w14:paraId="65D4B8E1" w14:textId="3F275E5F" w:rsidR="00926389" w:rsidRPr="00154F4F" w:rsidRDefault="00926389" w:rsidP="00926389">
      <w:pPr>
        <w:spacing w:line="360" w:lineRule="auto"/>
        <w:ind w:firstLine="709"/>
        <w:jc w:val="both"/>
        <w:rPr>
          <w:rFonts w:eastAsia="Times New Roman"/>
          <w:spacing w:val="2"/>
          <w:szCs w:val="28"/>
        </w:rPr>
      </w:pPr>
      <w:r w:rsidRPr="00154F4F">
        <w:rPr>
          <w:rFonts w:eastAsia="Times New Roman"/>
          <w:spacing w:val="2"/>
          <w:szCs w:val="28"/>
        </w:rPr>
        <w:t xml:space="preserve">Для отказа в утверждении информации необходимо одним нажатием левой кнопки мыши выделить соответствующую строку, нажать на кнопку </w:t>
      </w:r>
      <w:r w:rsidRPr="00154F4F">
        <w:rPr>
          <w:rFonts w:eastAsia="Times New Roman"/>
          <w:spacing w:val="2"/>
          <w:szCs w:val="28"/>
        </w:rPr>
        <w:lastRenderedPageBreak/>
        <w:t xml:space="preserve">«Согласование» и одним нажатием левой кнопки мыши выбрать пункт </w:t>
      </w:r>
      <w:r>
        <w:rPr>
          <w:rFonts w:eastAsia="Times New Roman"/>
          <w:i/>
          <w:spacing w:val="2"/>
          <w:szCs w:val="28"/>
        </w:rPr>
        <w:t>[Согласование</w:t>
      </w:r>
      <w:r w:rsidRPr="00154F4F">
        <w:rPr>
          <w:rFonts w:eastAsia="Times New Roman"/>
          <w:i/>
          <w:spacing w:val="2"/>
          <w:szCs w:val="28"/>
        </w:rPr>
        <w:t>]</w:t>
      </w:r>
      <w:r w:rsidRPr="00154F4F">
        <w:rPr>
          <w:rFonts w:eastAsia="Times New Roman"/>
          <w:spacing w:val="2"/>
          <w:szCs w:val="28"/>
        </w:rPr>
        <w:t xml:space="preserve"> (</w:t>
      </w:r>
      <w:r w:rsidRPr="00154F4F">
        <w:rPr>
          <w:rFonts w:eastAsia="Times New Roman"/>
          <w:spacing w:val="2"/>
          <w:szCs w:val="28"/>
        </w:rPr>
        <w:fldChar w:fldCharType="begin"/>
      </w:r>
      <w:r w:rsidRPr="00154F4F">
        <w:rPr>
          <w:rFonts w:eastAsia="Times New Roman"/>
          <w:spacing w:val="2"/>
          <w:szCs w:val="28"/>
        </w:rPr>
        <w:instrText xml:space="preserve"> REF _Ref52952900 \h </w:instrText>
      </w:r>
      <w:r w:rsidRPr="00154F4F">
        <w:rPr>
          <w:rFonts w:eastAsia="Times New Roman"/>
          <w:spacing w:val="2"/>
          <w:szCs w:val="28"/>
        </w:rPr>
      </w:r>
      <w:r w:rsidRPr="00154F4F">
        <w:rPr>
          <w:rFonts w:eastAsia="Times New Roman"/>
          <w:spacing w:val="2"/>
          <w:szCs w:val="28"/>
        </w:rPr>
        <w:fldChar w:fldCharType="separate"/>
      </w:r>
      <w:r w:rsidR="00C56174" w:rsidRPr="00154F4F">
        <w:rPr>
          <w:rFonts w:eastAsia="Times New Roman"/>
          <w:szCs w:val="20"/>
        </w:rPr>
        <w:t>Рисунок </w:t>
      </w:r>
      <w:r w:rsidR="00C56174">
        <w:rPr>
          <w:rFonts w:eastAsia="Times New Roman"/>
          <w:noProof/>
          <w:szCs w:val="20"/>
        </w:rPr>
        <w:t>154</w:t>
      </w:r>
      <w:r w:rsidRPr="00154F4F">
        <w:rPr>
          <w:rFonts w:eastAsia="Times New Roman"/>
          <w:spacing w:val="2"/>
          <w:szCs w:val="28"/>
        </w:rPr>
        <w:fldChar w:fldCharType="end"/>
      </w:r>
      <w:r w:rsidRPr="00154F4F">
        <w:rPr>
          <w:rFonts w:eastAsia="Times New Roman"/>
          <w:spacing w:val="2"/>
          <w:szCs w:val="28"/>
        </w:rPr>
        <w:t>).</w:t>
      </w:r>
    </w:p>
    <w:p w14:paraId="2CC58DD8" w14:textId="4E383832" w:rsidR="00926389" w:rsidRPr="00154F4F" w:rsidRDefault="00F95C5F" w:rsidP="00926389">
      <w:pPr>
        <w:keepNext/>
        <w:keepLines/>
        <w:spacing w:line="360" w:lineRule="auto"/>
        <w:jc w:val="center"/>
        <w:rPr>
          <w:rFonts w:eastAsia="Times New Roman"/>
          <w:noProof/>
          <w:szCs w:val="20"/>
          <w:lang w:eastAsia="ru-RU"/>
        </w:rPr>
      </w:pPr>
      <w:r>
        <w:rPr>
          <w:rFonts w:eastAsia="Times New Roman"/>
          <w:noProof/>
          <w:szCs w:val="20"/>
          <w:lang w:eastAsia="ru-RU"/>
        </w:rPr>
        <w:drawing>
          <wp:inline distT="0" distB="0" distL="0" distR="0" wp14:anchorId="5DD0BAA4" wp14:editId="25E8F06A">
            <wp:extent cx="6120130" cy="2651760"/>
            <wp:effectExtent l="0" t="0" r="0" b="0"/>
            <wp:docPr id="260" name="Рисунок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screenshot - 2021-07-18T153105.678.jpeg"/>
                    <pic:cNvPicPr/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DF65D8" w14:textId="56C958EA" w:rsidR="00926389" w:rsidRPr="00154F4F" w:rsidRDefault="00926389" w:rsidP="00926389">
      <w:pPr>
        <w:spacing w:line="360" w:lineRule="auto"/>
        <w:jc w:val="center"/>
        <w:rPr>
          <w:rFonts w:eastAsia="Times New Roman"/>
          <w:szCs w:val="20"/>
        </w:rPr>
      </w:pPr>
      <w:bookmarkStart w:id="218" w:name="_Ref52952900"/>
      <w:r w:rsidRPr="00154F4F">
        <w:rPr>
          <w:rFonts w:eastAsia="Times New Roman"/>
          <w:szCs w:val="20"/>
        </w:rPr>
        <w:t>Рисунок </w:t>
      </w:r>
      <w:r w:rsidRPr="00154F4F">
        <w:rPr>
          <w:rFonts w:eastAsia="Times New Roman"/>
          <w:szCs w:val="20"/>
        </w:rPr>
        <w:fldChar w:fldCharType="begin"/>
      </w:r>
      <w:r w:rsidRPr="00154F4F">
        <w:rPr>
          <w:rFonts w:eastAsia="Times New Roman"/>
          <w:szCs w:val="20"/>
        </w:rPr>
        <w:instrText xml:space="preserve"> SEQ Рисунок \* ARABIC </w:instrText>
      </w:r>
      <w:r w:rsidRPr="00154F4F">
        <w:rPr>
          <w:rFonts w:eastAsia="Times New Roman"/>
          <w:szCs w:val="20"/>
        </w:rPr>
        <w:fldChar w:fldCharType="separate"/>
      </w:r>
      <w:r w:rsidR="004D3300">
        <w:rPr>
          <w:rFonts w:eastAsia="Times New Roman"/>
          <w:noProof/>
          <w:szCs w:val="20"/>
        </w:rPr>
        <w:t>155</w:t>
      </w:r>
      <w:r w:rsidRPr="00154F4F">
        <w:rPr>
          <w:rFonts w:eastAsia="Times New Roman"/>
          <w:noProof/>
          <w:szCs w:val="20"/>
        </w:rPr>
        <w:fldChar w:fldCharType="end"/>
      </w:r>
      <w:bookmarkEnd w:id="218"/>
      <w:r w:rsidRPr="00154F4F">
        <w:rPr>
          <w:rFonts w:eastAsia="Times New Roman"/>
          <w:color w:val="000000"/>
          <w:szCs w:val="20"/>
        </w:rPr>
        <w:t xml:space="preserve">. </w:t>
      </w:r>
      <w:r w:rsidRPr="00154F4F">
        <w:rPr>
          <w:rFonts w:eastAsia="Times New Roman"/>
          <w:szCs w:val="20"/>
        </w:rPr>
        <w:t>Отказ в утверждении информации</w:t>
      </w:r>
    </w:p>
    <w:p w14:paraId="6252E928" w14:textId="294A7E38" w:rsidR="00926389" w:rsidRPr="00154F4F" w:rsidRDefault="00926389" w:rsidP="00926389">
      <w:pPr>
        <w:spacing w:line="360" w:lineRule="auto"/>
        <w:ind w:firstLine="709"/>
        <w:jc w:val="both"/>
        <w:rPr>
          <w:rFonts w:eastAsia="Times New Roman"/>
          <w:spacing w:val="2"/>
          <w:szCs w:val="28"/>
        </w:rPr>
      </w:pPr>
      <w:r w:rsidRPr="00154F4F">
        <w:rPr>
          <w:rFonts w:eastAsia="Times New Roman"/>
          <w:spacing w:val="2"/>
          <w:szCs w:val="28"/>
        </w:rPr>
        <w:t>В открывшемся окне «Лист согласования» необходимо нажать на кнопку «Не утверждено» (</w:t>
      </w:r>
      <w:r w:rsidRPr="00154F4F">
        <w:rPr>
          <w:rFonts w:eastAsia="Times New Roman"/>
          <w:spacing w:val="2"/>
          <w:szCs w:val="28"/>
        </w:rPr>
        <w:fldChar w:fldCharType="begin"/>
      </w:r>
      <w:r w:rsidRPr="00154F4F">
        <w:rPr>
          <w:rFonts w:eastAsia="Times New Roman"/>
          <w:spacing w:val="2"/>
          <w:szCs w:val="28"/>
        </w:rPr>
        <w:instrText xml:space="preserve"> REF _Ref52952905 \h </w:instrText>
      </w:r>
      <w:r w:rsidRPr="00154F4F">
        <w:rPr>
          <w:rFonts w:eastAsia="Times New Roman"/>
          <w:spacing w:val="2"/>
          <w:szCs w:val="28"/>
        </w:rPr>
      </w:r>
      <w:r w:rsidRPr="00154F4F">
        <w:rPr>
          <w:rFonts w:eastAsia="Times New Roman"/>
          <w:spacing w:val="2"/>
          <w:szCs w:val="28"/>
        </w:rPr>
        <w:fldChar w:fldCharType="separate"/>
      </w:r>
      <w:r w:rsidR="00C56174" w:rsidRPr="00154F4F">
        <w:rPr>
          <w:rFonts w:eastAsia="Times New Roman"/>
          <w:szCs w:val="20"/>
        </w:rPr>
        <w:t>Рисунок </w:t>
      </w:r>
      <w:r w:rsidR="00C56174">
        <w:rPr>
          <w:rFonts w:eastAsia="Times New Roman"/>
          <w:noProof/>
          <w:szCs w:val="20"/>
        </w:rPr>
        <w:t>155</w:t>
      </w:r>
      <w:r w:rsidRPr="00154F4F">
        <w:rPr>
          <w:rFonts w:eastAsia="Times New Roman"/>
          <w:spacing w:val="2"/>
          <w:szCs w:val="28"/>
        </w:rPr>
        <w:fldChar w:fldCharType="end"/>
      </w:r>
      <w:r w:rsidRPr="00154F4F">
        <w:rPr>
          <w:rFonts w:eastAsia="Times New Roman"/>
          <w:spacing w:val="2"/>
          <w:szCs w:val="28"/>
        </w:rPr>
        <w:t>).</w:t>
      </w:r>
    </w:p>
    <w:p w14:paraId="21C78DA2" w14:textId="0336BEA6" w:rsidR="00926389" w:rsidRPr="00154F4F" w:rsidRDefault="00F95C5F" w:rsidP="00926389">
      <w:pPr>
        <w:keepNext/>
        <w:keepLines/>
        <w:spacing w:line="360" w:lineRule="auto"/>
        <w:jc w:val="center"/>
        <w:rPr>
          <w:rFonts w:eastAsia="Times New Roman"/>
          <w:noProof/>
          <w:szCs w:val="20"/>
          <w:lang w:eastAsia="ru-RU"/>
        </w:rPr>
      </w:pPr>
      <w:r>
        <w:rPr>
          <w:rFonts w:eastAsia="Times New Roman"/>
          <w:noProof/>
          <w:szCs w:val="20"/>
          <w:lang w:eastAsia="ru-RU"/>
        </w:rPr>
        <w:drawing>
          <wp:inline distT="0" distB="0" distL="0" distR="0" wp14:anchorId="663C9E46" wp14:editId="22D0C98E">
            <wp:extent cx="6120130" cy="4068445"/>
            <wp:effectExtent l="0" t="0" r="0" b="8255"/>
            <wp:docPr id="261" name="Рисунок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screenshot - 2021-07-18T153800.785.jpeg"/>
                    <pic:cNvPicPr/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68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913B1E" w14:textId="45AB15BC" w:rsidR="00926389" w:rsidRPr="00154F4F" w:rsidRDefault="00926389" w:rsidP="00926389">
      <w:pPr>
        <w:spacing w:line="360" w:lineRule="auto"/>
        <w:jc w:val="center"/>
        <w:rPr>
          <w:rFonts w:eastAsia="Times New Roman"/>
          <w:szCs w:val="20"/>
        </w:rPr>
      </w:pPr>
      <w:bookmarkStart w:id="219" w:name="_Ref52952905"/>
      <w:r w:rsidRPr="00154F4F">
        <w:rPr>
          <w:rFonts w:eastAsia="Times New Roman"/>
          <w:szCs w:val="20"/>
        </w:rPr>
        <w:t>Рисунок </w:t>
      </w:r>
      <w:r w:rsidRPr="00154F4F">
        <w:rPr>
          <w:rFonts w:eastAsia="Times New Roman"/>
          <w:szCs w:val="20"/>
        </w:rPr>
        <w:fldChar w:fldCharType="begin"/>
      </w:r>
      <w:r w:rsidRPr="00154F4F">
        <w:rPr>
          <w:rFonts w:eastAsia="Times New Roman"/>
          <w:szCs w:val="20"/>
        </w:rPr>
        <w:instrText xml:space="preserve"> SEQ Рисунок \* ARABIC </w:instrText>
      </w:r>
      <w:r w:rsidRPr="00154F4F">
        <w:rPr>
          <w:rFonts w:eastAsia="Times New Roman"/>
          <w:szCs w:val="20"/>
        </w:rPr>
        <w:fldChar w:fldCharType="separate"/>
      </w:r>
      <w:r w:rsidR="004D3300">
        <w:rPr>
          <w:rFonts w:eastAsia="Times New Roman"/>
          <w:noProof/>
          <w:szCs w:val="20"/>
        </w:rPr>
        <w:t>156</w:t>
      </w:r>
      <w:r w:rsidRPr="00154F4F">
        <w:rPr>
          <w:rFonts w:eastAsia="Times New Roman"/>
          <w:noProof/>
          <w:szCs w:val="20"/>
        </w:rPr>
        <w:fldChar w:fldCharType="end"/>
      </w:r>
      <w:bookmarkEnd w:id="219"/>
      <w:r w:rsidRPr="00154F4F">
        <w:rPr>
          <w:rFonts w:eastAsia="Times New Roman"/>
          <w:color w:val="000000"/>
          <w:szCs w:val="20"/>
        </w:rPr>
        <w:t xml:space="preserve">. </w:t>
      </w:r>
      <w:r w:rsidRPr="00154F4F">
        <w:rPr>
          <w:rFonts w:eastAsia="Times New Roman"/>
          <w:szCs w:val="20"/>
        </w:rPr>
        <w:t>Окно «Лист согласования»</w:t>
      </w:r>
    </w:p>
    <w:p w14:paraId="0195E1BE" w14:textId="007C2786" w:rsidR="00926389" w:rsidRPr="00154F4F" w:rsidRDefault="00926389" w:rsidP="00926389">
      <w:pPr>
        <w:spacing w:line="360" w:lineRule="auto"/>
        <w:ind w:firstLine="709"/>
        <w:jc w:val="both"/>
        <w:rPr>
          <w:rFonts w:eastAsia="Times New Roman"/>
          <w:spacing w:val="2"/>
          <w:szCs w:val="28"/>
        </w:rPr>
      </w:pPr>
      <w:r w:rsidRPr="00154F4F">
        <w:rPr>
          <w:rFonts w:eastAsia="Times New Roman"/>
          <w:spacing w:val="2"/>
          <w:szCs w:val="28"/>
        </w:rPr>
        <w:lastRenderedPageBreak/>
        <w:t>В окне «Ввод комментария» необходимо заполнить поле «Комментарий» и нажать на кнопку «Применить» (</w:t>
      </w:r>
      <w:r w:rsidRPr="00154F4F">
        <w:rPr>
          <w:rFonts w:eastAsia="Times New Roman"/>
          <w:spacing w:val="2"/>
          <w:szCs w:val="28"/>
        </w:rPr>
        <w:fldChar w:fldCharType="begin"/>
      </w:r>
      <w:r w:rsidRPr="00154F4F">
        <w:rPr>
          <w:rFonts w:eastAsia="Times New Roman"/>
          <w:spacing w:val="2"/>
          <w:szCs w:val="28"/>
        </w:rPr>
        <w:instrText xml:space="preserve"> REF _Ref52952909 \h </w:instrText>
      </w:r>
      <w:r w:rsidRPr="00154F4F">
        <w:rPr>
          <w:rFonts w:eastAsia="Times New Roman"/>
          <w:spacing w:val="2"/>
          <w:szCs w:val="28"/>
        </w:rPr>
      </w:r>
      <w:r w:rsidRPr="00154F4F">
        <w:rPr>
          <w:rFonts w:eastAsia="Times New Roman"/>
          <w:spacing w:val="2"/>
          <w:szCs w:val="28"/>
        </w:rPr>
        <w:fldChar w:fldCharType="separate"/>
      </w:r>
      <w:r w:rsidR="00C56174" w:rsidRPr="00154F4F">
        <w:rPr>
          <w:rFonts w:eastAsia="Times New Roman"/>
          <w:szCs w:val="20"/>
        </w:rPr>
        <w:t>Рисунок </w:t>
      </w:r>
      <w:r w:rsidR="00C56174">
        <w:rPr>
          <w:rFonts w:eastAsia="Times New Roman"/>
          <w:noProof/>
          <w:szCs w:val="20"/>
        </w:rPr>
        <w:t>156</w:t>
      </w:r>
      <w:r w:rsidRPr="00154F4F">
        <w:rPr>
          <w:rFonts w:eastAsia="Times New Roman"/>
          <w:spacing w:val="2"/>
          <w:szCs w:val="28"/>
        </w:rPr>
        <w:fldChar w:fldCharType="end"/>
      </w:r>
      <w:r w:rsidRPr="00154F4F">
        <w:rPr>
          <w:rFonts w:eastAsia="Times New Roman"/>
          <w:spacing w:val="2"/>
          <w:szCs w:val="28"/>
        </w:rPr>
        <w:t>).</w:t>
      </w:r>
    </w:p>
    <w:p w14:paraId="6E01E29A" w14:textId="77777777" w:rsidR="00926389" w:rsidRPr="00154F4F" w:rsidRDefault="00926389" w:rsidP="00926389">
      <w:pPr>
        <w:keepNext/>
        <w:keepLines/>
        <w:spacing w:line="360" w:lineRule="auto"/>
        <w:jc w:val="center"/>
        <w:rPr>
          <w:rFonts w:eastAsia="Times New Roman"/>
          <w:noProof/>
          <w:szCs w:val="20"/>
          <w:lang w:eastAsia="ru-RU"/>
        </w:rPr>
      </w:pPr>
      <w:r w:rsidRPr="00154F4F">
        <w:rPr>
          <w:rFonts w:eastAsia="Times New Roman"/>
          <w:noProof/>
          <w:szCs w:val="20"/>
          <w:lang w:eastAsia="ru-RU"/>
        </w:rPr>
        <w:drawing>
          <wp:inline distT="0" distB="0" distL="0" distR="0" wp14:anchorId="25793F6F" wp14:editId="378346E3">
            <wp:extent cx="3790476" cy="1504762"/>
            <wp:effectExtent l="0" t="0" r="635" b="63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3790476" cy="15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5F3112" w14:textId="18F8DBDC" w:rsidR="00926389" w:rsidRPr="00154F4F" w:rsidRDefault="00926389" w:rsidP="00926389">
      <w:pPr>
        <w:spacing w:line="360" w:lineRule="auto"/>
        <w:jc w:val="center"/>
        <w:rPr>
          <w:rFonts w:eastAsia="Times New Roman"/>
          <w:szCs w:val="20"/>
        </w:rPr>
      </w:pPr>
      <w:bookmarkStart w:id="220" w:name="_Ref52952909"/>
      <w:r w:rsidRPr="00154F4F">
        <w:rPr>
          <w:rFonts w:eastAsia="Times New Roman"/>
          <w:szCs w:val="20"/>
        </w:rPr>
        <w:t>Рисунок </w:t>
      </w:r>
      <w:r w:rsidRPr="00154F4F">
        <w:rPr>
          <w:rFonts w:eastAsia="Times New Roman"/>
          <w:szCs w:val="20"/>
        </w:rPr>
        <w:fldChar w:fldCharType="begin"/>
      </w:r>
      <w:r w:rsidRPr="00154F4F">
        <w:rPr>
          <w:rFonts w:eastAsia="Times New Roman"/>
          <w:szCs w:val="20"/>
        </w:rPr>
        <w:instrText xml:space="preserve"> SEQ Рисунок \* ARABIC </w:instrText>
      </w:r>
      <w:r w:rsidRPr="00154F4F">
        <w:rPr>
          <w:rFonts w:eastAsia="Times New Roman"/>
          <w:szCs w:val="20"/>
        </w:rPr>
        <w:fldChar w:fldCharType="separate"/>
      </w:r>
      <w:r w:rsidR="004D3300">
        <w:rPr>
          <w:rFonts w:eastAsia="Times New Roman"/>
          <w:noProof/>
          <w:szCs w:val="20"/>
        </w:rPr>
        <w:t>157</w:t>
      </w:r>
      <w:r w:rsidRPr="00154F4F">
        <w:rPr>
          <w:rFonts w:eastAsia="Times New Roman"/>
          <w:noProof/>
          <w:szCs w:val="20"/>
        </w:rPr>
        <w:fldChar w:fldCharType="end"/>
      </w:r>
      <w:bookmarkEnd w:id="220"/>
      <w:r w:rsidRPr="00154F4F">
        <w:rPr>
          <w:rFonts w:eastAsia="Times New Roman"/>
          <w:color w:val="000000"/>
          <w:szCs w:val="20"/>
        </w:rPr>
        <w:t xml:space="preserve">. </w:t>
      </w:r>
      <w:r w:rsidRPr="00154F4F">
        <w:rPr>
          <w:rFonts w:eastAsia="Times New Roman"/>
          <w:szCs w:val="20"/>
        </w:rPr>
        <w:t>Окно «Ввод комментария»</w:t>
      </w:r>
    </w:p>
    <w:p w14:paraId="33EA5FF9" w14:textId="77777777" w:rsidR="00926389" w:rsidRPr="00154F4F" w:rsidRDefault="00926389" w:rsidP="00926389">
      <w:pPr>
        <w:spacing w:line="360" w:lineRule="auto"/>
        <w:ind w:firstLine="709"/>
        <w:jc w:val="both"/>
        <w:rPr>
          <w:rFonts w:eastAsia="Times New Roman"/>
          <w:spacing w:val="2"/>
          <w:szCs w:val="28"/>
        </w:rPr>
      </w:pPr>
      <w:r w:rsidRPr="00154F4F">
        <w:rPr>
          <w:rFonts w:eastAsia="Times New Roman"/>
          <w:b/>
          <w:spacing w:val="2"/>
          <w:szCs w:val="28"/>
        </w:rPr>
        <w:t>Важно!</w:t>
      </w:r>
      <w:r w:rsidRPr="00154F4F">
        <w:rPr>
          <w:rFonts w:eastAsia="Times New Roman"/>
          <w:spacing w:val="2"/>
          <w:szCs w:val="28"/>
        </w:rPr>
        <w:t xml:space="preserve"> Поле «Комментарий» обязательно для заполнения.</w:t>
      </w:r>
    </w:p>
    <w:p w14:paraId="4170A488" w14:textId="7F846343" w:rsidR="00926389" w:rsidRPr="00154F4F" w:rsidRDefault="00926389" w:rsidP="00926389">
      <w:pPr>
        <w:spacing w:line="360" w:lineRule="auto"/>
        <w:ind w:firstLine="709"/>
        <w:jc w:val="both"/>
        <w:rPr>
          <w:rFonts w:eastAsia="Times New Roman"/>
          <w:spacing w:val="2"/>
          <w:szCs w:val="28"/>
        </w:rPr>
      </w:pPr>
      <w:r w:rsidRPr="00154F4F">
        <w:rPr>
          <w:rFonts w:eastAsia="Times New Roman"/>
          <w:spacing w:val="2"/>
          <w:szCs w:val="28"/>
        </w:rPr>
        <w:t>После этого значение соответствующей строки в графе «Статус» изменится на «Не согласовано» (</w:t>
      </w:r>
      <w:r w:rsidRPr="00154F4F">
        <w:rPr>
          <w:rFonts w:eastAsia="Times New Roman"/>
          <w:spacing w:val="2"/>
          <w:szCs w:val="28"/>
        </w:rPr>
        <w:fldChar w:fldCharType="begin"/>
      </w:r>
      <w:r w:rsidRPr="00154F4F">
        <w:rPr>
          <w:rFonts w:eastAsia="Times New Roman"/>
          <w:spacing w:val="2"/>
          <w:szCs w:val="28"/>
        </w:rPr>
        <w:instrText xml:space="preserve"> REF _Ref52956196 \h </w:instrText>
      </w:r>
      <w:r w:rsidRPr="00154F4F">
        <w:rPr>
          <w:rFonts w:eastAsia="Times New Roman"/>
          <w:spacing w:val="2"/>
          <w:szCs w:val="28"/>
        </w:rPr>
      </w:r>
      <w:r w:rsidRPr="00154F4F">
        <w:rPr>
          <w:rFonts w:eastAsia="Times New Roman"/>
          <w:spacing w:val="2"/>
          <w:szCs w:val="28"/>
        </w:rPr>
        <w:fldChar w:fldCharType="separate"/>
      </w:r>
      <w:r w:rsidR="00C56174" w:rsidRPr="00154F4F">
        <w:rPr>
          <w:rFonts w:eastAsia="Times New Roman"/>
          <w:szCs w:val="20"/>
        </w:rPr>
        <w:t>Рисунок </w:t>
      </w:r>
      <w:r w:rsidR="00C56174">
        <w:rPr>
          <w:rFonts w:eastAsia="Times New Roman"/>
          <w:noProof/>
          <w:szCs w:val="20"/>
        </w:rPr>
        <w:t>157</w:t>
      </w:r>
      <w:r w:rsidRPr="00154F4F">
        <w:rPr>
          <w:rFonts w:eastAsia="Times New Roman"/>
          <w:spacing w:val="2"/>
          <w:szCs w:val="28"/>
        </w:rPr>
        <w:fldChar w:fldCharType="end"/>
      </w:r>
      <w:r w:rsidRPr="00154F4F">
        <w:rPr>
          <w:rFonts w:eastAsia="Times New Roman"/>
          <w:spacing w:val="2"/>
          <w:szCs w:val="28"/>
        </w:rPr>
        <w:t>).</w:t>
      </w:r>
    </w:p>
    <w:p w14:paraId="1964BD6A" w14:textId="7557DC53" w:rsidR="00926389" w:rsidRPr="00154F4F" w:rsidRDefault="00F95C5F" w:rsidP="00926389">
      <w:pPr>
        <w:keepNext/>
        <w:keepLines/>
        <w:spacing w:line="360" w:lineRule="auto"/>
        <w:jc w:val="center"/>
        <w:rPr>
          <w:rFonts w:eastAsia="Times New Roman"/>
          <w:noProof/>
          <w:szCs w:val="20"/>
          <w:lang w:eastAsia="ru-RU"/>
        </w:rPr>
      </w:pPr>
      <w:r>
        <w:rPr>
          <w:rFonts w:eastAsia="Times New Roman"/>
          <w:noProof/>
          <w:szCs w:val="20"/>
          <w:lang w:eastAsia="ru-RU"/>
        </w:rPr>
        <w:drawing>
          <wp:inline distT="0" distB="0" distL="0" distR="0" wp14:anchorId="46AC467A" wp14:editId="6DEE100F">
            <wp:extent cx="6120130" cy="2650490"/>
            <wp:effectExtent l="0" t="0" r="0" b="0"/>
            <wp:docPr id="262" name="Рисунок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screenshot - 2021-07-18T154000.095.jpeg"/>
                    <pic:cNvPicPr/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650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C35457" w14:textId="0E339757" w:rsidR="00926389" w:rsidRPr="00154F4F" w:rsidRDefault="00926389" w:rsidP="00926389">
      <w:pPr>
        <w:spacing w:line="360" w:lineRule="auto"/>
        <w:jc w:val="center"/>
        <w:rPr>
          <w:rFonts w:eastAsia="Times New Roman"/>
          <w:szCs w:val="20"/>
        </w:rPr>
      </w:pPr>
      <w:bookmarkStart w:id="221" w:name="_Ref52956196"/>
      <w:r w:rsidRPr="00154F4F">
        <w:rPr>
          <w:rFonts w:eastAsia="Times New Roman"/>
          <w:szCs w:val="20"/>
        </w:rPr>
        <w:t>Рисунок </w:t>
      </w:r>
      <w:r w:rsidRPr="00154F4F">
        <w:rPr>
          <w:rFonts w:eastAsia="Times New Roman"/>
          <w:szCs w:val="20"/>
        </w:rPr>
        <w:fldChar w:fldCharType="begin"/>
      </w:r>
      <w:r w:rsidRPr="00154F4F">
        <w:rPr>
          <w:rFonts w:eastAsia="Times New Roman"/>
          <w:szCs w:val="20"/>
        </w:rPr>
        <w:instrText xml:space="preserve"> SEQ Рисунок \* ARABIC </w:instrText>
      </w:r>
      <w:r w:rsidRPr="00154F4F">
        <w:rPr>
          <w:rFonts w:eastAsia="Times New Roman"/>
          <w:szCs w:val="20"/>
        </w:rPr>
        <w:fldChar w:fldCharType="separate"/>
      </w:r>
      <w:r w:rsidR="004D3300">
        <w:rPr>
          <w:rFonts w:eastAsia="Times New Roman"/>
          <w:noProof/>
          <w:szCs w:val="20"/>
        </w:rPr>
        <w:t>158</w:t>
      </w:r>
      <w:r w:rsidRPr="00154F4F">
        <w:rPr>
          <w:rFonts w:eastAsia="Times New Roman"/>
          <w:noProof/>
          <w:szCs w:val="20"/>
        </w:rPr>
        <w:fldChar w:fldCharType="end"/>
      </w:r>
      <w:bookmarkEnd w:id="221"/>
      <w:r w:rsidRPr="00154F4F">
        <w:rPr>
          <w:rFonts w:eastAsia="Times New Roman"/>
          <w:color w:val="000000"/>
          <w:szCs w:val="20"/>
        </w:rPr>
        <w:t xml:space="preserve">. </w:t>
      </w:r>
      <w:r w:rsidRPr="00154F4F">
        <w:rPr>
          <w:rFonts w:eastAsia="Times New Roman"/>
          <w:szCs w:val="20"/>
        </w:rPr>
        <w:t>Строка со статусом «Не согласовано»</w:t>
      </w:r>
    </w:p>
    <w:p w14:paraId="0887565D" w14:textId="77777777" w:rsidR="00926389" w:rsidRPr="00154F4F" w:rsidRDefault="00926389" w:rsidP="00926389">
      <w:pPr>
        <w:pStyle w:val="3"/>
      </w:pPr>
      <w:bookmarkStart w:id="222" w:name="_Toc277333"/>
      <w:bookmarkStart w:id="223" w:name="_Ref4747656"/>
      <w:bookmarkStart w:id="224" w:name="_Toc29904725"/>
      <w:bookmarkStart w:id="225" w:name="_Toc44679334"/>
      <w:bookmarkStart w:id="226" w:name="_Toc52981590"/>
      <w:bookmarkStart w:id="227" w:name="_Toc61517237"/>
      <w:bookmarkStart w:id="228" w:name="_Toc67569630"/>
      <w:bookmarkStart w:id="229" w:name="_Toc67570657"/>
      <w:bookmarkStart w:id="230" w:name="_Toc77513060"/>
      <w:r w:rsidRPr="00154F4F">
        <w:t>Редактирование и повторное согласование</w:t>
      </w:r>
      <w:bookmarkEnd w:id="222"/>
      <w:bookmarkEnd w:id="223"/>
      <w:bookmarkEnd w:id="224"/>
      <w:bookmarkEnd w:id="225"/>
      <w:bookmarkEnd w:id="226"/>
      <w:bookmarkEnd w:id="227"/>
      <w:bookmarkEnd w:id="228"/>
      <w:bookmarkEnd w:id="229"/>
      <w:bookmarkEnd w:id="230"/>
    </w:p>
    <w:p w14:paraId="4B08EF92" w14:textId="0E98C815" w:rsidR="00926389" w:rsidRPr="00154F4F" w:rsidRDefault="00926389" w:rsidP="00926389">
      <w:pPr>
        <w:spacing w:line="360" w:lineRule="auto"/>
        <w:ind w:firstLine="709"/>
        <w:jc w:val="both"/>
        <w:rPr>
          <w:rFonts w:eastAsia="Times New Roman"/>
          <w:spacing w:val="2"/>
          <w:szCs w:val="28"/>
        </w:rPr>
      </w:pPr>
      <w:r w:rsidRPr="00154F4F">
        <w:rPr>
          <w:rFonts w:eastAsia="Times New Roman"/>
          <w:spacing w:val="2"/>
          <w:szCs w:val="28"/>
        </w:rPr>
        <w:t xml:space="preserve">Для устранения замечаний и повторной отправки документа на согласование необходимо одним нажатием левой кнопки мыши выделить несогласованную строку, нажать на кнопку «Согласование» и одним нажатием левой кнопки мыши выбрать пункт </w:t>
      </w:r>
      <w:r w:rsidRPr="00154F4F">
        <w:rPr>
          <w:rFonts w:eastAsia="Times New Roman"/>
          <w:i/>
          <w:spacing w:val="2"/>
          <w:szCs w:val="28"/>
        </w:rPr>
        <w:t>[Согласование]</w:t>
      </w:r>
      <w:r w:rsidRPr="00154F4F">
        <w:rPr>
          <w:rFonts w:eastAsia="Times New Roman"/>
          <w:spacing w:val="2"/>
          <w:szCs w:val="28"/>
        </w:rPr>
        <w:t xml:space="preserve"> (</w:t>
      </w:r>
      <w:r w:rsidRPr="00154F4F">
        <w:rPr>
          <w:rFonts w:eastAsia="Times New Roman"/>
          <w:spacing w:val="2"/>
          <w:szCs w:val="28"/>
        </w:rPr>
        <w:fldChar w:fldCharType="begin"/>
      </w:r>
      <w:r w:rsidRPr="00154F4F">
        <w:rPr>
          <w:rFonts w:eastAsia="Times New Roman"/>
          <w:spacing w:val="2"/>
          <w:szCs w:val="28"/>
        </w:rPr>
        <w:instrText xml:space="preserve"> REF _Ref52952922 \h </w:instrText>
      </w:r>
      <w:r w:rsidRPr="00154F4F">
        <w:rPr>
          <w:rFonts w:eastAsia="Times New Roman"/>
          <w:spacing w:val="2"/>
          <w:szCs w:val="28"/>
        </w:rPr>
      </w:r>
      <w:r w:rsidRPr="00154F4F">
        <w:rPr>
          <w:rFonts w:eastAsia="Times New Roman"/>
          <w:spacing w:val="2"/>
          <w:szCs w:val="28"/>
        </w:rPr>
        <w:fldChar w:fldCharType="separate"/>
      </w:r>
      <w:r w:rsidR="00C56174" w:rsidRPr="00154F4F">
        <w:rPr>
          <w:rFonts w:eastAsia="Times New Roman"/>
          <w:szCs w:val="20"/>
        </w:rPr>
        <w:t>Рисунок </w:t>
      </w:r>
      <w:r w:rsidR="00C56174">
        <w:rPr>
          <w:rFonts w:eastAsia="Times New Roman"/>
          <w:noProof/>
          <w:szCs w:val="20"/>
        </w:rPr>
        <w:t>158</w:t>
      </w:r>
      <w:r w:rsidRPr="00154F4F">
        <w:rPr>
          <w:rFonts w:eastAsia="Times New Roman"/>
          <w:spacing w:val="2"/>
          <w:szCs w:val="28"/>
        </w:rPr>
        <w:fldChar w:fldCharType="end"/>
      </w:r>
      <w:r w:rsidRPr="00154F4F">
        <w:rPr>
          <w:rFonts w:eastAsia="Times New Roman"/>
          <w:spacing w:val="2"/>
          <w:szCs w:val="28"/>
        </w:rPr>
        <w:t>).</w:t>
      </w:r>
    </w:p>
    <w:p w14:paraId="30DBA050" w14:textId="3199AFE3" w:rsidR="00926389" w:rsidRPr="00154F4F" w:rsidRDefault="00F95C5F" w:rsidP="00F95C5F">
      <w:pPr>
        <w:pStyle w:val="af"/>
      </w:pPr>
      <w:r>
        <w:lastRenderedPageBreak/>
        <w:drawing>
          <wp:inline distT="0" distB="0" distL="0" distR="0" wp14:anchorId="6FFD5CB2" wp14:editId="771340F1">
            <wp:extent cx="6120130" cy="2663190"/>
            <wp:effectExtent l="0" t="0" r="0" b="3810"/>
            <wp:docPr id="263" name="Рисунок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screenshot - 2021-07-18T154115.649.jpeg"/>
                    <pic:cNvPicPr/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663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A1E298" w14:textId="07B9AEB7" w:rsidR="00926389" w:rsidRPr="00154F4F" w:rsidRDefault="00926389" w:rsidP="00926389">
      <w:pPr>
        <w:spacing w:line="360" w:lineRule="auto"/>
        <w:jc w:val="center"/>
        <w:rPr>
          <w:rFonts w:eastAsia="Times New Roman"/>
          <w:i/>
          <w:szCs w:val="20"/>
        </w:rPr>
      </w:pPr>
      <w:bookmarkStart w:id="231" w:name="_Ref52952922"/>
      <w:r w:rsidRPr="00154F4F">
        <w:rPr>
          <w:rFonts w:eastAsia="Times New Roman"/>
          <w:szCs w:val="20"/>
        </w:rPr>
        <w:t>Рисунок </w:t>
      </w:r>
      <w:r w:rsidRPr="00154F4F">
        <w:rPr>
          <w:rFonts w:eastAsia="Times New Roman"/>
          <w:szCs w:val="20"/>
        </w:rPr>
        <w:fldChar w:fldCharType="begin"/>
      </w:r>
      <w:r w:rsidRPr="00154F4F">
        <w:rPr>
          <w:rFonts w:eastAsia="Times New Roman"/>
          <w:szCs w:val="20"/>
        </w:rPr>
        <w:instrText xml:space="preserve"> SEQ Рисунок \* ARABIC </w:instrText>
      </w:r>
      <w:r w:rsidRPr="00154F4F">
        <w:rPr>
          <w:rFonts w:eastAsia="Times New Roman"/>
          <w:szCs w:val="20"/>
        </w:rPr>
        <w:fldChar w:fldCharType="separate"/>
      </w:r>
      <w:r w:rsidR="004D3300">
        <w:rPr>
          <w:rFonts w:eastAsia="Times New Roman"/>
          <w:noProof/>
          <w:szCs w:val="20"/>
        </w:rPr>
        <w:t>159</w:t>
      </w:r>
      <w:r w:rsidRPr="00154F4F">
        <w:rPr>
          <w:rFonts w:eastAsia="Times New Roman"/>
          <w:noProof/>
          <w:szCs w:val="20"/>
        </w:rPr>
        <w:fldChar w:fldCharType="end"/>
      </w:r>
      <w:bookmarkEnd w:id="231"/>
      <w:r w:rsidRPr="00154F4F">
        <w:rPr>
          <w:rFonts w:eastAsia="Times New Roman"/>
          <w:color w:val="000000"/>
          <w:szCs w:val="20"/>
        </w:rPr>
        <w:t xml:space="preserve">. </w:t>
      </w:r>
      <w:r w:rsidRPr="00154F4F">
        <w:rPr>
          <w:rFonts w:eastAsia="Times New Roman"/>
          <w:szCs w:val="20"/>
        </w:rPr>
        <w:t>Редактирование и повторное согласование</w:t>
      </w:r>
    </w:p>
    <w:p w14:paraId="017ED0A4" w14:textId="47E90525" w:rsidR="00926389" w:rsidRDefault="00926389" w:rsidP="00926389">
      <w:pPr>
        <w:spacing w:line="360" w:lineRule="auto"/>
        <w:ind w:firstLine="709"/>
        <w:jc w:val="both"/>
        <w:rPr>
          <w:rFonts w:eastAsia="Times New Roman"/>
          <w:spacing w:val="2"/>
          <w:szCs w:val="28"/>
        </w:rPr>
      </w:pPr>
      <w:r w:rsidRPr="00154F4F">
        <w:rPr>
          <w:rFonts w:eastAsia="Times New Roman"/>
          <w:spacing w:val="2"/>
          <w:szCs w:val="28"/>
        </w:rPr>
        <w:t>В открывшемся окне «Лист согласования» для устранения замечаний и повторной отправки на согласование, необходимо нажать на кнопку «</w:t>
      </w:r>
      <w:r w:rsidR="00F95C5F">
        <w:rPr>
          <w:rFonts w:eastAsia="Times New Roman"/>
          <w:spacing w:val="2"/>
          <w:szCs w:val="28"/>
        </w:rPr>
        <w:t>Редактировать</w:t>
      </w:r>
      <w:r w:rsidRPr="00154F4F">
        <w:rPr>
          <w:rFonts w:eastAsia="Times New Roman"/>
          <w:spacing w:val="2"/>
          <w:szCs w:val="28"/>
        </w:rPr>
        <w:t>» (</w:t>
      </w:r>
      <w:r w:rsidRPr="00154F4F">
        <w:rPr>
          <w:rFonts w:eastAsia="Times New Roman"/>
          <w:spacing w:val="2"/>
          <w:szCs w:val="28"/>
        </w:rPr>
        <w:fldChar w:fldCharType="begin"/>
      </w:r>
      <w:r w:rsidRPr="00154F4F">
        <w:rPr>
          <w:rFonts w:eastAsia="Times New Roman"/>
          <w:spacing w:val="2"/>
          <w:szCs w:val="28"/>
        </w:rPr>
        <w:instrText xml:space="preserve"> REF _Ref52952926 \h </w:instrText>
      </w:r>
      <w:r w:rsidRPr="00154F4F">
        <w:rPr>
          <w:rFonts w:eastAsia="Times New Roman"/>
          <w:spacing w:val="2"/>
          <w:szCs w:val="28"/>
        </w:rPr>
      </w:r>
      <w:r w:rsidRPr="00154F4F">
        <w:rPr>
          <w:rFonts w:eastAsia="Times New Roman"/>
          <w:spacing w:val="2"/>
          <w:szCs w:val="28"/>
        </w:rPr>
        <w:fldChar w:fldCharType="separate"/>
      </w:r>
      <w:r w:rsidR="00C56174" w:rsidRPr="00154F4F">
        <w:rPr>
          <w:rFonts w:eastAsia="Times New Roman"/>
          <w:szCs w:val="20"/>
        </w:rPr>
        <w:t>Рисунок </w:t>
      </w:r>
      <w:r w:rsidR="00C56174">
        <w:rPr>
          <w:rFonts w:eastAsia="Times New Roman"/>
          <w:noProof/>
          <w:szCs w:val="20"/>
        </w:rPr>
        <w:t>159</w:t>
      </w:r>
      <w:r w:rsidRPr="00154F4F">
        <w:rPr>
          <w:rFonts w:eastAsia="Times New Roman"/>
          <w:spacing w:val="2"/>
          <w:szCs w:val="28"/>
        </w:rPr>
        <w:fldChar w:fldCharType="end"/>
      </w:r>
      <w:r w:rsidRPr="00154F4F">
        <w:rPr>
          <w:rFonts w:eastAsia="Times New Roman"/>
          <w:spacing w:val="2"/>
          <w:szCs w:val="28"/>
        </w:rPr>
        <w:t>).</w:t>
      </w:r>
    </w:p>
    <w:p w14:paraId="517733A8" w14:textId="052E621D" w:rsidR="00F95C5F" w:rsidRPr="00154F4F" w:rsidRDefault="00F95C5F" w:rsidP="00F95C5F">
      <w:pPr>
        <w:pStyle w:val="af"/>
      </w:pPr>
      <w:r>
        <w:drawing>
          <wp:inline distT="0" distB="0" distL="0" distR="0" wp14:anchorId="5F769C32" wp14:editId="2D9CC719">
            <wp:extent cx="6120130" cy="4062095"/>
            <wp:effectExtent l="0" t="0" r="0" b="0"/>
            <wp:docPr id="278" name="Рисунок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screenshot - 2021-07-18T154558.500.jpeg"/>
                    <pic:cNvPicPr/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62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16DAF2" w14:textId="1E3CFA85" w:rsidR="00926389" w:rsidRPr="00154F4F" w:rsidRDefault="00926389" w:rsidP="00926389">
      <w:pPr>
        <w:keepNext/>
        <w:keepLines/>
        <w:spacing w:line="360" w:lineRule="auto"/>
        <w:jc w:val="center"/>
        <w:rPr>
          <w:rFonts w:eastAsia="Times New Roman"/>
          <w:noProof/>
          <w:szCs w:val="20"/>
          <w:lang w:eastAsia="ru-RU"/>
        </w:rPr>
      </w:pPr>
    </w:p>
    <w:p w14:paraId="7CDA7F08" w14:textId="542136F9" w:rsidR="00926389" w:rsidRPr="00154F4F" w:rsidRDefault="00926389" w:rsidP="00926389">
      <w:pPr>
        <w:spacing w:line="360" w:lineRule="auto"/>
        <w:jc w:val="center"/>
        <w:rPr>
          <w:rFonts w:eastAsia="Times New Roman"/>
          <w:szCs w:val="20"/>
        </w:rPr>
      </w:pPr>
      <w:bookmarkStart w:id="232" w:name="_Ref52952926"/>
      <w:r w:rsidRPr="00154F4F">
        <w:rPr>
          <w:rFonts w:eastAsia="Times New Roman"/>
          <w:szCs w:val="20"/>
        </w:rPr>
        <w:t>Рисунок </w:t>
      </w:r>
      <w:r w:rsidRPr="00154F4F">
        <w:rPr>
          <w:rFonts w:eastAsia="Times New Roman"/>
          <w:szCs w:val="20"/>
        </w:rPr>
        <w:fldChar w:fldCharType="begin"/>
      </w:r>
      <w:r w:rsidRPr="00154F4F">
        <w:rPr>
          <w:rFonts w:eastAsia="Times New Roman"/>
          <w:szCs w:val="20"/>
        </w:rPr>
        <w:instrText xml:space="preserve"> SEQ Рисунок \* ARABIC </w:instrText>
      </w:r>
      <w:r w:rsidRPr="00154F4F">
        <w:rPr>
          <w:rFonts w:eastAsia="Times New Roman"/>
          <w:szCs w:val="20"/>
        </w:rPr>
        <w:fldChar w:fldCharType="separate"/>
      </w:r>
      <w:r w:rsidR="004D3300">
        <w:rPr>
          <w:rFonts w:eastAsia="Times New Roman"/>
          <w:noProof/>
          <w:szCs w:val="20"/>
        </w:rPr>
        <w:t>160</w:t>
      </w:r>
      <w:r w:rsidRPr="00154F4F">
        <w:rPr>
          <w:rFonts w:eastAsia="Times New Roman"/>
          <w:noProof/>
          <w:szCs w:val="20"/>
        </w:rPr>
        <w:fldChar w:fldCharType="end"/>
      </w:r>
      <w:bookmarkEnd w:id="232"/>
      <w:r w:rsidRPr="00154F4F">
        <w:rPr>
          <w:rFonts w:eastAsia="Times New Roman"/>
          <w:color w:val="000000"/>
          <w:szCs w:val="20"/>
        </w:rPr>
        <w:t xml:space="preserve">. </w:t>
      </w:r>
      <w:r w:rsidRPr="00154F4F">
        <w:rPr>
          <w:rFonts w:eastAsia="Times New Roman"/>
          <w:szCs w:val="20"/>
        </w:rPr>
        <w:t>Перевод документа в черновик</w:t>
      </w:r>
    </w:p>
    <w:p w14:paraId="65484AB8" w14:textId="4CEAE7A8" w:rsidR="00926389" w:rsidRPr="00154F4F" w:rsidRDefault="00926389" w:rsidP="00926389">
      <w:pPr>
        <w:spacing w:line="360" w:lineRule="auto"/>
        <w:ind w:firstLine="709"/>
        <w:jc w:val="both"/>
        <w:rPr>
          <w:rFonts w:eastAsia="Times New Roman"/>
          <w:spacing w:val="2"/>
          <w:szCs w:val="28"/>
        </w:rPr>
      </w:pPr>
      <w:r w:rsidRPr="00154F4F">
        <w:rPr>
          <w:rFonts w:eastAsia="Times New Roman"/>
          <w:spacing w:val="2"/>
          <w:szCs w:val="28"/>
        </w:rPr>
        <w:lastRenderedPageBreak/>
        <w:t>Для просмотра истории согласования необходимо в окне «Лист согласования» нажать на кнопку «История согласования» (</w:t>
      </w:r>
      <w:r w:rsidRPr="00154F4F">
        <w:rPr>
          <w:rFonts w:eastAsia="Times New Roman"/>
          <w:spacing w:val="2"/>
          <w:szCs w:val="28"/>
        </w:rPr>
        <w:fldChar w:fldCharType="begin"/>
      </w:r>
      <w:r w:rsidRPr="00154F4F">
        <w:rPr>
          <w:rFonts w:eastAsia="Times New Roman"/>
          <w:spacing w:val="2"/>
          <w:szCs w:val="28"/>
        </w:rPr>
        <w:instrText xml:space="preserve"> REF _Ref52952930 \h </w:instrText>
      </w:r>
      <w:r w:rsidRPr="00154F4F">
        <w:rPr>
          <w:rFonts w:eastAsia="Times New Roman"/>
          <w:spacing w:val="2"/>
          <w:szCs w:val="28"/>
        </w:rPr>
      </w:r>
      <w:r w:rsidRPr="00154F4F">
        <w:rPr>
          <w:rFonts w:eastAsia="Times New Roman"/>
          <w:spacing w:val="2"/>
          <w:szCs w:val="28"/>
        </w:rPr>
        <w:fldChar w:fldCharType="separate"/>
      </w:r>
      <w:r w:rsidR="00C56174" w:rsidRPr="00154F4F">
        <w:rPr>
          <w:rFonts w:eastAsia="Times New Roman"/>
          <w:szCs w:val="20"/>
        </w:rPr>
        <w:t>Рисунок </w:t>
      </w:r>
      <w:r w:rsidR="00C56174">
        <w:rPr>
          <w:rFonts w:eastAsia="Times New Roman"/>
          <w:noProof/>
          <w:szCs w:val="20"/>
        </w:rPr>
        <w:t>160</w:t>
      </w:r>
      <w:r w:rsidRPr="00154F4F">
        <w:rPr>
          <w:rFonts w:eastAsia="Times New Roman"/>
          <w:spacing w:val="2"/>
          <w:szCs w:val="28"/>
        </w:rPr>
        <w:fldChar w:fldCharType="end"/>
      </w:r>
      <w:r w:rsidRPr="00154F4F">
        <w:rPr>
          <w:rFonts w:eastAsia="Times New Roman"/>
          <w:spacing w:val="2"/>
          <w:szCs w:val="28"/>
        </w:rPr>
        <w:t>).</w:t>
      </w:r>
    </w:p>
    <w:p w14:paraId="21675594" w14:textId="7ADB4BAD" w:rsidR="00926389" w:rsidRPr="00154F4F" w:rsidRDefault="00F95C5F" w:rsidP="00F95C5F">
      <w:pPr>
        <w:pStyle w:val="af"/>
      </w:pPr>
      <w:r>
        <w:drawing>
          <wp:inline distT="0" distB="0" distL="0" distR="0" wp14:anchorId="49F31319" wp14:editId="3F56C01D">
            <wp:extent cx="6120130" cy="4062095"/>
            <wp:effectExtent l="0" t="0" r="0" b="0"/>
            <wp:docPr id="266" name="Рисунок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screenshot - 2021-07-18T154453.023.jpeg"/>
                    <pic:cNvPicPr/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62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4AD55A" w14:textId="1923698B" w:rsidR="00926389" w:rsidRPr="00154F4F" w:rsidRDefault="00926389" w:rsidP="00926389">
      <w:pPr>
        <w:spacing w:line="360" w:lineRule="auto"/>
        <w:jc w:val="center"/>
        <w:rPr>
          <w:rFonts w:eastAsia="Times New Roman"/>
          <w:szCs w:val="20"/>
        </w:rPr>
      </w:pPr>
      <w:bookmarkStart w:id="233" w:name="_Ref52952930"/>
      <w:r w:rsidRPr="00154F4F">
        <w:rPr>
          <w:rFonts w:eastAsia="Times New Roman"/>
          <w:szCs w:val="20"/>
        </w:rPr>
        <w:t>Рисунок </w:t>
      </w:r>
      <w:r w:rsidRPr="00154F4F">
        <w:rPr>
          <w:rFonts w:eastAsia="Times New Roman"/>
          <w:szCs w:val="20"/>
        </w:rPr>
        <w:fldChar w:fldCharType="begin"/>
      </w:r>
      <w:r w:rsidRPr="00154F4F">
        <w:rPr>
          <w:rFonts w:eastAsia="Times New Roman"/>
          <w:szCs w:val="20"/>
        </w:rPr>
        <w:instrText xml:space="preserve"> SEQ Рисунок \* ARABIC </w:instrText>
      </w:r>
      <w:r w:rsidRPr="00154F4F">
        <w:rPr>
          <w:rFonts w:eastAsia="Times New Roman"/>
          <w:szCs w:val="20"/>
        </w:rPr>
        <w:fldChar w:fldCharType="separate"/>
      </w:r>
      <w:r w:rsidR="004D3300">
        <w:rPr>
          <w:rFonts w:eastAsia="Times New Roman"/>
          <w:noProof/>
          <w:szCs w:val="20"/>
        </w:rPr>
        <w:t>161</w:t>
      </w:r>
      <w:r w:rsidRPr="00154F4F">
        <w:rPr>
          <w:rFonts w:eastAsia="Times New Roman"/>
          <w:noProof/>
          <w:szCs w:val="20"/>
        </w:rPr>
        <w:fldChar w:fldCharType="end"/>
      </w:r>
      <w:bookmarkEnd w:id="233"/>
      <w:r w:rsidRPr="00154F4F">
        <w:rPr>
          <w:rFonts w:eastAsia="Times New Roman"/>
          <w:color w:val="000000"/>
          <w:szCs w:val="20"/>
        </w:rPr>
        <w:t xml:space="preserve">. </w:t>
      </w:r>
      <w:r w:rsidRPr="00154F4F">
        <w:rPr>
          <w:rFonts w:eastAsia="Times New Roman"/>
          <w:szCs w:val="20"/>
        </w:rPr>
        <w:t>История согласования</w:t>
      </w:r>
    </w:p>
    <w:p w14:paraId="15E79538" w14:textId="77777777" w:rsidR="00926389" w:rsidRPr="00154F4F" w:rsidRDefault="00926389" w:rsidP="00926389">
      <w:pPr>
        <w:spacing w:line="360" w:lineRule="auto"/>
        <w:ind w:firstLine="709"/>
        <w:jc w:val="both"/>
        <w:rPr>
          <w:rFonts w:eastAsia="Times New Roman"/>
          <w:spacing w:val="2"/>
          <w:szCs w:val="28"/>
        </w:rPr>
      </w:pPr>
      <w:r w:rsidRPr="00154F4F">
        <w:rPr>
          <w:rFonts w:eastAsia="Times New Roman"/>
          <w:spacing w:val="2"/>
          <w:szCs w:val="28"/>
        </w:rPr>
        <w:t>После успешного согласования документ будет направлен получателю на внешнее согласование.</w:t>
      </w:r>
    </w:p>
    <w:p w14:paraId="70544FAC" w14:textId="010CC4D8" w:rsidR="00926389" w:rsidRPr="00154F4F" w:rsidRDefault="00926389" w:rsidP="00926389">
      <w:pPr>
        <w:spacing w:line="360" w:lineRule="auto"/>
        <w:ind w:firstLine="709"/>
        <w:jc w:val="both"/>
        <w:rPr>
          <w:rFonts w:eastAsia="Times New Roman"/>
          <w:spacing w:val="2"/>
          <w:szCs w:val="28"/>
        </w:rPr>
      </w:pPr>
      <w:r w:rsidRPr="00154F4F">
        <w:rPr>
          <w:rFonts w:eastAsia="Times New Roman"/>
          <w:spacing w:val="2"/>
          <w:szCs w:val="28"/>
        </w:rPr>
        <w:t>В результате утверждения документа в графе «Статус</w:t>
      </w:r>
      <w:r w:rsidR="00B53491">
        <w:rPr>
          <w:rFonts w:eastAsia="Times New Roman"/>
          <w:spacing w:val="2"/>
          <w:szCs w:val="28"/>
        </w:rPr>
        <w:t xml:space="preserve"> рассмотрения ТФОМС</w:t>
      </w:r>
      <w:r w:rsidRPr="00154F4F">
        <w:rPr>
          <w:rFonts w:eastAsia="Times New Roman"/>
          <w:spacing w:val="2"/>
          <w:szCs w:val="28"/>
        </w:rPr>
        <w:t xml:space="preserve">» отобразится значение «Утверждено» </w:t>
      </w:r>
      <w:r>
        <w:rPr>
          <w:rFonts w:eastAsia="Times New Roman"/>
          <w:spacing w:val="2"/>
          <w:szCs w:val="28"/>
        </w:rPr>
        <w:t>индикатор внешнего согласования «</w:t>
      </w:r>
      <w:r w:rsidR="00B53491">
        <w:rPr>
          <w:rFonts w:eastAsia="Times New Roman"/>
          <w:spacing w:val="2"/>
          <w:szCs w:val="28"/>
        </w:rPr>
        <w:t>ТФОМС</w:t>
      </w:r>
      <w:r>
        <w:rPr>
          <w:rFonts w:eastAsia="Times New Roman"/>
          <w:spacing w:val="2"/>
          <w:szCs w:val="28"/>
        </w:rPr>
        <w:t xml:space="preserve">» отобразится желтым цветом </w:t>
      </w:r>
      <w:r w:rsidRPr="00154F4F">
        <w:rPr>
          <w:rFonts w:eastAsia="Times New Roman"/>
          <w:spacing w:val="2"/>
          <w:szCs w:val="28"/>
        </w:rPr>
        <w:t>(</w:t>
      </w:r>
      <w:r w:rsidRPr="00154F4F">
        <w:rPr>
          <w:rFonts w:eastAsia="Times New Roman"/>
          <w:spacing w:val="2"/>
          <w:szCs w:val="28"/>
        </w:rPr>
        <w:fldChar w:fldCharType="begin"/>
      </w:r>
      <w:r w:rsidRPr="00154F4F">
        <w:rPr>
          <w:rFonts w:eastAsia="Times New Roman"/>
          <w:spacing w:val="2"/>
          <w:szCs w:val="28"/>
        </w:rPr>
        <w:instrText xml:space="preserve"> REF _Ref52961791 \h </w:instrText>
      </w:r>
      <w:r w:rsidRPr="00154F4F">
        <w:rPr>
          <w:rFonts w:eastAsia="Times New Roman"/>
          <w:spacing w:val="2"/>
          <w:szCs w:val="28"/>
        </w:rPr>
      </w:r>
      <w:r w:rsidRPr="00154F4F">
        <w:rPr>
          <w:rFonts w:eastAsia="Times New Roman"/>
          <w:spacing w:val="2"/>
          <w:szCs w:val="28"/>
        </w:rPr>
        <w:fldChar w:fldCharType="separate"/>
      </w:r>
      <w:r w:rsidR="00C56174" w:rsidRPr="00154F4F">
        <w:rPr>
          <w:rFonts w:eastAsia="Times New Roman"/>
          <w:szCs w:val="20"/>
        </w:rPr>
        <w:t>Рисунок </w:t>
      </w:r>
      <w:r w:rsidR="00C56174">
        <w:rPr>
          <w:rFonts w:eastAsia="Times New Roman"/>
          <w:noProof/>
          <w:szCs w:val="20"/>
        </w:rPr>
        <w:t>161</w:t>
      </w:r>
      <w:r w:rsidRPr="00154F4F">
        <w:rPr>
          <w:rFonts w:eastAsia="Times New Roman"/>
          <w:spacing w:val="2"/>
          <w:szCs w:val="28"/>
        </w:rPr>
        <w:fldChar w:fldCharType="end"/>
      </w:r>
      <w:r w:rsidRPr="00154F4F">
        <w:rPr>
          <w:rFonts w:eastAsia="Times New Roman"/>
          <w:spacing w:val="2"/>
          <w:szCs w:val="28"/>
        </w:rPr>
        <w:t>).</w:t>
      </w:r>
    </w:p>
    <w:p w14:paraId="6D815A84" w14:textId="49B07592" w:rsidR="00926389" w:rsidRPr="00154F4F" w:rsidRDefault="00926389" w:rsidP="00926389">
      <w:pPr>
        <w:keepNext/>
        <w:keepLines/>
        <w:spacing w:line="360" w:lineRule="auto"/>
        <w:jc w:val="center"/>
        <w:rPr>
          <w:rFonts w:eastAsia="Times New Roman"/>
          <w:noProof/>
          <w:szCs w:val="20"/>
          <w:lang w:eastAsia="ru-RU"/>
        </w:rPr>
      </w:pPr>
    </w:p>
    <w:p w14:paraId="167A5C7D" w14:textId="393195AD" w:rsidR="00926389" w:rsidRDefault="00926389" w:rsidP="00926389">
      <w:pPr>
        <w:spacing w:line="360" w:lineRule="auto"/>
        <w:jc w:val="center"/>
        <w:rPr>
          <w:rFonts w:eastAsia="Times New Roman"/>
          <w:szCs w:val="20"/>
        </w:rPr>
      </w:pPr>
      <w:bookmarkStart w:id="234" w:name="_Ref52961791"/>
      <w:r w:rsidRPr="00154F4F">
        <w:rPr>
          <w:rFonts w:eastAsia="Times New Roman"/>
          <w:szCs w:val="20"/>
        </w:rPr>
        <w:t>Рисунок </w:t>
      </w:r>
      <w:r w:rsidRPr="00154F4F">
        <w:rPr>
          <w:rFonts w:eastAsia="Times New Roman"/>
          <w:szCs w:val="20"/>
        </w:rPr>
        <w:fldChar w:fldCharType="begin"/>
      </w:r>
      <w:r w:rsidRPr="00154F4F">
        <w:rPr>
          <w:rFonts w:eastAsia="Times New Roman"/>
          <w:szCs w:val="20"/>
        </w:rPr>
        <w:instrText xml:space="preserve"> SEQ Рисунок \* ARABIC </w:instrText>
      </w:r>
      <w:r w:rsidRPr="00154F4F">
        <w:rPr>
          <w:rFonts w:eastAsia="Times New Roman"/>
          <w:szCs w:val="20"/>
        </w:rPr>
        <w:fldChar w:fldCharType="separate"/>
      </w:r>
      <w:r w:rsidR="004D3300">
        <w:rPr>
          <w:rFonts w:eastAsia="Times New Roman"/>
          <w:noProof/>
          <w:szCs w:val="20"/>
        </w:rPr>
        <w:t>162</w:t>
      </w:r>
      <w:r w:rsidRPr="00154F4F">
        <w:rPr>
          <w:rFonts w:eastAsia="Times New Roman"/>
          <w:noProof/>
          <w:szCs w:val="20"/>
        </w:rPr>
        <w:fldChar w:fldCharType="end"/>
      </w:r>
      <w:bookmarkEnd w:id="234"/>
      <w:r w:rsidRPr="00154F4F">
        <w:rPr>
          <w:rFonts w:eastAsia="Times New Roman"/>
          <w:color w:val="000000"/>
          <w:szCs w:val="20"/>
        </w:rPr>
        <w:t xml:space="preserve">. </w:t>
      </w:r>
      <w:r w:rsidRPr="00154F4F">
        <w:rPr>
          <w:rFonts w:eastAsia="Times New Roman"/>
          <w:szCs w:val="20"/>
        </w:rPr>
        <w:t>Строка со статусом «Утверждено»</w:t>
      </w:r>
    </w:p>
    <w:p w14:paraId="092FE883" w14:textId="71C7ED1C" w:rsidR="001A16C9" w:rsidRDefault="001A16C9" w:rsidP="001A16C9">
      <w:pPr>
        <w:pStyle w:val="2"/>
      </w:pPr>
      <w:bookmarkStart w:id="235" w:name="_Toc77513061"/>
      <w:r>
        <w:t>Просмотр электронной подписи документа</w:t>
      </w:r>
      <w:bookmarkEnd w:id="235"/>
    </w:p>
    <w:p w14:paraId="1DE0332D" w14:textId="2787D337" w:rsidR="001A16C9" w:rsidRDefault="001A16C9" w:rsidP="001A16C9">
      <w:pPr>
        <w:pStyle w:val="a7"/>
      </w:pPr>
      <w:r>
        <w:t>Для просмотра электронной подписи документа необходимо выбрать строку одним нажатием левой</w:t>
      </w:r>
      <w:r w:rsidR="00EA177E">
        <w:t xml:space="preserve"> кнопки мыши,</w:t>
      </w:r>
      <w:r>
        <w:t xml:space="preserve"> нажать на кнопку «ЭП» и выбрать пункт «Подписи документа» (</w:t>
      </w:r>
      <w:r w:rsidR="00EA177E">
        <w:fldChar w:fldCharType="begin"/>
      </w:r>
      <w:r w:rsidR="00EA177E">
        <w:instrText xml:space="preserve"> REF _Ref77359793 \h </w:instrText>
      </w:r>
      <w:r w:rsidR="00EA177E">
        <w:fldChar w:fldCharType="separate"/>
      </w:r>
      <w:r w:rsidR="00C56174">
        <w:t>Рисунок </w:t>
      </w:r>
      <w:r w:rsidR="00C56174">
        <w:rPr>
          <w:noProof/>
        </w:rPr>
        <w:t>162</w:t>
      </w:r>
      <w:r w:rsidR="00EA177E">
        <w:fldChar w:fldCharType="end"/>
      </w:r>
      <w:r>
        <w:t>).</w:t>
      </w:r>
    </w:p>
    <w:p w14:paraId="5525ED50" w14:textId="77777777" w:rsidR="00EA177E" w:rsidRDefault="00EA177E" w:rsidP="00EA177E">
      <w:pPr>
        <w:pStyle w:val="af"/>
      </w:pPr>
      <w:r>
        <w:lastRenderedPageBreak/>
        <w:drawing>
          <wp:inline distT="0" distB="0" distL="0" distR="0" wp14:anchorId="4720DA2F" wp14:editId="522B21D2">
            <wp:extent cx="6120130" cy="2324735"/>
            <wp:effectExtent l="0" t="0" r="0" b="0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324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D6907C" w14:textId="0C6F9B99" w:rsidR="001A16C9" w:rsidRDefault="00EA177E" w:rsidP="00EA177E">
      <w:pPr>
        <w:pStyle w:val="af1"/>
      </w:pPr>
      <w:bookmarkStart w:id="236" w:name="_Ref77359793"/>
      <w:r>
        <w:t>Рисунок </w:t>
      </w:r>
      <w:r w:rsidR="00BB57FB">
        <w:fldChar w:fldCharType="begin"/>
      </w:r>
      <w:r w:rsidR="00BB57FB">
        <w:instrText xml:space="preserve"> SEQ Рисунок \* ARABIC </w:instrText>
      </w:r>
      <w:r w:rsidR="00BB57FB">
        <w:fldChar w:fldCharType="separate"/>
      </w:r>
      <w:r w:rsidR="004D3300">
        <w:rPr>
          <w:noProof/>
        </w:rPr>
        <w:t>163</w:t>
      </w:r>
      <w:r w:rsidR="00BB57FB">
        <w:rPr>
          <w:noProof/>
        </w:rPr>
        <w:fldChar w:fldCharType="end"/>
      </w:r>
      <w:bookmarkEnd w:id="236"/>
      <w:r>
        <w:t>. Просмотр электронной подписи документа</w:t>
      </w:r>
    </w:p>
    <w:p w14:paraId="10731117" w14:textId="08041226" w:rsidR="00EA177E" w:rsidRDefault="00EA177E" w:rsidP="00EA177E">
      <w:pPr>
        <w:pStyle w:val="a7"/>
      </w:pPr>
      <w:r>
        <w:t>В результате откроется окно «Подписи» (</w:t>
      </w:r>
      <w:r w:rsidR="004D3300">
        <w:fldChar w:fldCharType="begin"/>
      </w:r>
      <w:r w:rsidR="004D3300">
        <w:instrText xml:space="preserve"> REF _Ref77516193 \h </w:instrText>
      </w:r>
      <w:r w:rsidR="004D3300">
        <w:fldChar w:fldCharType="separate"/>
      </w:r>
      <w:r w:rsidR="004D3300">
        <w:t>Рисунок 164</w:t>
      </w:r>
      <w:r w:rsidR="004D3300">
        <w:fldChar w:fldCharType="end"/>
      </w:r>
      <w:r>
        <w:t>).</w:t>
      </w:r>
    </w:p>
    <w:p w14:paraId="512C2DFB" w14:textId="77777777" w:rsidR="004D3300" w:rsidRDefault="004D3300" w:rsidP="004D3300">
      <w:pPr>
        <w:pStyle w:val="af"/>
      </w:pPr>
      <w:r>
        <w:drawing>
          <wp:inline distT="0" distB="0" distL="0" distR="0" wp14:anchorId="4288F590" wp14:editId="1110A6CF">
            <wp:extent cx="6120130" cy="3033395"/>
            <wp:effectExtent l="0" t="0" r="0" b="0"/>
            <wp:docPr id="284" name="Рисунок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screenshot - 2021-07-18T155502.099.jpeg"/>
                    <pic:cNvPicPr/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33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95F340" w14:textId="19810C53" w:rsidR="00EA177E" w:rsidRPr="00EA177E" w:rsidRDefault="004D3300" w:rsidP="004D3300">
      <w:pPr>
        <w:pStyle w:val="af1"/>
      </w:pPr>
      <w:bookmarkStart w:id="237" w:name="_Ref77516193"/>
      <w:r>
        <w:t xml:space="preserve">Рисунок </w:t>
      </w:r>
      <w:r w:rsidR="00BB57FB">
        <w:fldChar w:fldCharType="begin"/>
      </w:r>
      <w:r w:rsidR="00BB57FB">
        <w:instrText xml:space="preserve"> SEQ Рисунок \* ARABIC </w:instrText>
      </w:r>
      <w:r w:rsidR="00BB57FB">
        <w:fldChar w:fldCharType="separate"/>
      </w:r>
      <w:r>
        <w:t>164</w:t>
      </w:r>
      <w:r w:rsidR="00BB57FB">
        <w:fldChar w:fldCharType="end"/>
      </w:r>
      <w:bookmarkEnd w:id="237"/>
      <w:r>
        <w:t>. Просмотр электронной подписи документа</w:t>
      </w:r>
    </w:p>
    <w:p w14:paraId="6F3AD57D" w14:textId="77777777" w:rsidR="00926389" w:rsidRDefault="00926389" w:rsidP="00926389">
      <w:pPr>
        <w:pStyle w:val="1"/>
      </w:pPr>
      <w:bookmarkStart w:id="238" w:name="_Toc1650593"/>
      <w:bookmarkStart w:id="239" w:name="_Toc28176094"/>
      <w:bookmarkStart w:id="240" w:name="_Toc61517238"/>
      <w:bookmarkStart w:id="241" w:name="_Toc67569631"/>
      <w:bookmarkStart w:id="242" w:name="_Toc67570658"/>
      <w:bookmarkStart w:id="243" w:name="_Toc77513062"/>
      <w:bookmarkStart w:id="244" w:name="_Toc482708568"/>
      <w:r w:rsidRPr="00140A26">
        <w:lastRenderedPageBreak/>
        <w:t>О</w:t>
      </w:r>
      <w:r w:rsidRPr="00792085">
        <w:t>бращени</w:t>
      </w:r>
      <w:r>
        <w:t>е</w:t>
      </w:r>
      <w:r w:rsidRPr="00792085">
        <w:t xml:space="preserve"> в техническую поддержку</w:t>
      </w:r>
      <w:bookmarkEnd w:id="238"/>
      <w:bookmarkEnd w:id="239"/>
      <w:bookmarkEnd w:id="240"/>
      <w:bookmarkEnd w:id="241"/>
      <w:bookmarkEnd w:id="242"/>
      <w:bookmarkEnd w:id="243"/>
    </w:p>
    <w:p w14:paraId="3F1D1173" w14:textId="77777777" w:rsidR="00926389" w:rsidRPr="00140A26" w:rsidRDefault="00926389" w:rsidP="00926389">
      <w:pPr>
        <w:pBdr>
          <w:top w:val="nil"/>
          <w:left w:val="nil"/>
          <w:bottom w:val="nil"/>
          <w:right w:val="nil"/>
          <w:between w:val="nil"/>
        </w:pBdr>
        <w:tabs>
          <w:tab w:val="left" w:pos="1134"/>
        </w:tabs>
        <w:spacing w:before="2000"/>
        <w:jc w:val="center"/>
        <w:rPr>
          <w:rFonts w:eastAsia="Times New Roman"/>
          <w:b/>
          <w:color w:val="000000"/>
          <w:szCs w:val="24"/>
          <w:lang w:eastAsia="ru-RU"/>
        </w:rPr>
      </w:pPr>
      <w:r w:rsidRPr="00140A26">
        <w:rPr>
          <w:rFonts w:eastAsia="Times New Roman"/>
          <w:b/>
          <w:color w:val="000000"/>
          <w:szCs w:val="24"/>
          <w:lang w:eastAsia="ru-RU"/>
        </w:rPr>
        <w:t xml:space="preserve">При возникновении вопросов, связанных с организацией работы по формированию заявки на распределение медицинской организации объемов предоставления медицинской помощи и работе в </w:t>
      </w:r>
      <w:r>
        <w:rPr>
          <w:rFonts w:eastAsia="Times New Roman"/>
          <w:b/>
          <w:color w:val="000000"/>
          <w:szCs w:val="24"/>
          <w:lang w:eastAsia="ru-RU"/>
        </w:rPr>
        <w:t>«</w:t>
      </w:r>
      <w:r w:rsidRPr="00140A26">
        <w:rPr>
          <w:rFonts w:eastAsia="Times New Roman"/>
          <w:b/>
          <w:color w:val="000000"/>
          <w:szCs w:val="24"/>
          <w:lang w:eastAsia="ru-RU"/>
        </w:rPr>
        <w:t>ГИС ОМС</w:t>
      </w:r>
      <w:r>
        <w:rPr>
          <w:rFonts w:eastAsia="Times New Roman"/>
          <w:b/>
          <w:color w:val="000000"/>
          <w:szCs w:val="24"/>
          <w:lang w:eastAsia="ru-RU"/>
        </w:rPr>
        <w:t>»</w:t>
      </w:r>
      <w:r w:rsidRPr="00140A26">
        <w:rPr>
          <w:rFonts w:eastAsia="Times New Roman"/>
          <w:b/>
          <w:color w:val="000000"/>
          <w:szCs w:val="24"/>
          <w:lang w:eastAsia="ru-RU"/>
        </w:rPr>
        <w:t>, необходимо обращаться в службу технической поддержки по следующим каналам связи:</w:t>
      </w:r>
    </w:p>
    <w:p w14:paraId="59333820" w14:textId="42B8F66D" w:rsidR="00926389" w:rsidRPr="00140A26" w:rsidRDefault="00926389" w:rsidP="00926389">
      <w:pPr>
        <w:pBdr>
          <w:top w:val="nil"/>
          <w:left w:val="nil"/>
          <w:bottom w:val="nil"/>
          <w:right w:val="nil"/>
          <w:between w:val="nil"/>
        </w:pBdr>
        <w:tabs>
          <w:tab w:val="left" w:pos="1134"/>
        </w:tabs>
        <w:jc w:val="center"/>
        <w:rPr>
          <w:rFonts w:eastAsia="Times New Roman"/>
          <w:b/>
          <w:color w:val="000000"/>
          <w:szCs w:val="24"/>
          <w:lang w:eastAsia="ru-RU"/>
        </w:rPr>
      </w:pPr>
      <w:r w:rsidRPr="00140A26">
        <w:rPr>
          <w:rFonts w:eastAsia="Times New Roman"/>
          <w:b/>
          <w:color w:val="000000"/>
          <w:szCs w:val="24"/>
          <w:lang w:eastAsia="ru-RU"/>
        </w:rPr>
        <w:t xml:space="preserve">по телефону 8 </w:t>
      </w:r>
      <w:bookmarkStart w:id="245" w:name="_GoBack"/>
      <w:bookmarkEnd w:id="245"/>
      <w:r w:rsidRPr="00140A26">
        <w:rPr>
          <w:rFonts w:eastAsia="Times New Roman"/>
          <w:b/>
          <w:color w:val="000000"/>
          <w:szCs w:val="24"/>
          <w:lang w:eastAsia="ru-RU"/>
        </w:rPr>
        <w:t>800</w:t>
      </w:r>
      <w:r w:rsidR="009F3F6F" w:rsidRPr="009F3F6F">
        <w:rPr>
          <w:rFonts w:eastAsia="Times New Roman"/>
          <w:b/>
          <w:color w:val="000000"/>
          <w:szCs w:val="24"/>
          <w:lang w:eastAsia="ru-RU"/>
        </w:rPr>
        <w:t xml:space="preserve"> 222 2200</w:t>
      </w:r>
      <w:r w:rsidRPr="00140A26">
        <w:rPr>
          <w:rFonts w:eastAsia="Times New Roman"/>
          <w:b/>
          <w:color w:val="000000"/>
          <w:szCs w:val="24"/>
          <w:lang w:eastAsia="ru-RU"/>
        </w:rPr>
        <w:t xml:space="preserve"> (многоканальный, бесплатный, в том числе для регионов России);</w:t>
      </w:r>
    </w:p>
    <w:p w14:paraId="1CFD0B2E" w14:textId="20BE9D67" w:rsidR="00926389" w:rsidRPr="00140A26" w:rsidRDefault="00926389" w:rsidP="00926389">
      <w:pPr>
        <w:pBdr>
          <w:top w:val="nil"/>
          <w:left w:val="nil"/>
          <w:bottom w:val="nil"/>
          <w:right w:val="nil"/>
          <w:between w:val="nil"/>
        </w:pBdr>
        <w:tabs>
          <w:tab w:val="left" w:pos="1134"/>
        </w:tabs>
        <w:jc w:val="center"/>
        <w:rPr>
          <w:rFonts w:eastAsia="Times New Roman"/>
          <w:b/>
          <w:color w:val="000000"/>
          <w:szCs w:val="24"/>
          <w:lang w:eastAsia="ru-RU"/>
        </w:rPr>
      </w:pPr>
      <w:r w:rsidRPr="00140A26">
        <w:rPr>
          <w:rFonts w:eastAsia="Times New Roman"/>
          <w:b/>
          <w:color w:val="000000"/>
          <w:szCs w:val="24"/>
          <w:lang w:eastAsia="ru-RU"/>
        </w:rPr>
        <w:t xml:space="preserve">по адресу электронной почты </w:t>
      </w:r>
      <w:hyperlink r:id="rId181" w:history="1">
        <w:r w:rsidRPr="008913C1">
          <w:rPr>
            <w:rStyle w:val="af4"/>
            <w:szCs w:val="24"/>
            <w:lang w:eastAsia="ru-RU"/>
          </w:rPr>
          <w:t>stp_gis@ffoms.gov.ru</w:t>
        </w:r>
      </w:hyperlink>
      <w:r w:rsidRPr="008C2414">
        <w:rPr>
          <w:rFonts w:eastAsia="Times New Roman"/>
          <w:b/>
          <w:color w:val="000000"/>
          <w:szCs w:val="24"/>
          <w:lang w:eastAsia="ru-RU"/>
        </w:rPr>
        <w:t xml:space="preserve"> </w:t>
      </w:r>
      <w:r w:rsidRPr="00140A26">
        <w:rPr>
          <w:rFonts w:eastAsia="Times New Roman"/>
          <w:b/>
          <w:color w:val="000000"/>
          <w:szCs w:val="24"/>
          <w:lang w:eastAsia="ru-RU"/>
        </w:rPr>
        <w:t>;</w:t>
      </w:r>
    </w:p>
    <w:p w14:paraId="32A2983D" w14:textId="77777777" w:rsidR="00926389" w:rsidRPr="00BB2BE1" w:rsidRDefault="00926389" w:rsidP="00926389">
      <w:pPr>
        <w:pBdr>
          <w:top w:val="nil"/>
          <w:left w:val="nil"/>
          <w:bottom w:val="nil"/>
          <w:right w:val="nil"/>
          <w:between w:val="nil"/>
        </w:pBdr>
        <w:tabs>
          <w:tab w:val="left" w:pos="1134"/>
        </w:tabs>
        <w:jc w:val="center"/>
        <w:rPr>
          <w:rFonts w:eastAsia="Times New Roman"/>
          <w:b/>
          <w:color w:val="000000"/>
          <w:szCs w:val="24"/>
          <w:lang w:eastAsia="ru-RU"/>
        </w:rPr>
      </w:pPr>
      <w:r w:rsidRPr="00140A26">
        <w:rPr>
          <w:rFonts w:eastAsia="Times New Roman"/>
          <w:b/>
          <w:color w:val="000000"/>
          <w:szCs w:val="24"/>
          <w:lang w:eastAsia="ru-RU"/>
        </w:rPr>
        <w:t xml:space="preserve">с использованием раздела </w:t>
      </w:r>
      <w:r>
        <w:rPr>
          <w:rFonts w:eastAsia="Times New Roman"/>
          <w:b/>
          <w:color w:val="000000"/>
          <w:szCs w:val="24"/>
          <w:lang w:eastAsia="ru-RU"/>
        </w:rPr>
        <w:t>«</w:t>
      </w:r>
      <w:r w:rsidRPr="00140A26">
        <w:rPr>
          <w:rFonts w:eastAsia="Times New Roman"/>
          <w:b/>
          <w:color w:val="000000"/>
          <w:szCs w:val="24"/>
          <w:lang w:eastAsia="ru-RU"/>
        </w:rPr>
        <w:t>Техническая поддержка</w:t>
      </w:r>
      <w:r>
        <w:rPr>
          <w:rFonts w:eastAsia="Times New Roman"/>
          <w:b/>
          <w:color w:val="000000"/>
          <w:szCs w:val="24"/>
          <w:lang w:eastAsia="ru-RU"/>
        </w:rPr>
        <w:t>»</w:t>
      </w:r>
      <w:r w:rsidRPr="00140A26">
        <w:rPr>
          <w:rFonts w:eastAsia="Times New Roman"/>
          <w:b/>
          <w:color w:val="000000"/>
          <w:szCs w:val="24"/>
          <w:lang w:eastAsia="ru-RU"/>
        </w:rPr>
        <w:t xml:space="preserve"> ГИС ОМС</w:t>
      </w:r>
    </w:p>
    <w:p w14:paraId="22B71C4D" w14:textId="77777777" w:rsidR="00926389" w:rsidRDefault="00926389" w:rsidP="00926389">
      <w:pPr>
        <w:pBdr>
          <w:top w:val="nil"/>
          <w:left w:val="nil"/>
          <w:bottom w:val="nil"/>
          <w:right w:val="nil"/>
          <w:between w:val="nil"/>
        </w:pBdr>
        <w:tabs>
          <w:tab w:val="left" w:pos="1134"/>
        </w:tabs>
        <w:ind w:firstLine="709"/>
        <w:jc w:val="center"/>
        <w:rPr>
          <w:b/>
          <w:color w:val="000000"/>
        </w:rPr>
      </w:pPr>
    </w:p>
    <w:p w14:paraId="65C57C07" w14:textId="57A4F611" w:rsidR="00926389" w:rsidRPr="009F3F6F" w:rsidRDefault="00926389" w:rsidP="00926389">
      <w:pPr>
        <w:pBdr>
          <w:top w:val="nil"/>
          <w:left w:val="nil"/>
          <w:bottom w:val="nil"/>
          <w:right w:val="nil"/>
          <w:between w:val="nil"/>
        </w:pBdr>
        <w:tabs>
          <w:tab w:val="left" w:pos="1134"/>
        </w:tabs>
        <w:spacing w:line="360" w:lineRule="auto"/>
        <w:jc w:val="center"/>
        <w:rPr>
          <w:rFonts w:eastAsia="Times New Roman"/>
          <w:b/>
          <w:color w:val="000000"/>
          <w:szCs w:val="24"/>
          <w:lang w:val="en-US" w:eastAsia="ru-RU"/>
        </w:rPr>
      </w:pPr>
      <w:r w:rsidRPr="00140A26">
        <w:rPr>
          <w:rFonts w:eastAsia="Times New Roman"/>
          <w:b/>
          <w:color w:val="000000"/>
          <w:szCs w:val="24"/>
          <w:lang w:eastAsia="ru-RU"/>
        </w:rPr>
        <w:t>8 800</w:t>
      </w:r>
      <w:r w:rsidR="009F3F6F">
        <w:rPr>
          <w:rFonts w:eastAsia="Times New Roman"/>
          <w:b/>
          <w:color w:val="000000"/>
          <w:szCs w:val="24"/>
          <w:lang w:eastAsia="ru-RU"/>
        </w:rPr>
        <w:t> </w:t>
      </w:r>
      <w:r w:rsidR="009F3F6F">
        <w:rPr>
          <w:rFonts w:eastAsia="Times New Roman"/>
          <w:b/>
          <w:color w:val="000000"/>
          <w:szCs w:val="24"/>
          <w:lang w:val="en-US" w:eastAsia="ru-RU"/>
        </w:rPr>
        <w:t>222 2200</w:t>
      </w:r>
    </w:p>
    <w:bookmarkEnd w:id="244"/>
    <w:p w14:paraId="64341260" w14:textId="77777777" w:rsidR="00926389" w:rsidRPr="00D726BC" w:rsidRDefault="00926389" w:rsidP="00926389">
      <w:pPr>
        <w:pStyle w:val="af1"/>
        <w:keepLines/>
      </w:pPr>
    </w:p>
    <w:p w14:paraId="3CB1D40D" w14:textId="77777777" w:rsidR="00926389" w:rsidRPr="00AC20F3" w:rsidRDefault="00926389" w:rsidP="00926389">
      <w:pPr>
        <w:pStyle w:val="a7"/>
      </w:pPr>
    </w:p>
    <w:p w14:paraId="580B947A" w14:textId="77777777" w:rsidR="00EC6B02" w:rsidRPr="00AC20F3" w:rsidRDefault="00EC6B02" w:rsidP="00EC0C01">
      <w:pPr>
        <w:pStyle w:val="a7"/>
      </w:pPr>
    </w:p>
    <w:sectPr w:rsidR="00EC6B02" w:rsidRPr="00AC20F3" w:rsidSect="00C1769C">
      <w:headerReference w:type="default" r:id="rId182"/>
      <w:pgSz w:w="11906" w:h="16838"/>
      <w:pgMar w:top="1134" w:right="1134" w:bottom="1134" w:left="1134" w:header="709" w:footer="709" w:gutter="0"/>
      <w:cols w:space="708"/>
      <w:titlePg/>
      <w:docGrid w:linePitch="381"/>
    </w:sectPr>
  </w:body>
</w:document>
</file>

<file path=word/comments.xml><?xml version="1.0" encoding="utf-8"?>
<w:comment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comment w:id="8" w:author="Дарья Садушкина" w:date="2021-07-15T14:25:00Z" w:initials="ДС">
    <w:p w14:paraId="0C43474C" w14:textId="04A16897" w:rsidR="00C56174" w:rsidRDefault="00C56174">
      <w:pPr>
        <w:pStyle w:val="af7"/>
      </w:pPr>
      <w:r>
        <w:rPr>
          <w:rStyle w:val="af6"/>
        </w:rPr>
        <w:annotationRef/>
      </w:r>
      <w:r>
        <w:t>Аналитик: прописать роли</w:t>
      </w:r>
    </w:p>
  </w:comment>
  <w:comment w:id="24" w:author="Дарья Садушкина" w:date="2021-07-15T16:22:00Z" w:initials="ДС">
    <w:p w14:paraId="1365415D" w14:textId="508CA889" w:rsidR="00C56174" w:rsidRDefault="00C56174">
      <w:pPr>
        <w:pStyle w:val="af7"/>
      </w:pPr>
      <w:r>
        <w:rPr>
          <w:rStyle w:val="af6"/>
        </w:rPr>
        <w:annotationRef/>
      </w:r>
      <w:r>
        <w:t>Как будто тут лучше кнопки с лупой сделать</w:t>
      </w:r>
      <w:r>
        <w:br/>
        <w:t>мне как пользователю было очень сложно разобраться</w:t>
      </w:r>
      <w:r>
        <w:br/>
        <w:t>500 раз приходилось вводить слова, чтобы хоть что-то отобразилось</w:t>
      </w:r>
    </w:p>
  </w:comment>
  <w:comment w:id="25" w:author="Дарья Садушкина" w:date="2021-07-15T16:24:00Z" w:initials="ДС">
    <w:p w14:paraId="7F058ED6" w14:textId="3867FECF" w:rsidR="00C56174" w:rsidRDefault="00C56174">
      <w:pPr>
        <w:pStyle w:val="af7"/>
      </w:pPr>
      <w:r>
        <w:rPr>
          <w:rStyle w:val="af6"/>
        </w:rPr>
        <w:annotationRef/>
      </w:r>
      <w:r>
        <w:t>Из-за такого функционала приходится так описывать, потому что я не могу написать «выбором значения из справочника» - кнопки «Лупа » нет</w:t>
      </w:r>
    </w:p>
  </w:comment>
  <w:comment w:id="71" w:author="Нур Садыков" w:date="2021-07-16T16:03:00Z" w:initials="НС">
    <w:p w14:paraId="152799FE" w14:textId="43391A0E" w:rsidR="00C56174" w:rsidRDefault="00C56174">
      <w:pPr>
        <w:pStyle w:val="af7"/>
      </w:pPr>
      <w:r>
        <w:rPr>
          <w:rStyle w:val="af6"/>
        </w:rPr>
        <w:annotationRef/>
      </w:r>
      <w:r>
        <w:t>Нет возможности описать добавление через справочник.</w:t>
      </w:r>
    </w:p>
    <w:p w14:paraId="00A972B7" w14:textId="16D649B8" w:rsidR="00C56174" w:rsidRDefault="00C56174">
      <w:pPr>
        <w:pStyle w:val="af7"/>
      </w:pPr>
      <w:r>
        <w:t>В окне «Выбор элемента» не отображаются ОСП для выбора.</w:t>
      </w:r>
    </w:p>
  </w:comment>
  <w:comment w:id="95" w:author="Нур Садыков" w:date="2021-07-16T11:04:00Z" w:initials="НС">
    <w:p w14:paraId="4FB06B9A" w14:textId="0A27BD95" w:rsidR="00C56174" w:rsidRDefault="00C56174">
      <w:pPr>
        <w:pStyle w:val="af7"/>
      </w:pPr>
      <w:r>
        <w:rPr>
          <w:rStyle w:val="af6"/>
        </w:rPr>
        <w:annotationRef/>
      </w:r>
      <w:r>
        <w:t>Скопировано из инструкции</w:t>
      </w:r>
    </w:p>
  </w:comment>
  <w:comment w:id="97" w:author="Нур Садыков" w:date="2021-07-16T11:04:00Z" w:initials="НС">
    <w:p w14:paraId="251290C2" w14:textId="77777777" w:rsidR="00C56174" w:rsidRDefault="00C56174" w:rsidP="004E599C">
      <w:pPr>
        <w:pStyle w:val="af7"/>
      </w:pPr>
      <w:r>
        <w:rPr>
          <w:rStyle w:val="af6"/>
        </w:rPr>
        <w:annotationRef/>
      </w:r>
      <w:r>
        <w:t>Скопировано из инструкции</w:t>
      </w:r>
    </w:p>
  </w:comment>
  <w:comment w:id="105" w:author="Нур Садыков" w:date="2021-07-16T11:04:00Z" w:initials="НС">
    <w:p w14:paraId="500AA686" w14:textId="77777777" w:rsidR="00C56174" w:rsidRDefault="00C56174" w:rsidP="00DB6AD7">
      <w:pPr>
        <w:pStyle w:val="af7"/>
      </w:pPr>
      <w:r>
        <w:rPr>
          <w:rStyle w:val="af6"/>
        </w:rPr>
        <w:annotationRef/>
      </w:r>
      <w:r>
        <w:t>Скопировано из инструкции</w:t>
      </w:r>
    </w:p>
  </w:comment>
  <w:comment w:id="114" w:author="Нур Садыков" w:date="2021-07-16T11:12:00Z" w:initials="НС">
    <w:p w14:paraId="2327BD89" w14:textId="1AFB80A9" w:rsidR="00C56174" w:rsidRDefault="00C56174">
      <w:pPr>
        <w:pStyle w:val="af7"/>
      </w:pPr>
      <w:r>
        <w:rPr>
          <w:rStyle w:val="af6"/>
        </w:rPr>
        <w:annotationRef/>
      </w:r>
      <w:r>
        <w:t>!</w:t>
      </w:r>
    </w:p>
  </w:comment>
  <w:comment w:id="116" w:author="Нур Садыков" w:date="2021-07-16T11:04:00Z" w:initials="НС">
    <w:p w14:paraId="7F2E5EE6" w14:textId="77777777" w:rsidR="00C56174" w:rsidRDefault="00C56174" w:rsidP="00D519F0">
      <w:pPr>
        <w:pStyle w:val="af7"/>
      </w:pPr>
      <w:r>
        <w:rPr>
          <w:rStyle w:val="af6"/>
        </w:rPr>
        <w:annotationRef/>
      </w:r>
      <w:r>
        <w:t>Скопировано из инструкции</w:t>
      </w:r>
    </w:p>
  </w:comment>
  <w:comment w:id="139" w:author="Нур Садыков" w:date="2021-07-16T11:04:00Z" w:initials="НС">
    <w:p w14:paraId="7BC29D57" w14:textId="77777777" w:rsidR="00C56174" w:rsidRDefault="00C56174" w:rsidP="00090727">
      <w:pPr>
        <w:pStyle w:val="af7"/>
      </w:pPr>
      <w:r>
        <w:rPr>
          <w:rStyle w:val="af6"/>
        </w:rPr>
        <w:annotationRef/>
      </w:r>
      <w:r>
        <w:t>Скопировано из инструкции</w:t>
      </w:r>
    </w:p>
  </w:comment>
  <w:comment w:id="147" w:author="Нур Садыков" w:date="2021-07-16T11:04:00Z" w:initials="НС">
    <w:p w14:paraId="29560933" w14:textId="77777777" w:rsidR="00C56174" w:rsidRDefault="00C56174" w:rsidP="00843AD4">
      <w:pPr>
        <w:pStyle w:val="af7"/>
      </w:pPr>
      <w:r>
        <w:rPr>
          <w:rStyle w:val="af6"/>
        </w:rPr>
        <w:annotationRef/>
      </w:r>
      <w:r>
        <w:t>Скопировано из инструкции</w:t>
      </w:r>
    </w:p>
  </w:comment>
  <w:comment w:id="151" w:author="Нур Садыков" w:date="2021-07-16T11:04:00Z" w:initials="НС">
    <w:p w14:paraId="799F1D88" w14:textId="77777777" w:rsidR="00C56174" w:rsidRDefault="00C56174" w:rsidP="00ED087D">
      <w:pPr>
        <w:pStyle w:val="af7"/>
      </w:pPr>
      <w:r>
        <w:rPr>
          <w:rStyle w:val="af6"/>
        </w:rPr>
        <w:annotationRef/>
      </w:r>
      <w:r>
        <w:t>Скопировано из инструкции</w:t>
      </w:r>
    </w:p>
  </w:comment>
</w:comments>
</file>

<file path=word/commentsExtended.xml><?xml version="1.0" encoding="utf-8"?>
<w15:commentsEx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15:commentEx w15:paraId="0C43474C" w15:done="0"/>
  <w15:commentEx w15:paraId="1365415D" w15:done="0"/>
  <w15:commentEx w15:paraId="7F058ED6" w15:done="0"/>
  <w15:commentEx w15:paraId="00A972B7" w15:done="0"/>
  <w15:commentEx w15:paraId="4FB06B9A" w15:done="0"/>
  <w15:commentEx w15:paraId="251290C2" w15:done="0"/>
  <w15:commentEx w15:paraId="500AA686" w15:done="0"/>
  <w15:commentEx w15:paraId="2327BD89" w15:done="0"/>
  <w15:commentEx w15:paraId="7F2E5EE6" w15:done="0"/>
  <w15:commentEx w15:paraId="7BC29D57" w15:done="0"/>
  <w15:commentEx w15:paraId="29560933" w15:done="0"/>
  <w15:commentEx w15:paraId="799F1D88" w15:done="0"/>
</w15:commentsEx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16cid:commentId w16cid:paraId="0C43474C" w16cid:durableId="249D6303"/>
  <w16cid:commentId w16cid:paraId="1365415D" w16cid:durableId="249D6304"/>
  <w16cid:commentId w16cid:paraId="7F058ED6" w16cid:durableId="249D6305"/>
  <w16cid:commentId w16cid:paraId="00A972B7" w16cid:durableId="249D6306"/>
  <w16cid:commentId w16cid:paraId="4FB06B9A" w16cid:durableId="249D6308"/>
  <w16cid:commentId w16cid:paraId="251290C2" w16cid:durableId="249DF3C0"/>
  <w16cid:commentId w16cid:paraId="500AA686" w16cid:durableId="249DF91E"/>
  <w16cid:commentId w16cid:paraId="2327BD89" w16cid:durableId="249D6309"/>
  <w16cid:commentId w16cid:paraId="7F2E5EE6" w16cid:durableId="249E0089"/>
  <w16cid:commentId w16cid:paraId="7BC29D57" w16cid:durableId="249E1224"/>
  <w16cid:commentId w16cid:paraId="29560933" w16cid:durableId="249E1EEA"/>
  <w16cid:commentId w16cid:paraId="799F1D88" w16cid:durableId="249E22DE"/>
</w16cid:commentsIds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C9B400A" w14:textId="77777777" w:rsidR="00BB57FB" w:rsidRDefault="00BB57FB" w:rsidP="00C1769C">
      <w:r>
        <w:separator/>
      </w:r>
    </w:p>
  </w:endnote>
  <w:endnote w:type="continuationSeparator" w:id="0">
    <w:p w14:paraId="70E7D436" w14:textId="77777777" w:rsidR="00BB57FB" w:rsidRDefault="00BB57FB" w:rsidP="00C1769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 Полужирный">
    <w:panose1 w:val="00000000000000000000"/>
    <w:charset w:val="00"/>
    <w:family w:val="roman"/>
    <w:notTrueType/>
    <w:pitch w:val="default"/>
  </w:font>
  <w:font w:name="Tahoma">
    <w:altName w:val="Tahoma"/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ECC7AC8" w14:textId="77777777" w:rsidR="00BB57FB" w:rsidRDefault="00BB57FB" w:rsidP="00C1769C">
      <w:r>
        <w:separator/>
      </w:r>
    </w:p>
  </w:footnote>
  <w:footnote w:type="continuationSeparator" w:id="0">
    <w:p w14:paraId="6C3EF2EC" w14:textId="77777777" w:rsidR="00BB57FB" w:rsidRDefault="00BB57FB" w:rsidP="00C1769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314777466"/>
      <w:docPartObj>
        <w:docPartGallery w:val="Page Numbers (Top of Page)"/>
        <w:docPartUnique/>
      </w:docPartObj>
    </w:sdtPr>
    <w:sdtEndPr/>
    <w:sdtContent>
      <w:p w14:paraId="3B8282B6" w14:textId="6B1FB6F0" w:rsidR="00C56174" w:rsidRDefault="00C56174">
        <w:pPr>
          <w:pStyle w:val="afe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59</w:t>
        </w:r>
        <w:r>
          <w:fldChar w:fldCharType="end"/>
        </w:r>
      </w:p>
    </w:sdtContent>
  </w:sdt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D966240"/>
    <w:multiLevelType w:val="multilevel"/>
    <w:tmpl w:val="19588CEE"/>
    <w:lvl w:ilvl="0">
      <w:start w:val="1"/>
      <w:numFmt w:val="decimal"/>
      <w:pStyle w:val="1"/>
      <w:suff w:val="space"/>
      <w:lvlText w:val="%1"/>
      <w:lvlJc w:val="left"/>
      <w:pPr>
        <w:ind w:left="0" w:firstLine="454"/>
      </w:pPr>
      <w:rPr>
        <w:rFonts w:ascii="Times New Roman" w:hAnsi="Times New Roman" w:hint="default"/>
      </w:rPr>
    </w:lvl>
    <w:lvl w:ilvl="1">
      <w:start w:val="1"/>
      <w:numFmt w:val="decimal"/>
      <w:pStyle w:val="2"/>
      <w:suff w:val="space"/>
      <w:lvlText w:val="%1.%2"/>
      <w:lvlJc w:val="left"/>
      <w:pPr>
        <w:ind w:left="0" w:firstLine="624"/>
      </w:pPr>
      <w:rPr>
        <w:rFonts w:ascii="Times New Roman" w:hAnsi="Times New Roman" w:hint="default"/>
      </w:rPr>
    </w:lvl>
    <w:lvl w:ilvl="2">
      <w:start w:val="1"/>
      <w:numFmt w:val="decimal"/>
      <w:pStyle w:val="3"/>
      <w:suff w:val="space"/>
      <w:lvlText w:val="%1.%2.%3"/>
      <w:lvlJc w:val="left"/>
      <w:pPr>
        <w:ind w:left="0" w:firstLine="624"/>
      </w:pPr>
      <w:rPr>
        <w:rFonts w:ascii="Times New Roman" w:hAnsi="Times New Roman" w:hint="default"/>
      </w:rPr>
    </w:lvl>
    <w:lvl w:ilvl="3">
      <w:start w:val="1"/>
      <w:numFmt w:val="decimal"/>
      <w:pStyle w:val="4"/>
      <w:suff w:val="space"/>
      <w:lvlText w:val="%1.%2.%3.%4"/>
      <w:lvlJc w:val="left"/>
      <w:pPr>
        <w:ind w:left="0" w:firstLine="624"/>
      </w:pPr>
      <w:rPr>
        <w:rFonts w:ascii="Times New Roman" w:hAnsi="Times New Roman" w:hint="default"/>
      </w:rPr>
    </w:lvl>
    <w:lvl w:ilvl="4">
      <w:start w:val="1"/>
      <w:numFmt w:val="decimal"/>
      <w:pStyle w:val="5"/>
      <w:suff w:val="space"/>
      <w:lvlText w:val="%1.%2.%3.%4.%5"/>
      <w:lvlJc w:val="left"/>
      <w:pPr>
        <w:ind w:left="0" w:firstLine="454"/>
      </w:pPr>
      <w:rPr>
        <w:rFonts w:hint="default"/>
      </w:rPr>
    </w:lvl>
    <w:lvl w:ilvl="5">
      <w:start w:val="1"/>
      <w:numFmt w:val="decimal"/>
      <w:pStyle w:val="6"/>
      <w:lvlText w:val="%1.%2.%3.%4.%5.%6"/>
      <w:lvlJc w:val="left"/>
      <w:pPr>
        <w:tabs>
          <w:tab w:val="num" w:pos="1894"/>
        </w:tabs>
        <w:ind w:left="0" w:firstLine="454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1" w15:restartNumberingAfterBreak="0">
    <w:nsid w:val="1BA5492E"/>
    <w:multiLevelType w:val="hybridMultilevel"/>
    <w:tmpl w:val="71B47964"/>
    <w:lvl w:ilvl="0" w:tplc="1B7E1A0A">
      <w:start w:val="1"/>
      <w:numFmt w:val="decimal"/>
      <w:pStyle w:val="a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" w15:restartNumberingAfterBreak="0">
    <w:nsid w:val="46B25D45"/>
    <w:multiLevelType w:val="hybridMultilevel"/>
    <w:tmpl w:val="B4DE53C2"/>
    <w:lvl w:ilvl="0" w:tplc="FEE2D00C">
      <w:numFmt w:val="bullet"/>
      <w:lvlText w:val="–"/>
      <w:lvlJc w:val="left"/>
      <w:pPr>
        <w:ind w:left="1429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" w15:restartNumberingAfterBreak="0">
    <w:nsid w:val="515033A0"/>
    <w:multiLevelType w:val="hybridMultilevel"/>
    <w:tmpl w:val="C7CA3F5A"/>
    <w:lvl w:ilvl="0" w:tplc="B196364C">
      <w:start w:val="1"/>
      <w:numFmt w:val="bullet"/>
      <w:pStyle w:val="-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" w15:restartNumberingAfterBreak="0">
    <w:nsid w:val="5A164307"/>
    <w:multiLevelType w:val="hybridMultilevel"/>
    <w:tmpl w:val="36B8A5EC"/>
    <w:lvl w:ilvl="0" w:tplc="123CF000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5" w15:restartNumberingAfterBreak="0">
    <w:nsid w:val="5B162322"/>
    <w:multiLevelType w:val="hybridMultilevel"/>
    <w:tmpl w:val="1D6C234C"/>
    <w:lvl w:ilvl="0" w:tplc="FEE2D00C">
      <w:numFmt w:val="bullet"/>
      <w:lvlText w:val="–"/>
      <w:lvlJc w:val="left"/>
      <w:pPr>
        <w:ind w:left="1429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" w15:restartNumberingAfterBreak="0">
    <w:nsid w:val="5DD27C53"/>
    <w:multiLevelType w:val="hybridMultilevel"/>
    <w:tmpl w:val="91E8EE54"/>
    <w:lvl w:ilvl="0" w:tplc="FEE2D00C">
      <w:numFmt w:val="bullet"/>
      <w:lvlText w:val="–"/>
      <w:lvlJc w:val="left"/>
      <w:pPr>
        <w:ind w:left="1505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22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4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6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8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0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2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4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65" w:hanging="360"/>
      </w:pPr>
      <w:rPr>
        <w:rFonts w:ascii="Wingdings" w:hAnsi="Wingdings" w:hint="default"/>
      </w:rPr>
    </w:lvl>
  </w:abstractNum>
  <w:abstractNum w:abstractNumId="7" w15:restartNumberingAfterBreak="0">
    <w:nsid w:val="61D43B20"/>
    <w:multiLevelType w:val="hybridMultilevel"/>
    <w:tmpl w:val="0C9C10C6"/>
    <w:lvl w:ilvl="0" w:tplc="FEE2D00C">
      <w:numFmt w:val="bullet"/>
      <w:lvlText w:val="–"/>
      <w:lvlJc w:val="left"/>
      <w:pPr>
        <w:ind w:left="1429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 w15:restartNumberingAfterBreak="0">
    <w:nsid w:val="693264E6"/>
    <w:multiLevelType w:val="hybridMultilevel"/>
    <w:tmpl w:val="ED34A186"/>
    <w:lvl w:ilvl="0" w:tplc="96861F74">
      <w:start w:val="1"/>
      <w:numFmt w:val="decimal"/>
      <w:lvlText w:val="%1."/>
      <w:lvlJc w:val="left"/>
      <w:pPr>
        <w:ind w:left="1417" w:hanging="708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9" w15:restartNumberingAfterBreak="0">
    <w:nsid w:val="7CDB2CDA"/>
    <w:multiLevelType w:val="hybridMultilevel"/>
    <w:tmpl w:val="B4AA8C26"/>
    <w:lvl w:ilvl="0" w:tplc="FEE2D00C">
      <w:numFmt w:val="bullet"/>
      <w:lvlText w:val="–"/>
      <w:lvlJc w:val="left"/>
      <w:pPr>
        <w:ind w:left="1429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4"/>
  </w:num>
  <w:num w:numId="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8"/>
  </w:num>
  <w:num w:numId="7">
    <w:abstractNumId w:val="7"/>
  </w:num>
  <w:num w:numId="8">
    <w:abstractNumId w:val="2"/>
  </w:num>
  <w:num w:numId="9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9"/>
  </w:num>
  <w:num w:numId="14">
    <w:abstractNumId w:val="5"/>
  </w:num>
  <w:num w:numId="1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6"/>
  </w:num>
  <w:numIdMacAtCleanup w:val="4"/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15:person w15:author="Дарья Садушкина">
    <w15:presenceInfo w15:providerId="AD" w15:userId="S-1-5-21-3652839683-4012360392-3519112096-14897"/>
  </w15:person>
  <w15:person w15:author="Нур Садыков">
    <w15:presenceInfo w15:providerId="None" w15:userId="Нур Садыков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proofState w:spelling="clean" w:grammar="clean"/>
  <w:attachedTemplate r:id="rId1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820E5"/>
    <w:rsid w:val="00007A6C"/>
    <w:rsid w:val="00011B58"/>
    <w:rsid w:val="000170BA"/>
    <w:rsid w:val="0001731C"/>
    <w:rsid w:val="000224CF"/>
    <w:rsid w:val="00022694"/>
    <w:rsid w:val="00024877"/>
    <w:rsid w:val="00030C23"/>
    <w:rsid w:val="00031AF2"/>
    <w:rsid w:val="00031F3A"/>
    <w:rsid w:val="00033962"/>
    <w:rsid w:val="000367E8"/>
    <w:rsid w:val="00041BD0"/>
    <w:rsid w:val="00044A36"/>
    <w:rsid w:val="00045040"/>
    <w:rsid w:val="00046E83"/>
    <w:rsid w:val="000473A2"/>
    <w:rsid w:val="00050B3D"/>
    <w:rsid w:val="00054DBE"/>
    <w:rsid w:val="0005549E"/>
    <w:rsid w:val="00056E9D"/>
    <w:rsid w:val="0006684B"/>
    <w:rsid w:val="00072F1D"/>
    <w:rsid w:val="00074098"/>
    <w:rsid w:val="0007742D"/>
    <w:rsid w:val="000855A8"/>
    <w:rsid w:val="00090727"/>
    <w:rsid w:val="000B12DC"/>
    <w:rsid w:val="000B3865"/>
    <w:rsid w:val="000C12A1"/>
    <w:rsid w:val="000C7CE9"/>
    <w:rsid w:val="000E3751"/>
    <w:rsid w:val="000E459F"/>
    <w:rsid w:val="000F66A9"/>
    <w:rsid w:val="000F71A7"/>
    <w:rsid w:val="00104211"/>
    <w:rsid w:val="00105447"/>
    <w:rsid w:val="00106572"/>
    <w:rsid w:val="001073B9"/>
    <w:rsid w:val="001236AC"/>
    <w:rsid w:val="001252E7"/>
    <w:rsid w:val="0013078C"/>
    <w:rsid w:val="0013484E"/>
    <w:rsid w:val="0013586D"/>
    <w:rsid w:val="00152F9B"/>
    <w:rsid w:val="00153407"/>
    <w:rsid w:val="00171F25"/>
    <w:rsid w:val="00172416"/>
    <w:rsid w:val="00176DF2"/>
    <w:rsid w:val="001807FB"/>
    <w:rsid w:val="00182207"/>
    <w:rsid w:val="00182980"/>
    <w:rsid w:val="00186CB6"/>
    <w:rsid w:val="00195800"/>
    <w:rsid w:val="00196C5C"/>
    <w:rsid w:val="001A16C9"/>
    <w:rsid w:val="001A2DA0"/>
    <w:rsid w:val="001B2C49"/>
    <w:rsid w:val="001B5013"/>
    <w:rsid w:val="001C0947"/>
    <w:rsid w:val="001C2174"/>
    <w:rsid w:val="001C29DE"/>
    <w:rsid w:val="001C3616"/>
    <w:rsid w:val="001C57D8"/>
    <w:rsid w:val="001D14B3"/>
    <w:rsid w:val="001D3C73"/>
    <w:rsid w:val="001D49F5"/>
    <w:rsid w:val="001E443B"/>
    <w:rsid w:val="001E7CA5"/>
    <w:rsid w:val="001F31A8"/>
    <w:rsid w:val="001F3A1F"/>
    <w:rsid w:val="001F48B7"/>
    <w:rsid w:val="002033D4"/>
    <w:rsid w:val="00203CE8"/>
    <w:rsid w:val="00210C27"/>
    <w:rsid w:val="00215DE1"/>
    <w:rsid w:val="00223592"/>
    <w:rsid w:val="00226AC8"/>
    <w:rsid w:val="00231B45"/>
    <w:rsid w:val="00242C2D"/>
    <w:rsid w:val="00254829"/>
    <w:rsid w:val="002621FC"/>
    <w:rsid w:val="00264FD3"/>
    <w:rsid w:val="0026659B"/>
    <w:rsid w:val="00273509"/>
    <w:rsid w:val="00281F11"/>
    <w:rsid w:val="002837F4"/>
    <w:rsid w:val="00284E42"/>
    <w:rsid w:val="00286C69"/>
    <w:rsid w:val="00295DAF"/>
    <w:rsid w:val="0029682E"/>
    <w:rsid w:val="00296D1D"/>
    <w:rsid w:val="002A5AD6"/>
    <w:rsid w:val="002A66A3"/>
    <w:rsid w:val="002A6713"/>
    <w:rsid w:val="002A7EE1"/>
    <w:rsid w:val="002C08E6"/>
    <w:rsid w:val="002C1A5E"/>
    <w:rsid w:val="002C4EA9"/>
    <w:rsid w:val="002C61B1"/>
    <w:rsid w:val="002D158A"/>
    <w:rsid w:val="002D2DE4"/>
    <w:rsid w:val="002D3E44"/>
    <w:rsid w:val="002D6215"/>
    <w:rsid w:val="002E5DB1"/>
    <w:rsid w:val="003040AA"/>
    <w:rsid w:val="003062A3"/>
    <w:rsid w:val="003063F0"/>
    <w:rsid w:val="00310009"/>
    <w:rsid w:val="0031760C"/>
    <w:rsid w:val="00317D3C"/>
    <w:rsid w:val="003202EA"/>
    <w:rsid w:val="0032556A"/>
    <w:rsid w:val="00325E43"/>
    <w:rsid w:val="0032688B"/>
    <w:rsid w:val="00326C64"/>
    <w:rsid w:val="00340833"/>
    <w:rsid w:val="00342FAB"/>
    <w:rsid w:val="00344B33"/>
    <w:rsid w:val="00355034"/>
    <w:rsid w:val="003559DB"/>
    <w:rsid w:val="00377010"/>
    <w:rsid w:val="00383025"/>
    <w:rsid w:val="00387DD2"/>
    <w:rsid w:val="003903CC"/>
    <w:rsid w:val="003909EA"/>
    <w:rsid w:val="003970B4"/>
    <w:rsid w:val="003A1A29"/>
    <w:rsid w:val="003A2394"/>
    <w:rsid w:val="003A575E"/>
    <w:rsid w:val="003A64E7"/>
    <w:rsid w:val="003B1CB1"/>
    <w:rsid w:val="003B3288"/>
    <w:rsid w:val="003B44F6"/>
    <w:rsid w:val="003B4A27"/>
    <w:rsid w:val="003B7AE5"/>
    <w:rsid w:val="003B7C2C"/>
    <w:rsid w:val="003C74D7"/>
    <w:rsid w:val="003D535B"/>
    <w:rsid w:val="003E1A4D"/>
    <w:rsid w:val="003E69CB"/>
    <w:rsid w:val="003E6A2E"/>
    <w:rsid w:val="003E79D6"/>
    <w:rsid w:val="003F1386"/>
    <w:rsid w:val="003F3C38"/>
    <w:rsid w:val="003F5388"/>
    <w:rsid w:val="004235EE"/>
    <w:rsid w:val="00433E48"/>
    <w:rsid w:val="00441452"/>
    <w:rsid w:val="00457C57"/>
    <w:rsid w:val="00470611"/>
    <w:rsid w:val="0049564E"/>
    <w:rsid w:val="004A152F"/>
    <w:rsid w:val="004A33A0"/>
    <w:rsid w:val="004A36F4"/>
    <w:rsid w:val="004B4100"/>
    <w:rsid w:val="004D3300"/>
    <w:rsid w:val="004E483C"/>
    <w:rsid w:val="004E599C"/>
    <w:rsid w:val="00504530"/>
    <w:rsid w:val="00514565"/>
    <w:rsid w:val="005231B0"/>
    <w:rsid w:val="00525594"/>
    <w:rsid w:val="00530224"/>
    <w:rsid w:val="00531A7C"/>
    <w:rsid w:val="00543503"/>
    <w:rsid w:val="00544668"/>
    <w:rsid w:val="00552EFB"/>
    <w:rsid w:val="0055680C"/>
    <w:rsid w:val="00557C0F"/>
    <w:rsid w:val="00563802"/>
    <w:rsid w:val="005646D1"/>
    <w:rsid w:val="00575475"/>
    <w:rsid w:val="005820E5"/>
    <w:rsid w:val="005873F1"/>
    <w:rsid w:val="005900DC"/>
    <w:rsid w:val="00596E49"/>
    <w:rsid w:val="005A1764"/>
    <w:rsid w:val="005B1F93"/>
    <w:rsid w:val="005B25D1"/>
    <w:rsid w:val="005B6837"/>
    <w:rsid w:val="005B6FEF"/>
    <w:rsid w:val="005B7D41"/>
    <w:rsid w:val="005C051B"/>
    <w:rsid w:val="005C210E"/>
    <w:rsid w:val="005C294A"/>
    <w:rsid w:val="005C5827"/>
    <w:rsid w:val="005E6541"/>
    <w:rsid w:val="00602DAE"/>
    <w:rsid w:val="006041E5"/>
    <w:rsid w:val="006075F7"/>
    <w:rsid w:val="00610121"/>
    <w:rsid w:val="00615558"/>
    <w:rsid w:val="00621C90"/>
    <w:rsid w:val="00625D5B"/>
    <w:rsid w:val="006350AC"/>
    <w:rsid w:val="00641541"/>
    <w:rsid w:val="00643244"/>
    <w:rsid w:val="0064755A"/>
    <w:rsid w:val="00656706"/>
    <w:rsid w:val="00660588"/>
    <w:rsid w:val="00662319"/>
    <w:rsid w:val="00680EA9"/>
    <w:rsid w:val="00681075"/>
    <w:rsid w:val="00696051"/>
    <w:rsid w:val="006A2D36"/>
    <w:rsid w:val="006A403F"/>
    <w:rsid w:val="006A58D1"/>
    <w:rsid w:val="006B311A"/>
    <w:rsid w:val="006B3C14"/>
    <w:rsid w:val="006B543F"/>
    <w:rsid w:val="006B603D"/>
    <w:rsid w:val="006B62E6"/>
    <w:rsid w:val="006C0CB1"/>
    <w:rsid w:val="006C2A2E"/>
    <w:rsid w:val="006C4ECC"/>
    <w:rsid w:val="006D346F"/>
    <w:rsid w:val="006D5CCD"/>
    <w:rsid w:val="006E1C8A"/>
    <w:rsid w:val="006E78B2"/>
    <w:rsid w:val="006F3373"/>
    <w:rsid w:val="006F68D4"/>
    <w:rsid w:val="00703F8D"/>
    <w:rsid w:val="00704840"/>
    <w:rsid w:val="00706574"/>
    <w:rsid w:val="00707099"/>
    <w:rsid w:val="00710513"/>
    <w:rsid w:val="007304ED"/>
    <w:rsid w:val="007314DD"/>
    <w:rsid w:val="00740F29"/>
    <w:rsid w:val="00754EE1"/>
    <w:rsid w:val="007572C0"/>
    <w:rsid w:val="007648A2"/>
    <w:rsid w:val="00767E6A"/>
    <w:rsid w:val="0077192A"/>
    <w:rsid w:val="00777037"/>
    <w:rsid w:val="00791B9E"/>
    <w:rsid w:val="00793285"/>
    <w:rsid w:val="007A1233"/>
    <w:rsid w:val="007A62E0"/>
    <w:rsid w:val="007A7B8B"/>
    <w:rsid w:val="007A7F9A"/>
    <w:rsid w:val="007B7B05"/>
    <w:rsid w:val="007C1AAF"/>
    <w:rsid w:val="007C204A"/>
    <w:rsid w:val="007D6BE7"/>
    <w:rsid w:val="007D6DE9"/>
    <w:rsid w:val="007E6553"/>
    <w:rsid w:val="007F0D2E"/>
    <w:rsid w:val="00800091"/>
    <w:rsid w:val="00804108"/>
    <w:rsid w:val="008058E8"/>
    <w:rsid w:val="00811616"/>
    <w:rsid w:val="008150DB"/>
    <w:rsid w:val="00824A58"/>
    <w:rsid w:val="0083486C"/>
    <w:rsid w:val="0083756B"/>
    <w:rsid w:val="00843AD4"/>
    <w:rsid w:val="0084482C"/>
    <w:rsid w:val="00847ED0"/>
    <w:rsid w:val="008541FA"/>
    <w:rsid w:val="00860DF8"/>
    <w:rsid w:val="0086109C"/>
    <w:rsid w:val="00870A16"/>
    <w:rsid w:val="00874CBC"/>
    <w:rsid w:val="00891BF2"/>
    <w:rsid w:val="0089250F"/>
    <w:rsid w:val="00895348"/>
    <w:rsid w:val="008A3753"/>
    <w:rsid w:val="008B02C6"/>
    <w:rsid w:val="008D068A"/>
    <w:rsid w:val="008E5092"/>
    <w:rsid w:val="008E7C95"/>
    <w:rsid w:val="008E7F90"/>
    <w:rsid w:val="008F244D"/>
    <w:rsid w:val="008F2CC8"/>
    <w:rsid w:val="00900EDD"/>
    <w:rsid w:val="00901F79"/>
    <w:rsid w:val="0090648A"/>
    <w:rsid w:val="0091043D"/>
    <w:rsid w:val="009123E4"/>
    <w:rsid w:val="00913AA5"/>
    <w:rsid w:val="00916516"/>
    <w:rsid w:val="00916BCC"/>
    <w:rsid w:val="0092289E"/>
    <w:rsid w:val="00924EF8"/>
    <w:rsid w:val="00926389"/>
    <w:rsid w:val="00927BC0"/>
    <w:rsid w:val="0093586F"/>
    <w:rsid w:val="00941105"/>
    <w:rsid w:val="00943484"/>
    <w:rsid w:val="009437DD"/>
    <w:rsid w:val="00952845"/>
    <w:rsid w:val="00953360"/>
    <w:rsid w:val="00960C40"/>
    <w:rsid w:val="00961CC6"/>
    <w:rsid w:val="00964235"/>
    <w:rsid w:val="00985C80"/>
    <w:rsid w:val="00991366"/>
    <w:rsid w:val="00994317"/>
    <w:rsid w:val="00994803"/>
    <w:rsid w:val="00994AC9"/>
    <w:rsid w:val="009951B2"/>
    <w:rsid w:val="009A406A"/>
    <w:rsid w:val="009A5CD3"/>
    <w:rsid w:val="009C272E"/>
    <w:rsid w:val="009E1769"/>
    <w:rsid w:val="009E2DC0"/>
    <w:rsid w:val="009F3F6F"/>
    <w:rsid w:val="00A004BB"/>
    <w:rsid w:val="00A14913"/>
    <w:rsid w:val="00A1714B"/>
    <w:rsid w:val="00A2371B"/>
    <w:rsid w:val="00A23FA5"/>
    <w:rsid w:val="00A24107"/>
    <w:rsid w:val="00A27973"/>
    <w:rsid w:val="00A328A7"/>
    <w:rsid w:val="00A40884"/>
    <w:rsid w:val="00A40EC5"/>
    <w:rsid w:val="00A419A3"/>
    <w:rsid w:val="00A44377"/>
    <w:rsid w:val="00A51610"/>
    <w:rsid w:val="00A540AF"/>
    <w:rsid w:val="00A67E91"/>
    <w:rsid w:val="00A74D1A"/>
    <w:rsid w:val="00A75A51"/>
    <w:rsid w:val="00A8034A"/>
    <w:rsid w:val="00A84702"/>
    <w:rsid w:val="00A965EE"/>
    <w:rsid w:val="00A9667B"/>
    <w:rsid w:val="00AA0810"/>
    <w:rsid w:val="00AA718B"/>
    <w:rsid w:val="00AB568E"/>
    <w:rsid w:val="00AC1DC3"/>
    <w:rsid w:val="00AC20F3"/>
    <w:rsid w:val="00AD48D9"/>
    <w:rsid w:val="00AF236D"/>
    <w:rsid w:val="00AF3ED3"/>
    <w:rsid w:val="00AF51E4"/>
    <w:rsid w:val="00B06F30"/>
    <w:rsid w:val="00B105FE"/>
    <w:rsid w:val="00B1121A"/>
    <w:rsid w:val="00B13815"/>
    <w:rsid w:val="00B22A08"/>
    <w:rsid w:val="00B351C5"/>
    <w:rsid w:val="00B36951"/>
    <w:rsid w:val="00B42D66"/>
    <w:rsid w:val="00B47B02"/>
    <w:rsid w:val="00B5093B"/>
    <w:rsid w:val="00B53491"/>
    <w:rsid w:val="00B700D4"/>
    <w:rsid w:val="00B70697"/>
    <w:rsid w:val="00B73DBA"/>
    <w:rsid w:val="00B73E23"/>
    <w:rsid w:val="00B816D6"/>
    <w:rsid w:val="00B8542C"/>
    <w:rsid w:val="00B87F0A"/>
    <w:rsid w:val="00B94C51"/>
    <w:rsid w:val="00B95E8B"/>
    <w:rsid w:val="00BA0789"/>
    <w:rsid w:val="00BA7516"/>
    <w:rsid w:val="00BB0800"/>
    <w:rsid w:val="00BB57FB"/>
    <w:rsid w:val="00BB6827"/>
    <w:rsid w:val="00BD0AA9"/>
    <w:rsid w:val="00BD4F76"/>
    <w:rsid w:val="00BD6431"/>
    <w:rsid w:val="00BE3659"/>
    <w:rsid w:val="00BE5DDE"/>
    <w:rsid w:val="00BF7238"/>
    <w:rsid w:val="00C004A0"/>
    <w:rsid w:val="00C00ECD"/>
    <w:rsid w:val="00C04A52"/>
    <w:rsid w:val="00C13CD7"/>
    <w:rsid w:val="00C151ED"/>
    <w:rsid w:val="00C15372"/>
    <w:rsid w:val="00C1769C"/>
    <w:rsid w:val="00C337E2"/>
    <w:rsid w:val="00C4013E"/>
    <w:rsid w:val="00C53606"/>
    <w:rsid w:val="00C55DA7"/>
    <w:rsid w:val="00C56174"/>
    <w:rsid w:val="00C6186E"/>
    <w:rsid w:val="00C67388"/>
    <w:rsid w:val="00C7445E"/>
    <w:rsid w:val="00C746FC"/>
    <w:rsid w:val="00C8599D"/>
    <w:rsid w:val="00C91138"/>
    <w:rsid w:val="00C91530"/>
    <w:rsid w:val="00C91A8F"/>
    <w:rsid w:val="00C97512"/>
    <w:rsid w:val="00CA360B"/>
    <w:rsid w:val="00CB41BE"/>
    <w:rsid w:val="00CB7ADC"/>
    <w:rsid w:val="00CD1373"/>
    <w:rsid w:val="00CD1EBC"/>
    <w:rsid w:val="00CD5F50"/>
    <w:rsid w:val="00CD69B2"/>
    <w:rsid w:val="00CE2FB5"/>
    <w:rsid w:val="00D05E3F"/>
    <w:rsid w:val="00D14093"/>
    <w:rsid w:val="00D14676"/>
    <w:rsid w:val="00D16A16"/>
    <w:rsid w:val="00D20282"/>
    <w:rsid w:val="00D24789"/>
    <w:rsid w:val="00D27E9B"/>
    <w:rsid w:val="00D3171F"/>
    <w:rsid w:val="00D415CA"/>
    <w:rsid w:val="00D45835"/>
    <w:rsid w:val="00D47363"/>
    <w:rsid w:val="00D519F0"/>
    <w:rsid w:val="00D5501F"/>
    <w:rsid w:val="00D5637E"/>
    <w:rsid w:val="00D5639D"/>
    <w:rsid w:val="00D5781E"/>
    <w:rsid w:val="00D60D8D"/>
    <w:rsid w:val="00D64D1E"/>
    <w:rsid w:val="00D70A74"/>
    <w:rsid w:val="00D7451C"/>
    <w:rsid w:val="00D86236"/>
    <w:rsid w:val="00D86E55"/>
    <w:rsid w:val="00D87538"/>
    <w:rsid w:val="00D90E86"/>
    <w:rsid w:val="00DA1A1D"/>
    <w:rsid w:val="00DA4E7C"/>
    <w:rsid w:val="00DA67FC"/>
    <w:rsid w:val="00DB1F2E"/>
    <w:rsid w:val="00DB5F04"/>
    <w:rsid w:val="00DB6AD7"/>
    <w:rsid w:val="00DC7058"/>
    <w:rsid w:val="00DD0D18"/>
    <w:rsid w:val="00DD672F"/>
    <w:rsid w:val="00DD7C94"/>
    <w:rsid w:val="00DE037A"/>
    <w:rsid w:val="00E002DC"/>
    <w:rsid w:val="00E040D8"/>
    <w:rsid w:val="00E04E79"/>
    <w:rsid w:val="00E0624F"/>
    <w:rsid w:val="00E12BA3"/>
    <w:rsid w:val="00E13FDA"/>
    <w:rsid w:val="00E145B7"/>
    <w:rsid w:val="00E20EF3"/>
    <w:rsid w:val="00E52365"/>
    <w:rsid w:val="00E54378"/>
    <w:rsid w:val="00E54A56"/>
    <w:rsid w:val="00E576FB"/>
    <w:rsid w:val="00E60E15"/>
    <w:rsid w:val="00E61CE3"/>
    <w:rsid w:val="00E62A44"/>
    <w:rsid w:val="00E62F02"/>
    <w:rsid w:val="00E668A9"/>
    <w:rsid w:val="00E843BE"/>
    <w:rsid w:val="00E92733"/>
    <w:rsid w:val="00E95872"/>
    <w:rsid w:val="00E95C1B"/>
    <w:rsid w:val="00EA0C04"/>
    <w:rsid w:val="00EA177E"/>
    <w:rsid w:val="00EA332A"/>
    <w:rsid w:val="00EA6DB4"/>
    <w:rsid w:val="00EB2737"/>
    <w:rsid w:val="00EB61C5"/>
    <w:rsid w:val="00EB7B87"/>
    <w:rsid w:val="00EC0C01"/>
    <w:rsid w:val="00EC1FC4"/>
    <w:rsid w:val="00EC4EB8"/>
    <w:rsid w:val="00EC6B02"/>
    <w:rsid w:val="00ED087D"/>
    <w:rsid w:val="00EE572A"/>
    <w:rsid w:val="00EF3438"/>
    <w:rsid w:val="00EF4265"/>
    <w:rsid w:val="00F044C2"/>
    <w:rsid w:val="00F0469D"/>
    <w:rsid w:val="00F30A06"/>
    <w:rsid w:val="00F353CB"/>
    <w:rsid w:val="00F37B4D"/>
    <w:rsid w:val="00F51060"/>
    <w:rsid w:val="00F515FE"/>
    <w:rsid w:val="00F51D86"/>
    <w:rsid w:val="00F6353F"/>
    <w:rsid w:val="00F65FB0"/>
    <w:rsid w:val="00F73DE6"/>
    <w:rsid w:val="00F811E3"/>
    <w:rsid w:val="00F865F1"/>
    <w:rsid w:val="00F9140C"/>
    <w:rsid w:val="00F93389"/>
    <w:rsid w:val="00F93ADF"/>
    <w:rsid w:val="00F95AB1"/>
    <w:rsid w:val="00F95C5F"/>
    <w:rsid w:val="00FA253C"/>
    <w:rsid w:val="00FB321E"/>
    <w:rsid w:val="00FB3807"/>
    <w:rsid w:val="00FB61DD"/>
    <w:rsid w:val="00FB75A4"/>
    <w:rsid w:val="00FC022D"/>
    <w:rsid w:val="00FC2200"/>
    <w:rsid w:val="00FC6CBE"/>
    <w:rsid w:val="00FC7598"/>
    <w:rsid w:val="00FD17DA"/>
    <w:rsid w:val="00FD3F27"/>
    <w:rsid w:val="00FD50A5"/>
    <w:rsid w:val="00FE4936"/>
    <w:rsid w:val="00FE4E32"/>
    <w:rsid w:val="00FE6E7C"/>
    <w:rsid w:val="00FE7E8E"/>
    <w:rsid w:val="00FF31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066FAEB0"/>
  <w15:docId w15:val="{8E934C2B-092F-8243-91D1-9397F80CDC1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0">
    <w:name w:val="Normal"/>
    <w:qFormat/>
    <w:rsid w:val="006C4ECC"/>
    <w:pPr>
      <w:spacing w:after="0" w:line="240" w:lineRule="auto"/>
    </w:pPr>
    <w:rPr>
      <w:rFonts w:ascii="Times New Roman" w:eastAsia="Calibri" w:hAnsi="Times New Roman" w:cs="Times New Roman"/>
      <w:sz w:val="28"/>
    </w:rPr>
  </w:style>
  <w:style w:type="paragraph" w:styleId="1">
    <w:name w:val="heading 1"/>
    <w:aliases w:val="H1,H11,H12,H111,H13,H112,H14,H15,H16,H17,H18,H19,H113,H121,H1111,H131,H1121,H141,H151,H161,H171,H181,...,1,h1,app heading 1,ITT t1,II+,I,(раздел),_Заголовок1,Заголовок 1 Знак Знак Знак Знак Знак Знак Знак Знак,_EB_1,h:1,h:1app"/>
    <w:basedOn w:val="a0"/>
    <w:next w:val="2"/>
    <w:link w:val="10"/>
    <w:qFormat/>
    <w:rsid w:val="006C4ECC"/>
    <w:pPr>
      <w:keepNext/>
      <w:pageBreakBefore/>
      <w:numPr>
        <w:numId w:val="1"/>
      </w:numPr>
      <w:tabs>
        <w:tab w:val="left" w:pos="567"/>
        <w:tab w:val="left" w:pos="851"/>
        <w:tab w:val="left" w:pos="993"/>
      </w:tabs>
      <w:suppressAutoHyphens/>
      <w:spacing w:before="360" w:after="360" w:line="360" w:lineRule="auto"/>
      <w:ind w:firstLine="0"/>
      <w:jc w:val="center"/>
      <w:outlineLvl w:val="0"/>
    </w:pPr>
    <w:rPr>
      <w:rFonts w:ascii="Times New Roman Полужирный" w:eastAsia="Times New Roman" w:hAnsi="Times New Roman Полужирный"/>
      <w:b/>
      <w:caps/>
      <w:szCs w:val="24"/>
    </w:rPr>
  </w:style>
  <w:style w:type="paragraph" w:styleId="2">
    <w:name w:val="heading 2"/>
    <w:aliases w:val="ç2,H2,h2,Numbered text 3,H21,h21,Numbered text 31,H22,h22,Numbered text 32,H211,h211,Numbered text 311,H23,h23,Numbered text 33,H212,h212,Numbered text 312,H24,h24,Numbered text 34,H25,h25,Numbered text 35,H26,h26,Numbered text 36,H27,h27,2"/>
    <w:next w:val="3"/>
    <w:link w:val="20"/>
    <w:qFormat/>
    <w:rsid w:val="006C4ECC"/>
    <w:pPr>
      <w:keepNext/>
      <w:keepLines/>
      <w:numPr>
        <w:ilvl w:val="1"/>
        <w:numId w:val="1"/>
      </w:numPr>
      <w:suppressAutoHyphens/>
      <w:spacing w:before="360" w:after="360" w:line="360" w:lineRule="auto"/>
      <w:ind w:left="709" w:firstLine="0"/>
      <w:jc w:val="both"/>
      <w:outlineLvl w:val="1"/>
    </w:pPr>
    <w:rPr>
      <w:rFonts w:ascii="Times New Roman" w:eastAsia="Times New Roman" w:hAnsi="Times New Roman" w:cs="Times New Roman"/>
      <w:b/>
      <w:snapToGrid w:val="0"/>
      <w:color w:val="000000"/>
      <w:sz w:val="28"/>
      <w:szCs w:val="28"/>
    </w:rPr>
  </w:style>
  <w:style w:type="paragraph" w:styleId="3">
    <w:name w:val="heading 3"/>
    <w:aliases w:val="H3,ç3,h3,H31,h31,H32,h32,H311,h311,H33,h33,H312,h312,H34,h34,H35,h35,H36,h36,H37,h37,H38,h38,H39,h39,H313,h313,H321,h321,H3111,h3111,H331,h331,H3121,h3121,H341,h341,H351,h351,H361,h361,H371,h371,H381,h381,Пункт,заголовок3_pg,h3 sub heading,3"/>
    <w:basedOn w:val="2"/>
    <w:link w:val="30"/>
    <w:qFormat/>
    <w:rsid w:val="006C4ECC"/>
    <w:pPr>
      <w:numPr>
        <w:ilvl w:val="2"/>
      </w:numPr>
      <w:ind w:left="709" w:firstLine="0"/>
      <w:outlineLvl w:val="2"/>
    </w:pPr>
  </w:style>
  <w:style w:type="paragraph" w:styleId="4">
    <w:name w:val="heading 4"/>
    <w:aliases w:val="(подпункт),c4,H4,Параграф,Заголовок 4 (Приложение),H41,Подпункт,h4 sub sub heading,Заголовок 4 Знак1 Знак,Заголовок 4 Знак Знак Знак,Заголовок 4 Знак1 Знак Знак Знак,Заголовок 4 Знак Знак Знак Знак Знак,_EB_4,h:4,h4,ITT t4,PA Micro Section,4"/>
    <w:basedOn w:val="2"/>
    <w:next w:val="a0"/>
    <w:link w:val="40"/>
    <w:qFormat/>
    <w:rsid w:val="006C4ECC"/>
    <w:pPr>
      <w:numPr>
        <w:ilvl w:val="3"/>
      </w:numPr>
      <w:ind w:left="709" w:firstLine="0"/>
      <w:outlineLvl w:val="3"/>
    </w:pPr>
  </w:style>
  <w:style w:type="paragraph" w:styleId="5">
    <w:name w:val="heading 5"/>
    <w:aliases w:val="_Подпункт"/>
    <w:basedOn w:val="2"/>
    <w:next w:val="a0"/>
    <w:link w:val="50"/>
    <w:qFormat/>
    <w:rsid w:val="006C4ECC"/>
    <w:pPr>
      <w:numPr>
        <w:ilvl w:val="4"/>
      </w:numPr>
      <w:ind w:left="709" w:firstLine="0"/>
      <w:outlineLvl w:val="4"/>
    </w:pPr>
    <w:rPr>
      <w:szCs w:val="24"/>
    </w:rPr>
  </w:style>
  <w:style w:type="paragraph" w:styleId="6">
    <w:name w:val="heading 6"/>
    <w:aliases w:val="__Подпункт"/>
    <w:basedOn w:val="5"/>
    <w:next w:val="a0"/>
    <w:link w:val="60"/>
    <w:unhideWhenUsed/>
    <w:qFormat/>
    <w:rsid w:val="006C4ECC"/>
    <w:pPr>
      <w:numPr>
        <w:ilvl w:val="5"/>
      </w:numPr>
      <w:tabs>
        <w:tab w:val="clear" w:pos="1894"/>
      </w:tabs>
      <w:ind w:left="709" w:firstLine="0"/>
      <w:outlineLvl w:val="5"/>
    </w:pPr>
    <w:rPr>
      <w:iCs/>
      <w:szCs w:val="28"/>
    </w:rPr>
  </w:style>
  <w:style w:type="paragraph" w:styleId="7">
    <w:name w:val="heading 7"/>
    <w:basedOn w:val="a0"/>
    <w:next w:val="a0"/>
    <w:link w:val="70"/>
    <w:uiPriority w:val="9"/>
    <w:unhideWhenUsed/>
    <w:qFormat/>
    <w:rsid w:val="006C4ECC"/>
    <w:pPr>
      <w:keepNext/>
      <w:keepLines/>
      <w:spacing w:before="360" w:after="360" w:line="360" w:lineRule="auto"/>
      <w:ind w:left="709" w:right="170"/>
      <w:outlineLvl w:val="6"/>
    </w:pPr>
    <w:rPr>
      <w:rFonts w:eastAsiaTheme="majorEastAsia" w:cstheme="majorBidi"/>
      <w:iCs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List Paragraph"/>
    <w:basedOn w:val="a0"/>
    <w:uiPriority w:val="34"/>
    <w:qFormat/>
    <w:rsid w:val="006C4ECC"/>
    <w:pPr>
      <w:ind w:left="720"/>
      <w:contextualSpacing/>
    </w:pPr>
  </w:style>
  <w:style w:type="paragraph" w:styleId="a5">
    <w:name w:val="Balloon Text"/>
    <w:basedOn w:val="a0"/>
    <w:link w:val="a6"/>
    <w:uiPriority w:val="99"/>
    <w:semiHidden/>
    <w:unhideWhenUsed/>
    <w:rsid w:val="006C4ECC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link w:val="a5"/>
    <w:uiPriority w:val="99"/>
    <w:semiHidden/>
    <w:rsid w:val="006C4ECC"/>
    <w:rPr>
      <w:rFonts w:ascii="Tahoma" w:eastAsia="Calibri" w:hAnsi="Tahoma" w:cs="Tahoma"/>
      <w:sz w:val="16"/>
      <w:szCs w:val="16"/>
    </w:rPr>
  </w:style>
  <w:style w:type="character" w:customStyle="1" w:styleId="10">
    <w:name w:val="Заголовок 1 Знак"/>
    <w:aliases w:val="H1 Знак,H11 Знак,H12 Знак,H111 Знак,H13 Знак,H112 Знак,H14 Знак,H15 Знак,H16 Знак,H17 Знак,H18 Знак,H19 Знак,H113 Знак,H121 Знак,H1111 Знак,H131 Знак,H1121 Знак,H141 Знак,H151 Знак,H161 Знак,H171 Знак,H181 Знак,... Знак,1 Знак,h1 Знак"/>
    <w:link w:val="1"/>
    <w:rsid w:val="006C4ECC"/>
    <w:rPr>
      <w:rFonts w:ascii="Times New Roman Полужирный" w:eastAsia="Times New Roman" w:hAnsi="Times New Roman Полужирный" w:cs="Times New Roman"/>
      <w:b/>
      <w:caps/>
      <w:sz w:val="28"/>
      <w:szCs w:val="24"/>
    </w:rPr>
  </w:style>
  <w:style w:type="character" w:customStyle="1" w:styleId="20">
    <w:name w:val="Заголовок 2 Знак"/>
    <w:aliases w:val="ç2 Знак,H2 Знак,h2 Знак,Numbered text 3 Знак,H21 Знак,h21 Знак,Numbered text 31 Знак,H22 Знак,h22 Знак,Numbered text 32 Знак,H211 Знак,h211 Знак,Numbered text 311 Знак,H23 Знак,h23 Знак,Numbered text 33 Знак,H212 Знак,h212 Знак,H24 Знак"/>
    <w:link w:val="2"/>
    <w:rsid w:val="006C4ECC"/>
    <w:rPr>
      <w:rFonts w:ascii="Times New Roman" w:eastAsia="Times New Roman" w:hAnsi="Times New Roman" w:cs="Times New Roman"/>
      <w:b/>
      <w:snapToGrid w:val="0"/>
      <w:color w:val="000000"/>
      <w:sz w:val="28"/>
      <w:szCs w:val="28"/>
    </w:rPr>
  </w:style>
  <w:style w:type="character" w:customStyle="1" w:styleId="30">
    <w:name w:val="Заголовок 3 Знак"/>
    <w:aliases w:val="H3 Знак,ç3 Знак,h3 Знак,H31 Знак,h31 Знак,H32 Знак,h32 Знак,H311 Знак,h311 Знак,H33 Знак,h33 Знак,H312 Знак,h312 Знак,H34 Знак,h34 Знак,H35 Знак,h35 Знак,H36 Знак,h36 Знак,H37 Знак,h37 Знак,H38 Знак,h38 Знак,H39 Знак,h39 Знак,H313 Знак"/>
    <w:link w:val="3"/>
    <w:rsid w:val="006C4ECC"/>
    <w:rPr>
      <w:rFonts w:ascii="Times New Roman" w:eastAsia="Times New Roman" w:hAnsi="Times New Roman" w:cs="Times New Roman"/>
      <w:b/>
      <w:snapToGrid w:val="0"/>
      <w:color w:val="000000"/>
      <w:sz w:val="28"/>
      <w:szCs w:val="28"/>
    </w:rPr>
  </w:style>
  <w:style w:type="character" w:customStyle="1" w:styleId="40">
    <w:name w:val="Заголовок 4 Знак"/>
    <w:aliases w:val="(подпункт) Знак,c4 Знак,H4 Знак,Параграф Знак,Заголовок 4 (Приложение) Знак,H41 Знак,Подпункт Знак,h4 sub sub heading Знак,Заголовок 4 Знак1 Знак Знак,Заголовок 4 Знак Знак Знак Знак,Заголовок 4 Знак1 Знак Знак Знак Знак,_EB_4 Знак"/>
    <w:link w:val="4"/>
    <w:rsid w:val="006C4ECC"/>
    <w:rPr>
      <w:rFonts w:ascii="Times New Roman" w:eastAsia="Times New Roman" w:hAnsi="Times New Roman" w:cs="Times New Roman"/>
      <w:b/>
      <w:snapToGrid w:val="0"/>
      <w:color w:val="000000"/>
      <w:sz w:val="28"/>
      <w:szCs w:val="28"/>
    </w:rPr>
  </w:style>
  <w:style w:type="character" w:customStyle="1" w:styleId="50">
    <w:name w:val="Заголовок 5 Знак"/>
    <w:aliases w:val="_Подпункт Знак"/>
    <w:link w:val="5"/>
    <w:rsid w:val="006C4ECC"/>
    <w:rPr>
      <w:rFonts w:ascii="Times New Roman" w:eastAsia="Times New Roman" w:hAnsi="Times New Roman" w:cs="Times New Roman"/>
      <w:b/>
      <w:snapToGrid w:val="0"/>
      <w:color w:val="000000"/>
      <w:sz w:val="28"/>
      <w:szCs w:val="24"/>
    </w:rPr>
  </w:style>
  <w:style w:type="character" w:customStyle="1" w:styleId="60">
    <w:name w:val="Заголовок 6 Знак"/>
    <w:aliases w:val="__Подпункт Знак"/>
    <w:link w:val="6"/>
    <w:rsid w:val="006C4ECC"/>
    <w:rPr>
      <w:rFonts w:ascii="Times New Roman" w:eastAsia="Times New Roman" w:hAnsi="Times New Roman" w:cs="Times New Roman"/>
      <w:b/>
      <w:iCs/>
      <w:snapToGrid w:val="0"/>
      <w:color w:val="000000"/>
      <w:sz w:val="28"/>
      <w:szCs w:val="28"/>
    </w:rPr>
  </w:style>
  <w:style w:type="character" w:customStyle="1" w:styleId="70">
    <w:name w:val="Заголовок 7 Знак"/>
    <w:basedOn w:val="a1"/>
    <w:link w:val="7"/>
    <w:uiPriority w:val="9"/>
    <w:rsid w:val="006C4ECC"/>
    <w:rPr>
      <w:rFonts w:ascii="Times New Roman" w:eastAsiaTheme="majorEastAsia" w:hAnsi="Times New Roman" w:cstheme="majorBidi"/>
      <w:iCs/>
      <w:sz w:val="28"/>
    </w:rPr>
  </w:style>
  <w:style w:type="paragraph" w:customStyle="1" w:styleId="-">
    <w:name w:val="Список-"/>
    <w:basedOn w:val="a7"/>
    <w:link w:val="-0"/>
    <w:qFormat/>
    <w:rsid w:val="006C4ECC"/>
    <w:pPr>
      <w:numPr>
        <w:numId w:val="3"/>
      </w:numPr>
      <w:ind w:left="993" w:hanging="284"/>
    </w:pPr>
  </w:style>
  <w:style w:type="character" w:customStyle="1" w:styleId="-0">
    <w:name w:val="Список- Знак"/>
    <w:link w:val="-"/>
    <w:rsid w:val="006C4ECC"/>
    <w:rPr>
      <w:rFonts w:ascii="Times New Roman" w:eastAsia="Times New Roman" w:hAnsi="Times New Roman" w:cs="Times New Roman"/>
      <w:spacing w:val="2"/>
      <w:sz w:val="28"/>
      <w:szCs w:val="28"/>
    </w:rPr>
  </w:style>
  <w:style w:type="paragraph" w:customStyle="1" w:styleId="a8">
    <w:name w:val="Номер_страницы"/>
    <w:basedOn w:val="a0"/>
    <w:qFormat/>
    <w:rsid w:val="006C4ECC"/>
    <w:pPr>
      <w:tabs>
        <w:tab w:val="center" w:pos="4677"/>
        <w:tab w:val="right" w:pos="9355"/>
      </w:tabs>
      <w:jc w:val="center"/>
    </w:pPr>
    <w:rPr>
      <w:szCs w:val="28"/>
    </w:rPr>
  </w:style>
  <w:style w:type="character" w:styleId="a9">
    <w:name w:val="Subtle Emphasis"/>
    <w:basedOn w:val="a1"/>
    <w:uiPriority w:val="19"/>
    <w:qFormat/>
    <w:rsid w:val="006C4ECC"/>
    <w:rPr>
      <w:i/>
      <w:iCs/>
      <w:color w:val="404040" w:themeColor="text1" w:themeTint="BF"/>
    </w:rPr>
  </w:style>
  <w:style w:type="paragraph" w:styleId="aa">
    <w:name w:val="No Spacing"/>
    <w:uiPriority w:val="1"/>
    <w:qFormat/>
    <w:rsid w:val="006C4ECC"/>
    <w:pPr>
      <w:spacing w:after="0" w:line="240" w:lineRule="auto"/>
    </w:pPr>
    <w:rPr>
      <w:rFonts w:ascii="Times New Roman" w:eastAsia="Calibri" w:hAnsi="Times New Roman" w:cs="Times New Roman"/>
      <w:sz w:val="28"/>
    </w:rPr>
  </w:style>
  <w:style w:type="paragraph" w:styleId="ab">
    <w:name w:val="Title"/>
    <w:basedOn w:val="a0"/>
    <w:next w:val="a0"/>
    <w:link w:val="ac"/>
    <w:uiPriority w:val="10"/>
    <w:qFormat/>
    <w:rsid w:val="006C4ECC"/>
    <w:pPr>
      <w:contextualSpacing/>
    </w:pPr>
    <w:rPr>
      <w:rFonts w:eastAsiaTheme="majorEastAsia" w:cstheme="majorBidi"/>
      <w:spacing w:val="-10"/>
      <w:kern w:val="28"/>
      <w:szCs w:val="56"/>
    </w:rPr>
  </w:style>
  <w:style w:type="character" w:customStyle="1" w:styleId="ac">
    <w:name w:val="Заголовок Знак"/>
    <w:basedOn w:val="a1"/>
    <w:link w:val="ab"/>
    <w:uiPriority w:val="10"/>
    <w:rsid w:val="006C4ECC"/>
    <w:rPr>
      <w:rFonts w:ascii="Times New Roman" w:eastAsiaTheme="majorEastAsia" w:hAnsi="Times New Roman" w:cstheme="majorBidi"/>
      <w:spacing w:val="-10"/>
      <w:kern w:val="28"/>
      <w:sz w:val="28"/>
      <w:szCs w:val="56"/>
    </w:rPr>
  </w:style>
  <w:style w:type="paragraph" w:customStyle="1" w:styleId="ad">
    <w:name w:val="Содержание"/>
    <w:basedOn w:val="a0"/>
    <w:qFormat/>
    <w:rsid w:val="006C4ECC"/>
    <w:pPr>
      <w:keepNext/>
      <w:keepLines/>
      <w:pageBreakBefore/>
      <w:tabs>
        <w:tab w:val="left" w:pos="1134"/>
        <w:tab w:val="left" w:pos="1440"/>
        <w:tab w:val="left" w:pos="1797"/>
      </w:tabs>
      <w:spacing w:before="360" w:after="360" w:line="360" w:lineRule="auto"/>
      <w:ind w:right="140"/>
      <w:jc w:val="center"/>
    </w:pPr>
    <w:rPr>
      <w:rFonts w:eastAsia="Times New Roman"/>
      <w:b/>
      <w:bCs/>
      <w:caps/>
      <w:szCs w:val="28"/>
      <w:lang w:eastAsia="ru-RU"/>
    </w:rPr>
  </w:style>
  <w:style w:type="paragraph" w:customStyle="1" w:styleId="ae">
    <w:name w:val="Перечень терминов и сокращений"/>
    <w:basedOn w:val="a0"/>
    <w:qFormat/>
    <w:rsid w:val="006C4ECC"/>
    <w:pPr>
      <w:keepNext/>
      <w:keepLines/>
      <w:pageBreakBefore/>
      <w:tabs>
        <w:tab w:val="left" w:pos="1134"/>
        <w:tab w:val="left" w:pos="1440"/>
        <w:tab w:val="left" w:pos="1797"/>
      </w:tabs>
      <w:spacing w:before="360" w:after="360" w:line="360" w:lineRule="auto"/>
      <w:ind w:right="170"/>
      <w:jc w:val="center"/>
    </w:pPr>
    <w:rPr>
      <w:rFonts w:eastAsia="Times New Roman"/>
      <w:b/>
      <w:bCs/>
      <w:caps/>
      <w:szCs w:val="24"/>
      <w:lang w:eastAsia="ru-RU"/>
    </w:rPr>
  </w:style>
  <w:style w:type="paragraph" w:customStyle="1" w:styleId="Header14">
    <w:name w:val="Header 14"/>
    <w:basedOn w:val="a0"/>
    <w:qFormat/>
    <w:rsid w:val="006C4ECC"/>
    <w:pPr>
      <w:widowControl w:val="0"/>
      <w:spacing w:before="120" w:line="360" w:lineRule="auto"/>
      <w:jc w:val="center"/>
    </w:pPr>
    <w:rPr>
      <w:rFonts w:eastAsia="Times New Roman"/>
      <w:b/>
      <w:spacing w:val="2"/>
      <w:szCs w:val="28"/>
    </w:rPr>
  </w:style>
  <w:style w:type="paragraph" w:customStyle="1" w:styleId="TableGraf14L">
    <w:name w:val="TableGraf 14L"/>
    <w:basedOn w:val="a0"/>
    <w:qFormat/>
    <w:rsid w:val="006C4ECC"/>
    <w:pPr>
      <w:spacing w:line="360" w:lineRule="auto"/>
    </w:pPr>
    <w:rPr>
      <w:rFonts w:eastAsia="Times New Roman"/>
      <w:spacing w:val="2"/>
      <w:szCs w:val="28"/>
    </w:rPr>
  </w:style>
  <w:style w:type="paragraph" w:customStyle="1" w:styleId="a7">
    <w:name w:val="Текст пункта"/>
    <w:basedOn w:val="a0"/>
    <w:link w:val="31"/>
    <w:qFormat/>
    <w:rsid w:val="006C4ECC"/>
    <w:pPr>
      <w:spacing w:line="360" w:lineRule="auto"/>
      <w:ind w:firstLine="709"/>
      <w:jc w:val="both"/>
    </w:pPr>
    <w:rPr>
      <w:rFonts w:eastAsia="Times New Roman"/>
      <w:spacing w:val="2"/>
      <w:szCs w:val="28"/>
    </w:rPr>
  </w:style>
  <w:style w:type="character" w:customStyle="1" w:styleId="31">
    <w:name w:val="Текст пункта Знак3"/>
    <w:link w:val="a7"/>
    <w:qFormat/>
    <w:rsid w:val="006C4ECC"/>
    <w:rPr>
      <w:rFonts w:ascii="Times New Roman" w:eastAsia="Times New Roman" w:hAnsi="Times New Roman" w:cs="Times New Roman"/>
      <w:spacing w:val="2"/>
      <w:sz w:val="28"/>
      <w:szCs w:val="28"/>
    </w:rPr>
  </w:style>
  <w:style w:type="paragraph" w:customStyle="1" w:styleId="af">
    <w:name w:val="Рис"/>
    <w:next w:val="a7"/>
    <w:link w:val="af0"/>
    <w:qFormat/>
    <w:rsid w:val="006C4ECC"/>
    <w:pPr>
      <w:keepNext/>
      <w:keepLines/>
      <w:spacing w:after="0" w:line="360" w:lineRule="auto"/>
      <w:jc w:val="center"/>
    </w:pPr>
    <w:rPr>
      <w:rFonts w:ascii="Times New Roman" w:eastAsia="Times New Roman" w:hAnsi="Times New Roman" w:cs="Times New Roman"/>
      <w:noProof/>
      <w:sz w:val="28"/>
      <w:szCs w:val="20"/>
      <w:lang w:eastAsia="ru-RU"/>
    </w:rPr>
  </w:style>
  <w:style w:type="character" w:customStyle="1" w:styleId="af0">
    <w:name w:val="Рис Знак"/>
    <w:link w:val="af"/>
    <w:locked/>
    <w:rsid w:val="006C4ECC"/>
    <w:rPr>
      <w:rFonts w:ascii="Times New Roman" w:eastAsia="Times New Roman" w:hAnsi="Times New Roman" w:cs="Times New Roman"/>
      <w:noProof/>
      <w:sz w:val="28"/>
      <w:szCs w:val="20"/>
      <w:lang w:eastAsia="ru-RU"/>
    </w:rPr>
  </w:style>
  <w:style w:type="paragraph" w:customStyle="1" w:styleId="af1">
    <w:name w:val="Рис Имя"/>
    <w:basedOn w:val="a0"/>
    <w:next w:val="a7"/>
    <w:link w:val="af2"/>
    <w:qFormat/>
    <w:rsid w:val="006C4ECC"/>
    <w:pPr>
      <w:spacing w:line="360" w:lineRule="auto"/>
      <w:jc w:val="center"/>
    </w:pPr>
    <w:rPr>
      <w:rFonts w:eastAsia="Times New Roman"/>
      <w:szCs w:val="20"/>
    </w:rPr>
  </w:style>
  <w:style w:type="character" w:customStyle="1" w:styleId="af2">
    <w:name w:val="Рис Имя Знак"/>
    <w:link w:val="af1"/>
    <w:locked/>
    <w:rsid w:val="006C4ECC"/>
    <w:rPr>
      <w:rFonts w:ascii="Times New Roman" w:eastAsia="Times New Roman" w:hAnsi="Times New Roman" w:cs="Times New Roman"/>
      <w:sz w:val="28"/>
      <w:szCs w:val="20"/>
    </w:rPr>
  </w:style>
  <w:style w:type="paragraph" w:customStyle="1" w:styleId="TableName">
    <w:name w:val="Table_Name"/>
    <w:basedOn w:val="a0"/>
    <w:qFormat/>
    <w:rsid w:val="006C4ECC"/>
    <w:pPr>
      <w:keepNext/>
      <w:keepLines/>
      <w:widowControl w:val="0"/>
      <w:spacing w:line="360" w:lineRule="auto"/>
      <w:jc w:val="both"/>
    </w:pPr>
    <w:rPr>
      <w:rFonts w:eastAsia="Times New Roman"/>
      <w:spacing w:val="2"/>
      <w:szCs w:val="28"/>
    </w:rPr>
  </w:style>
  <w:style w:type="paragraph" w:customStyle="1" w:styleId="--">
    <w:name w:val="Список--"/>
    <w:basedOn w:val="-"/>
    <w:qFormat/>
    <w:rsid w:val="006C4ECC"/>
    <w:pPr>
      <w:ind w:left="1276"/>
    </w:pPr>
  </w:style>
  <w:style w:type="paragraph" w:customStyle="1" w:styleId="---">
    <w:name w:val="Список---"/>
    <w:basedOn w:val="--"/>
    <w:qFormat/>
    <w:rsid w:val="006C4ECC"/>
    <w:pPr>
      <w:ind w:left="1560"/>
    </w:pPr>
  </w:style>
  <w:style w:type="paragraph" w:customStyle="1" w:styleId="af3">
    <w:name w:val="Список_Таблица"/>
    <w:basedOn w:val="-"/>
    <w:qFormat/>
    <w:rsid w:val="006C4ECC"/>
    <w:pPr>
      <w:ind w:firstLine="0"/>
    </w:pPr>
  </w:style>
  <w:style w:type="paragraph" w:customStyle="1" w:styleId="Header12M">
    <w:name w:val="Header 12M"/>
    <w:basedOn w:val="Header14"/>
    <w:qFormat/>
    <w:rsid w:val="006C4ECC"/>
    <w:pPr>
      <w:spacing w:line="240" w:lineRule="auto"/>
    </w:pPr>
  </w:style>
  <w:style w:type="paragraph" w:customStyle="1" w:styleId="Header10M">
    <w:name w:val="Header 10M"/>
    <w:basedOn w:val="Header12M"/>
    <w:qFormat/>
    <w:rsid w:val="006C4ECC"/>
  </w:style>
  <w:style w:type="character" w:styleId="af4">
    <w:name w:val="Hyperlink"/>
    <w:uiPriority w:val="99"/>
    <w:unhideWhenUsed/>
    <w:rsid w:val="006C4ECC"/>
    <w:rPr>
      <w:color w:val="0000FF"/>
      <w:u w:val="single"/>
    </w:rPr>
  </w:style>
  <w:style w:type="table" w:styleId="af5">
    <w:name w:val="Table Grid"/>
    <w:basedOn w:val="a2"/>
    <w:uiPriority w:val="59"/>
    <w:rsid w:val="006C4ECC"/>
    <w:pPr>
      <w:spacing w:after="0" w:line="240" w:lineRule="auto"/>
    </w:pPr>
    <w:rPr>
      <w:rFonts w:ascii="Times New Roman" w:eastAsia="Calibri" w:hAnsi="Times New Roman" w:cs="Times New Roman"/>
      <w:sz w:val="28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6">
    <w:name w:val="annotation reference"/>
    <w:uiPriority w:val="99"/>
    <w:semiHidden/>
    <w:unhideWhenUsed/>
    <w:rsid w:val="006C4ECC"/>
    <w:rPr>
      <w:sz w:val="16"/>
      <w:szCs w:val="16"/>
    </w:rPr>
  </w:style>
  <w:style w:type="paragraph" w:styleId="af7">
    <w:name w:val="annotation text"/>
    <w:basedOn w:val="a0"/>
    <w:link w:val="af8"/>
    <w:uiPriority w:val="99"/>
    <w:semiHidden/>
    <w:unhideWhenUsed/>
    <w:rsid w:val="006C4ECC"/>
    <w:rPr>
      <w:sz w:val="20"/>
      <w:szCs w:val="20"/>
    </w:rPr>
  </w:style>
  <w:style w:type="character" w:customStyle="1" w:styleId="af8">
    <w:name w:val="Текст примечания Знак"/>
    <w:link w:val="af7"/>
    <w:uiPriority w:val="99"/>
    <w:semiHidden/>
    <w:rsid w:val="006C4ECC"/>
    <w:rPr>
      <w:rFonts w:ascii="Times New Roman" w:eastAsia="Calibri" w:hAnsi="Times New Roman" w:cs="Times New Roman"/>
      <w:sz w:val="20"/>
      <w:szCs w:val="20"/>
    </w:rPr>
  </w:style>
  <w:style w:type="paragraph" w:styleId="af9">
    <w:name w:val="annotation subject"/>
    <w:basedOn w:val="af7"/>
    <w:next w:val="af7"/>
    <w:link w:val="afa"/>
    <w:uiPriority w:val="99"/>
    <w:semiHidden/>
    <w:unhideWhenUsed/>
    <w:rsid w:val="006C4ECC"/>
    <w:rPr>
      <w:b/>
      <w:bCs/>
    </w:rPr>
  </w:style>
  <w:style w:type="character" w:customStyle="1" w:styleId="afa">
    <w:name w:val="Тема примечания Знак"/>
    <w:link w:val="af9"/>
    <w:uiPriority w:val="99"/>
    <w:semiHidden/>
    <w:rsid w:val="006C4ECC"/>
    <w:rPr>
      <w:rFonts w:ascii="Times New Roman" w:eastAsia="Calibri" w:hAnsi="Times New Roman" w:cs="Times New Roman"/>
      <w:b/>
      <w:bCs/>
      <w:sz w:val="20"/>
      <w:szCs w:val="20"/>
    </w:rPr>
  </w:style>
  <w:style w:type="paragraph" w:customStyle="1" w:styleId="afb">
    <w:name w:val="Титул_Год_Версия"/>
    <w:basedOn w:val="a0"/>
    <w:qFormat/>
    <w:rsid w:val="006C4ECC"/>
    <w:pPr>
      <w:widowControl w:val="0"/>
      <w:autoSpaceDN w:val="0"/>
      <w:adjustRightInd w:val="0"/>
      <w:spacing w:before="8760" w:line="360" w:lineRule="atLeast"/>
      <w:jc w:val="center"/>
      <w:textAlignment w:val="baseline"/>
    </w:pPr>
    <w:rPr>
      <w:rFonts w:eastAsia="Times New Roman"/>
      <w:szCs w:val="24"/>
      <w:lang w:eastAsia="ru-RU"/>
    </w:rPr>
  </w:style>
  <w:style w:type="paragraph" w:customStyle="1" w:styleId="a">
    <w:name w:val="Список Нумерованный"/>
    <w:basedOn w:val="-"/>
    <w:qFormat/>
    <w:rsid w:val="006C4ECC"/>
    <w:pPr>
      <w:numPr>
        <w:numId w:val="2"/>
      </w:numPr>
      <w:ind w:left="993" w:hanging="284"/>
    </w:pPr>
  </w:style>
  <w:style w:type="table" w:styleId="afc">
    <w:name w:val="Light Shading"/>
    <w:basedOn w:val="a2"/>
    <w:uiPriority w:val="60"/>
    <w:rsid w:val="006C4ECC"/>
    <w:pPr>
      <w:spacing w:after="0" w:line="240" w:lineRule="auto"/>
    </w:pPr>
    <w:rPr>
      <w:rFonts w:ascii="Calibri" w:eastAsia="Calibri" w:hAnsi="Calibri" w:cs="Times New Roman"/>
      <w:color w:val="000000"/>
      <w:sz w:val="20"/>
      <w:szCs w:val="20"/>
      <w:lang w:eastAsia="ru-RU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paragraph" w:customStyle="1" w:styleId="afd">
    <w:name w:val="Титул_Название"/>
    <w:basedOn w:val="a0"/>
    <w:qFormat/>
    <w:rsid w:val="006C4ECC"/>
    <w:pPr>
      <w:spacing w:before="4080"/>
      <w:contextualSpacing/>
      <w:jc w:val="center"/>
    </w:pPr>
    <w:rPr>
      <w:rFonts w:ascii="Times New Roman Полужирный" w:eastAsia="Times New Roman" w:hAnsi="Times New Roman Полужирный"/>
      <w:b/>
      <w:caps/>
      <w:spacing w:val="2"/>
      <w:szCs w:val="28"/>
    </w:rPr>
  </w:style>
  <w:style w:type="paragraph" w:styleId="afe">
    <w:name w:val="header"/>
    <w:basedOn w:val="a0"/>
    <w:link w:val="aff"/>
    <w:uiPriority w:val="99"/>
    <w:unhideWhenUsed/>
    <w:rsid w:val="006C4ECC"/>
    <w:pPr>
      <w:tabs>
        <w:tab w:val="center" w:pos="4677"/>
        <w:tab w:val="right" w:pos="9355"/>
      </w:tabs>
    </w:pPr>
  </w:style>
  <w:style w:type="character" w:customStyle="1" w:styleId="aff">
    <w:name w:val="Верхний колонтитул Знак"/>
    <w:basedOn w:val="a1"/>
    <w:link w:val="afe"/>
    <w:uiPriority w:val="99"/>
    <w:rsid w:val="006C4ECC"/>
    <w:rPr>
      <w:rFonts w:ascii="Times New Roman" w:eastAsia="Calibri" w:hAnsi="Times New Roman" w:cs="Times New Roman"/>
      <w:sz w:val="28"/>
    </w:rPr>
  </w:style>
  <w:style w:type="paragraph" w:styleId="aff0">
    <w:name w:val="footer"/>
    <w:basedOn w:val="a0"/>
    <w:link w:val="aff1"/>
    <w:uiPriority w:val="99"/>
    <w:unhideWhenUsed/>
    <w:rsid w:val="006C4ECC"/>
    <w:pPr>
      <w:tabs>
        <w:tab w:val="center" w:pos="4677"/>
        <w:tab w:val="right" w:pos="9355"/>
      </w:tabs>
    </w:pPr>
  </w:style>
  <w:style w:type="character" w:customStyle="1" w:styleId="aff1">
    <w:name w:val="Нижний колонтитул Знак"/>
    <w:basedOn w:val="a1"/>
    <w:link w:val="aff0"/>
    <w:uiPriority w:val="99"/>
    <w:rsid w:val="006C4ECC"/>
    <w:rPr>
      <w:rFonts w:ascii="Times New Roman" w:eastAsia="Calibri" w:hAnsi="Times New Roman" w:cs="Times New Roman"/>
      <w:sz w:val="28"/>
    </w:rPr>
  </w:style>
  <w:style w:type="paragraph" w:styleId="aff2">
    <w:name w:val="caption"/>
    <w:basedOn w:val="a0"/>
    <w:next w:val="a0"/>
    <w:uiPriority w:val="35"/>
    <w:unhideWhenUsed/>
    <w:qFormat/>
    <w:rsid w:val="006C4ECC"/>
    <w:pPr>
      <w:spacing w:after="200"/>
    </w:pPr>
    <w:rPr>
      <w:i/>
      <w:iCs/>
      <w:color w:val="1F497D" w:themeColor="text2"/>
      <w:sz w:val="18"/>
      <w:szCs w:val="18"/>
    </w:rPr>
  </w:style>
  <w:style w:type="paragraph" w:customStyle="1" w:styleId="TableGraf10L">
    <w:name w:val="TableGraf 10L"/>
    <w:basedOn w:val="a0"/>
    <w:rsid w:val="006C4ECC"/>
    <w:pPr>
      <w:spacing w:before="40" w:after="40"/>
    </w:pPr>
    <w:rPr>
      <w:rFonts w:eastAsia="Times New Roman"/>
      <w:sz w:val="20"/>
      <w:szCs w:val="20"/>
    </w:rPr>
  </w:style>
  <w:style w:type="paragraph" w:customStyle="1" w:styleId="Head12M">
    <w:name w:val="Head 12M"/>
    <w:rsid w:val="006C4ECC"/>
    <w:pPr>
      <w:keepLines/>
      <w:spacing w:after="0" w:line="360" w:lineRule="auto"/>
      <w:jc w:val="center"/>
    </w:pPr>
    <w:rPr>
      <w:rFonts w:ascii="Times New Roman" w:eastAsia="Times New Roman" w:hAnsi="Times New Roman" w:cs="Times New Roman"/>
      <w:b/>
      <w:sz w:val="24"/>
      <w:szCs w:val="20"/>
    </w:rPr>
  </w:style>
  <w:style w:type="paragraph" w:customStyle="1" w:styleId="aff3">
    <w:name w:val="Наименование таблицы"/>
    <w:basedOn w:val="a0"/>
    <w:rsid w:val="006C4ECC"/>
    <w:pPr>
      <w:keepNext/>
      <w:keepLines/>
      <w:spacing w:line="360" w:lineRule="auto"/>
      <w:ind w:firstLine="709"/>
      <w:jc w:val="both"/>
    </w:pPr>
    <w:rPr>
      <w:rFonts w:eastAsia="Times New Roman"/>
      <w:sz w:val="24"/>
      <w:szCs w:val="20"/>
    </w:rPr>
  </w:style>
  <w:style w:type="paragraph" w:customStyle="1" w:styleId="TableGraf10M">
    <w:name w:val="TableGraf 10M"/>
    <w:basedOn w:val="a0"/>
    <w:rsid w:val="006C4ECC"/>
    <w:pPr>
      <w:spacing w:before="40" w:after="40"/>
      <w:jc w:val="center"/>
    </w:pPr>
    <w:rPr>
      <w:rFonts w:eastAsia="Times New Roman"/>
      <w:sz w:val="20"/>
      <w:szCs w:val="20"/>
    </w:rPr>
  </w:style>
  <w:style w:type="paragraph" w:customStyle="1" w:styleId="TableGraf10R">
    <w:name w:val="TableGraf 10R"/>
    <w:basedOn w:val="a0"/>
    <w:rsid w:val="006C4ECC"/>
    <w:pPr>
      <w:spacing w:before="40" w:after="40"/>
      <w:jc w:val="right"/>
    </w:pPr>
    <w:rPr>
      <w:rFonts w:eastAsia="Times New Roman"/>
      <w:sz w:val="20"/>
      <w:szCs w:val="20"/>
    </w:rPr>
  </w:style>
  <w:style w:type="paragraph" w:customStyle="1" w:styleId="TableGraf12M">
    <w:name w:val="TableGraf 12M"/>
    <w:basedOn w:val="a0"/>
    <w:rsid w:val="006C4ECC"/>
    <w:pPr>
      <w:spacing w:line="360" w:lineRule="auto"/>
      <w:jc w:val="center"/>
    </w:pPr>
    <w:rPr>
      <w:rFonts w:eastAsia="Times New Roman"/>
      <w:sz w:val="24"/>
      <w:szCs w:val="20"/>
    </w:rPr>
  </w:style>
  <w:style w:type="paragraph" w:customStyle="1" w:styleId="TableGraf12R">
    <w:name w:val="TableGraf 12R"/>
    <w:basedOn w:val="a0"/>
    <w:rsid w:val="006C4ECC"/>
    <w:pPr>
      <w:spacing w:line="360" w:lineRule="auto"/>
      <w:jc w:val="right"/>
    </w:pPr>
    <w:rPr>
      <w:rFonts w:eastAsia="Times New Roman"/>
      <w:sz w:val="24"/>
      <w:szCs w:val="20"/>
    </w:rPr>
  </w:style>
  <w:style w:type="paragraph" w:styleId="aff4">
    <w:name w:val="TOC Heading"/>
    <w:basedOn w:val="1"/>
    <w:next w:val="a0"/>
    <w:uiPriority w:val="39"/>
    <w:unhideWhenUsed/>
    <w:qFormat/>
    <w:rsid w:val="006C4ECC"/>
    <w:pPr>
      <w:keepLines/>
      <w:pageBreakBefore w:val="0"/>
      <w:numPr>
        <w:numId w:val="0"/>
      </w:numPr>
      <w:tabs>
        <w:tab w:val="clear" w:pos="567"/>
        <w:tab w:val="clear" w:pos="851"/>
        <w:tab w:val="clear" w:pos="993"/>
      </w:tabs>
      <w:suppressAutoHyphens w:val="0"/>
      <w:spacing w:before="240" w:after="0" w:line="259" w:lineRule="auto"/>
      <w:jc w:val="left"/>
      <w:outlineLvl w:val="9"/>
    </w:pPr>
    <w:rPr>
      <w:rFonts w:asciiTheme="majorHAnsi" w:eastAsiaTheme="majorEastAsia" w:hAnsiTheme="majorHAnsi" w:cstheme="majorBidi"/>
      <w:b w:val="0"/>
      <w:caps w:val="0"/>
      <w:color w:val="365F91" w:themeColor="accent1" w:themeShade="BF"/>
      <w:sz w:val="32"/>
      <w:szCs w:val="32"/>
      <w:lang w:eastAsia="ru-RU"/>
    </w:rPr>
  </w:style>
  <w:style w:type="paragraph" w:styleId="11">
    <w:name w:val="toc 1"/>
    <w:basedOn w:val="a0"/>
    <w:next w:val="a0"/>
    <w:autoRedefine/>
    <w:uiPriority w:val="39"/>
    <w:unhideWhenUsed/>
    <w:rsid w:val="006C4ECC"/>
    <w:pPr>
      <w:tabs>
        <w:tab w:val="right" w:leader="dot" w:pos="9923"/>
      </w:tabs>
      <w:spacing w:line="360" w:lineRule="auto"/>
      <w:ind w:right="567"/>
      <w:jc w:val="both"/>
    </w:pPr>
  </w:style>
  <w:style w:type="paragraph" w:styleId="21">
    <w:name w:val="toc 2"/>
    <w:basedOn w:val="a0"/>
    <w:next w:val="a0"/>
    <w:autoRedefine/>
    <w:uiPriority w:val="39"/>
    <w:unhideWhenUsed/>
    <w:rsid w:val="006C4ECC"/>
    <w:pPr>
      <w:tabs>
        <w:tab w:val="right" w:leader="dot" w:pos="9923"/>
      </w:tabs>
      <w:spacing w:line="360" w:lineRule="auto"/>
      <w:ind w:right="567"/>
      <w:jc w:val="both"/>
    </w:pPr>
  </w:style>
  <w:style w:type="paragraph" w:styleId="32">
    <w:name w:val="toc 3"/>
    <w:basedOn w:val="a0"/>
    <w:next w:val="a0"/>
    <w:autoRedefine/>
    <w:uiPriority w:val="39"/>
    <w:unhideWhenUsed/>
    <w:rsid w:val="006C4ECC"/>
    <w:pPr>
      <w:tabs>
        <w:tab w:val="right" w:leader="dot" w:pos="9923"/>
      </w:tabs>
      <w:spacing w:line="360" w:lineRule="auto"/>
      <w:ind w:right="567"/>
      <w:jc w:val="both"/>
    </w:pPr>
  </w:style>
  <w:style w:type="paragraph" w:customStyle="1" w:styleId="GOSTNormal">
    <w:name w:val="_GOST_Normal"/>
    <w:link w:val="GOSTNormal0"/>
    <w:rsid w:val="00284E42"/>
    <w:pPr>
      <w:spacing w:before="120" w:after="60" w:line="240" w:lineRule="auto"/>
      <w:ind w:firstLine="567"/>
      <w:contextualSpacing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GOSTNormal0">
    <w:name w:val="_GOST_Normal Знак"/>
    <w:link w:val="GOSTNormal"/>
    <w:qFormat/>
    <w:rsid w:val="00284E42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template-mark-data2">
    <w:name w:val="template-mark-data2"/>
    <w:rsid w:val="00FC2200"/>
  </w:style>
  <w:style w:type="paragraph" w:customStyle="1" w:styleId="GOSTFigure">
    <w:name w:val="_GOST_Figure"/>
    <w:next w:val="a0"/>
    <w:rsid w:val="007304ED"/>
    <w:pPr>
      <w:keepNext/>
      <w:spacing w:before="120" w:after="120" w:line="240" w:lineRule="auto"/>
      <w:jc w:val="center"/>
    </w:pPr>
    <w:rPr>
      <w:rFonts w:ascii="Times New Roman" w:eastAsia="Times New Roman" w:hAnsi="Times New Roman" w:cs="Times New Roman"/>
      <w:sz w:val="24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063019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120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7665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8817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5193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4310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1876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6685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882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4742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3167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117" Type="http://schemas.openxmlformats.org/officeDocument/2006/relationships/image" Target="media/image106.jpeg"/><Relationship Id="rId21" Type="http://schemas.openxmlformats.org/officeDocument/2006/relationships/image" Target="media/image10.png"/><Relationship Id="rId42" Type="http://schemas.openxmlformats.org/officeDocument/2006/relationships/image" Target="media/image31.png"/><Relationship Id="rId47" Type="http://schemas.openxmlformats.org/officeDocument/2006/relationships/image" Target="media/image36.png"/><Relationship Id="rId63" Type="http://schemas.openxmlformats.org/officeDocument/2006/relationships/image" Target="media/image52.png"/><Relationship Id="rId68" Type="http://schemas.openxmlformats.org/officeDocument/2006/relationships/image" Target="media/image57.png"/><Relationship Id="rId84" Type="http://schemas.openxmlformats.org/officeDocument/2006/relationships/image" Target="media/image73.png"/><Relationship Id="rId89" Type="http://schemas.openxmlformats.org/officeDocument/2006/relationships/image" Target="media/image78.jpeg"/><Relationship Id="rId112" Type="http://schemas.openxmlformats.org/officeDocument/2006/relationships/image" Target="media/image101.jpeg"/><Relationship Id="rId133" Type="http://schemas.openxmlformats.org/officeDocument/2006/relationships/image" Target="media/image122.jpeg"/><Relationship Id="rId138" Type="http://schemas.openxmlformats.org/officeDocument/2006/relationships/image" Target="media/image127.jpeg"/><Relationship Id="rId154" Type="http://schemas.openxmlformats.org/officeDocument/2006/relationships/image" Target="media/image143.png"/><Relationship Id="rId159" Type="http://schemas.openxmlformats.org/officeDocument/2006/relationships/image" Target="media/image148.png"/><Relationship Id="rId175" Type="http://schemas.openxmlformats.org/officeDocument/2006/relationships/image" Target="media/image164.jpeg"/><Relationship Id="rId170" Type="http://schemas.openxmlformats.org/officeDocument/2006/relationships/image" Target="media/image159.png"/><Relationship Id="rId16" Type="http://schemas.openxmlformats.org/officeDocument/2006/relationships/image" Target="media/image5.png"/><Relationship Id="rId107" Type="http://schemas.openxmlformats.org/officeDocument/2006/relationships/image" Target="media/image96.png"/><Relationship Id="rId11" Type="http://schemas.openxmlformats.org/officeDocument/2006/relationships/comments" Target="comments.xml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53" Type="http://schemas.openxmlformats.org/officeDocument/2006/relationships/image" Target="media/image42.png"/><Relationship Id="rId58" Type="http://schemas.openxmlformats.org/officeDocument/2006/relationships/image" Target="media/image47.png"/><Relationship Id="rId74" Type="http://schemas.openxmlformats.org/officeDocument/2006/relationships/image" Target="media/image63.png"/><Relationship Id="rId79" Type="http://schemas.openxmlformats.org/officeDocument/2006/relationships/image" Target="media/image68.PNG"/><Relationship Id="rId102" Type="http://schemas.openxmlformats.org/officeDocument/2006/relationships/image" Target="media/image91.png"/><Relationship Id="rId123" Type="http://schemas.openxmlformats.org/officeDocument/2006/relationships/image" Target="media/image112.jpeg"/><Relationship Id="rId128" Type="http://schemas.openxmlformats.org/officeDocument/2006/relationships/image" Target="media/image117.jpeg"/><Relationship Id="rId144" Type="http://schemas.openxmlformats.org/officeDocument/2006/relationships/image" Target="media/image133.png"/><Relationship Id="rId149" Type="http://schemas.openxmlformats.org/officeDocument/2006/relationships/image" Target="media/image138.png"/><Relationship Id="rId5" Type="http://schemas.openxmlformats.org/officeDocument/2006/relationships/webSettings" Target="webSettings.xml"/><Relationship Id="rId90" Type="http://schemas.openxmlformats.org/officeDocument/2006/relationships/image" Target="media/image79.jpeg"/><Relationship Id="rId95" Type="http://schemas.openxmlformats.org/officeDocument/2006/relationships/image" Target="media/image84.png"/><Relationship Id="rId160" Type="http://schemas.openxmlformats.org/officeDocument/2006/relationships/image" Target="media/image149.jpeg"/><Relationship Id="rId165" Type="http://schemas.openxmlformats.org/officeDocument/2006/relationships/image" Target="media/image154.png"/><Relationship Id="rId181" Type="http://schemas.openxmlformats.org/officeDocument/2006/relationships/hyperlink" Target="mailto:stp_gis@ffoms.gov.ru" TargetMode="External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43" Type="http://schemas.openxmlformats.org/officeDocument/2006/relationships/image" Target="media/image32.png"/><Relationship Id="rId48" Type="http://schemas.openxmlformats.org/officeDocument/2006/relationships/image" Target="media/image37.png"/><Relationship Id="rId64" Type="http://schemas.openxmlformats.org/officeDocument/2006/relationships/image" Target="media/image53.png"/><Relationship Id="rId69" Type="http://schemas.openxmlformats.org/officeDocument/2006/relationships/image" Target="media/image58.png"/><Relationship Id="rId113" Type="http://schemas.openxmlformats.org/officeDocument/2006/relationships/image" Target="media/image102.jpeg"/><Relationship Id="rId118" Type="http://schemas.openxmlformats.org/officeDocument/2006/relationships/image" Target="media/image107.png"/><Relationship Id="rId134" Type="http://schemas.openxmlformats.org/officeDocument/2006/relationships/image" Target="media/image123.jpeg"/><Relationship Id="rId139" Type="http://schemas.openxmlformats.org/officeDocument/2006/relationships/image" Target="media/image128.jpeg"/><Relationship Id="rId80" Type="http://schemas.openxmlformats.org/officeDocument/2006/relationships/image" Target="media/image69.jpeg"/><Relationship Id="rId85" Type="http://schemas.openxmlformats.org/officeDocument/2006/relationships/image" Target="media/image74.png"/><Relationship Id="rId150" Type="http://schemas.openxmlformats.org/officeDocument/2006/relationships/image" Target="media/image139.png"/><Relationship Id="rId155" Type="http://schemas.openxmlformats.org/officeDocument/2006/relationships/image" Target="media/image144.png"/><Relationship Id="rId171" Type="http://schemas.openxmlformats.org/officeDocument/2006/relationships/image" Target="media/image160.png"/><Relationship Id="rId176" Type="http://schemas.openxmlformats.org/officeDocument/2006/relationships/image" Target="media/image165.jpeg"/><Relationship Id="rId12" Type="http://schemas.microsoft.com/office/2011/relationships/commentsExtended" Target="commentsExtended.xml"/><Relationship Id="rId17" Type="http://schemas.openxmlformats.org/officeDocument/2006/relationships/image" Target="media/image6.png"/><Relationship Id="rId33" Type="http://schemas.openxmlformats.org/officeDocument/2006/relationships/image" Target="media/image22.png"/><Relationship Id="rId38" Type="http://schemas.openxmlformats.org/officeDocument/2006/relationships/image" Target="media/image27.jpeg"/><Relationship Id="rId59" Type="http://schemas.openxmlformats.org/officeDocument/2006/relationships/image" Target="media/image48.png"/><Relationship Id="rId103" Type="http://schemas.openxmlformats.org/officeDocument/2006/relationships/image" Target="media/image92.jpeg"/><Relationship Id="rId108" Type="http://schemas.openxmlformats.org/officeDocument/2006/relationships/image" Target="media/image97.png"/><Relationship Id="rId124" Type="http://schemas.openxmlformats.org/officeDocument/2006/relationships/image" Target="media/image113.jpeg"/><Relationship Id="rId129" Type="http://schemas.openxmlformats.org/officeDocument/2006/relationships/image" Target="media/image118.png"/><Relationship Id="rId54" Type="http://schemas.openxmlformats.org/officeDocument/2006/relationships/image" Target="media/image43.png"/><Relationship Id="rId70" Type="http://schemas.openxmlformats.org/officeDocument/2006/relationships/image" Target="media/image59.png"/><Relationship Id="rId75" Type="http://schemas.openxmlformats.org/officeDocument/2006/relationships/image" Target="media/image64.png"/><Relationship Id="rId91" Type="http://schemas.openxmlformats.org/officeDocument/2006/relationships/image" Target="media/image80.jpeg"/><Relationship Id="rId96" Type="http://schemas.openxmlformats.org/officeDocument/2006/relationships/image" Target="media/image85.jpeg"/><Relationship Id="rId140" Type="http://schemas.openxmlformats.org/officeDocument/2006/relationships/image" Target="media/image129.jpeg"/><Relationship Id="rId145" Type="http://schemas.openxmlformats.org/officeDocument/2006/relationships/image" Target="media/image134.png"/><Relationship Id="rId161" Type="http://schemas.openxmlformats.org/officeDocument/2006/relationships/image" Target="media/image150.jpeg"/><Relationship Id="rId166" Type="http://schemas.openxmlformats.org/officeDocument/2006/relationships/image" Target="media/image155.jpeg"/><Relationship Id="rId182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49" Type="http://schemas.openxmlformats.org/officeDocument/2006/relationships/image" Target="media/image38.png"/><Relationship Id="rId114" Type="http://schemas.openxmlformats.org/officeDocument/2006/relationships/image" Target="media/image103.png"/><Relationship Id="rId119" Type="http://schemas.openxmlformats.org/officeDocument/2006/relationships/image" Target="media/image108.jpeg"/><Relationship Id="rId44" Type="http://schemas.openxmlformats.org/officeDocument/2006/relationships/image" Target="media/image33.jpeg"/><Relationship Id="rId60" Type="http://schemas.openxmlformats.org/officeDocument/2006/relationships/image" Target="media/image49.png"/><Relationship Id="rId65" Type="http://schemas.openxmlformats.org/officeDocument/2006/relationships/image" Target="media/image54.png"/><Relationship Id="rId81" Type="http://schemas.openxmlformats.org/officeDocument/2006/relationships/image" Target="media/image70.jpeg"/><Relationship Id="rId86" Type="http://schemas.openxmlformats.org/officeDocument/2006/relationships/image" Target="media/image75.png"/><Relationship Id="rId130" Type="http://schemas.openxmlformats.org/officeDocument/2006/relationships/image" Target="media/image119.jpeg"/><Relationship Id="rId135" Type="http://schemas.openxmlformats.org/officeDocument/2006/relationships/image" Target="media/image124.jpeg"/><Relationship Id="rId151" Type="http://schemas.openxmlformats.org/officeDocument/2006/relationships/image" Target="media/image140.png"/><Relationship Id="rId156" Type="http://schemas.openxmlformats.org/officeDocument/2006/relationships/image" Target="media/image145.png"/><Relationship Id="rId177" Type="http://schemas.openxmlformats.org/officeDocument/2006/relationships/image" Target="media/image166.jpe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72" Type="http://schemas.openxmlformats.org/officeDocument/2006/relationships/image" Target="media/image161.jpeg"/><Relationship Id="rId180" Type="http://schemas.openxmlformats.org/officeDocument/2006/relationships/image" Target="media/image169.jpeg"/><Relationship Id="rId13" Type="http://schemas.microsoft.com/office/2016/09/relationships/commentsIds" Target="commentsIds.xml"/><Relationship Id="rId18" Type="http://schemas.openxmlformats.org/officeDocument/2006/relationships/image" Target="media/image7.png"/><Relationship Id="rId39" Type="http://schemas.openxmlformats.org/officeDocument/2006/relationships/image" Target="media/image28.png"/><Relationship Id="rId109" Type="http://schemas.openxmlformats.org/officeDocument/2006/relationships/image" Target="media/image98.jpeg"/><Relationship Id="rId34" Type="http://schemas.openxmlformats.org/officeDocument/2006/relationships/image" Target="media/image23.png"/><Relationship Id="rId50" Type="http://schemas.openxmlformats.org/officeDocument/2006/relationships/image" Target="media/image39.png"/><Relationship Id="rId55" Type="http://schemas.openxmlformats.org/officeDocument/2006/relationships/image" Target="media/image44.png"/><Relationship Id="rId76" Type="http://schemas.openxmlformats.org/officeDocument/2006/relationships/image" Target="media/image65.PNG"/><Relationship Id="rId97" Type="http://schemas.openxmlformats.org/officeDocument/2006/relationships/image" Target="media/image86.jpeg"/><Relationship Id="rId104" Type="http://schemas.openxmlformats.org/officeDocument/2006/relationships/image" Target="media/image93.jpeg"/><Relationship Id="rId120" Type="http://schemas.openxmlformats.org/officeDocument/2006/relationships/image" Target="media/image109.jpeg"/><Relationship Id="rId125" Type="http://schemas.openxmlformats.org/officeDocument/2006/relationships/image" Target="media/image114.jpeg"/><Relationship Id="rId141" Type="http://schemas.openxmlformats.org/officeDocument/2006/relationships/image" Target="media/image130.png"/><Relationship Id="rId146" Type="http://schemas.openxmlformats.org/officeDocument/2006/relationships/image" Target="media/image135.png"/><Relationship Id="rId167" Type="http://schemas.openxmlformats.org/officeDocument/2006/relationships/image" Target="media/image156.jpeg"/><Relationship Id="rId7" Type="http://schemas.openxmlformats.org/officeDocument/2006/relationships/endnotes" Target="endnotes.xml"/><Relationship Id="rId71" Type="http://schemas.openxmlformats.org/officeDocument/2006/relationships/image" Target="media/image60.png"/><Relationship Id="rId92" Type="http://schemas.openxmlformats.org/officeDocument/2006/relationships/image" Target="media/image81.jpeg"/><Relationship Id="rId162" Type="http://schemas.openxmlformats.org/officeDocument/2006/relationships/image" Target="media/image151.jpeg"/><Relationship Id="rId183" Type="http://schemas.openxmlformats.org/officeDocument/2006/relationships/fontTable" Target="fontTable.xml"/><Relationship Id="rId2" Type="http://schemas.openxmlformats.org/officeDocument/2006/relationships/numbering" Target="numbering.xml"/><Relationship Id="rId29" Type="http://schemas.openxmlformats.org/officeDocument/2006/relationships/image" Target="media/image18.png"/><Relationship Id="rId24" Type="http://schemas.openxmlformats.org/officeDocument/2006/relationships/image" Target="media/image13.jpeg"/><Relationship Id="rId40" Type="http://schemas.openxmlformats.org/officeDocument/2006/relationships/image" Target="media/image29.png"/><Relationship Id="rId45" Type="http://schemas.openxmlformats.org/officeDocument/2006/relationships/image" Target="media/image34.jpeg"/><Relationship Id="rId66" Type="http://schemas.openxmlformats.org/officeDocument/2006/relationships/image" Target="media/image55.png"/><Relationship Id="rId87" Type="http://schemas.openxmlformats.org/officeDocument/2006/relationships/image" Target="media/image76.jpeg"/><Relationship Id="rId110" Type="http://schemas.openxmlformats.org/officeDocument/2006/relationships/image" Target="media/image99.jpeg"/><Relationship Id="rId115" Type="http://schemas.openxmlformats.org/officeDocument/2006/relationships/image" Target="media/image104.png"/><Relationship Id="rId131" Type="http://schemas.openxmlformats.org/officeDocument/2006/relationships/image" Target="media/image120.png"/><Relationship Id="rId136" Type="http://schemas.openxmlformats.org/officeDocument/2006/relationships/image" Target="media/image125.jpeg"/><Relationship Id="rId157" Type="http://schemas.openxmlformats.org/officeDocument/2006/relationships/image" Target="media/image146.jpeg"/><Relationship Id="rId178" Type="http://schemas.openxmlformats.org/officeDocument/2006/relationships/image" Target="media/image167.jpeg"/><Relationship Id="rId61" Type="http://schemas.openxmlformats.org/officeDocument/2006/relationships/image" Target="media/image50.png"/><Relationship Id="rId82" Type="http://schemas.openxmlformats.org/officeDocument/2006/relationships/image" Target="media/image71.png"/><Relationship Id="rId152" Type="http://schemas.openxmlformats.org/officeDocument/2006/relationships/image" Target="media/image141.png"/><Relationship Id="rId173" Type="http://schemas.openxmlformats.org/officeDocument/2006/relationships/image" Target="media/image162.jpeg"/><Relationship Id="rId19" Type="http://schemas.openxmlformats.org/officeDocument/2006/relationships/image" Target="media/image8.png"/><Relationship Id="rId14" Type="http://schemas.openxmlformats.org/officeDocument/2006/relationships/image" Target="media/image3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56" Type="http://schemas.openxmlformats.org/officeDocument/2006/relationships/image" Target="media/image45.png"/><Relationship Id="rId77" Type="http://schemas.openxmlformats.org/officeDocument/2006/relationships/image" Target="media/image66.PNG"/><Relationship Id="rId100" Type="http://schemas.openxmlformats.org/officeDocument/2006/relationships/image" Target="media/image89.png"/><Relationship Id="rId105" Type="http://schemas.openxmlformats.org/officeDocument/2006/relationships/image" Target="media/image94.jpeg"/><Relationship Id="rId126" Type="http://schemas.openxmlformats.org/officeDocument/2006/relationships/image" Target="media/image115.jpeg"/><Relationship Id="rId147" Type="http://schemas.openxmlformats.org/officeDocument/2006/relationships/image" Target="media/image136.png"/><Relationship Id="rId168" Type="http://schemas.openxmlformats.org/officeDocument/2006/relationships/image" Target="media/image157.jpeg"/><Relationship Id="rId8" Type="http://schemas.openxmlformats.org/officeDocument/2006/relationships/hyperlink" Target="https://gisoms.ffoms.gov.ru/" TargetMode="External"/><Relationship Id="rId51" Type="http://schemas.openxmlformats.org/officeDocument/2006/relationships/image" Target="media/image40.png"/><Relationship Id="rId72" Type="http://schemas.openxmlformats.org/officeDocument/2006/relationships/image" Target="media/image61.png"/><Relationship Id="rId93" Type="http://schemas.openxmlformats.org/officeDocument/2006/relationships/image" Target="media/image82.png"/><Relationship Id="rId98" Type="http://schemas.openxmlformats.org/officeDocument/2006/relationships/image" Target="media/image87.png"/><Relationship Id="rId121" Type="http://schemas.openxmlformats.org/officeDocument/2006/relationships/image" Target="media/image110.jpeg"/><Relationship Id="rId142" Type="http://schemas.openxmlformats.org/officeDocument/2006/relationships/image" Target="media/image131.png"/><Relationship Id="rId163" Type="http://schemas.openxmlformats.org/officeDocument/2006/relationships/image" Target="media/image152.jpeg"/><Relationship Id="rId184" Type="http://schemas.microsoft.com/office/2011/relationships/people" Target="people.xml"/><Relationship Id="rId3" Type="http://schemas.openxmlformats.org/officeDocument/2006/relationships/styles" Target="styles.xml"/><Relationship Id="rId25" Type="http://schemas.openxmlformats.org/officeDocument/2006/relationships/image" Target="media/image14.png"/><Relationship Id="rId46" Type="http://schemas.openxmlformats.org/officeDocument/2006/relationships/image" Target="media/image35.png"/><Relationship Id="rId67" Type="http://schemas.openxmlformats.org/officeDocument/2006/relationships/image" Target="media/image56.jpeg"/><Relationship Id="rId116" Type="http://schemas.openxmlformats.org/officeDocument/2006/relationships/image" Target="media/image105.png"/><Relationship Id="rId137" Type="http://schemas.openxmlformats.org/officeDocument/2006/relationships/image" Target="media/image126.png"/><Relationship Id="rId158" Type="http://schemas.openxmlformats.org/officeDocument/2006/relationships/image" Target="media/image147.jpeg"/><Relationship Id="rId20" Type="http://schemas.openxmlformats.org/officeDocument/2006/relationships/image" Target="media/image9.png"/><Relationship Id="rId41" Type="http://schemas.openxmlformats.org/officeDocument/2006/relationships/image" Target="media/image30.png"/><Relationship Id="rId62" Type="http://schemas.openxmlformats.org/officeDocument/2006/relationships/image" Target="media/image51.png"/><Relationship Id="rId83" Type="http://schemas.openxmlformats.org/officeDocument/2006/relationships/image" Target="media/image72.jpeg"/><Relationship Id="rId88" Type="http://schemas.openxmlformats.org/officeDocument/2006/relationships/image" Target="media/image77.png"/><Relationship Id="rId111" Type="http://schemas.openxmlformats.org/officeDocument/2006/relationships/image" Target="media/image100.png"/><Relationship Id="rId132" Type="http://schemas.openxmlformats.org/officeDocument/2006/relationships/image" Target="media/image121.png"/><Relationship Id="rId153" Type="http://schemas.openxmlformats.org/officeDocument/2006/relationships/image" Target="media/image142.png"/><Relationship Id="rId174" Type="http://schemas.openxmlformats.org/officeDocument/2006/relationships/image" Target="media/image163.png"/><Relationship Id="rId179" Type="http://schemas.openxmlformats.org/officeDocument/2006/relationships/image" Target="media/image168.png"/><Relationship Id="rId15" Type="http://schemas.openxmlformats.org/officeDocument/2006/relationships/image" Target="media/image4.png"/><Relationship Id="rId36" Type="http://schemas.openxmlformats.org/officeDocument/2006/relationships/image" Target="media/image25.png"/><Relationship Id="rId57" Type="http://schemas.openxmlformats.org/officeDocument/2006/relationships/image" Target="media/image46.png"/><Relationship Id="rId106" Type="http://schemas.openxmlformats.org/officeDocument/2006/relationships/image" Target="media/image95.jpeg"/><Relationship Id="rId127" Type="http://schemas.openxmlformats.org/officeDocument/2006/relationships/image" Target="media/image116.png"/><Relationship Id="rId10" Type="http://schemas.openxmlformats.org/officeDocument/2006/relationships/image" Target="media/image2.png"/><Relationship Id="rId31" Type="http://schemas.openxmlformats.org/officeDocument/2006/relationships/image" Target="media/image20.png"/><Relationship Id="rId52" Type="http://schemas.openxmlformats.org/officeDocument/2006/relationships/image" Target="media/image41.png"/><Relationship Id="rId73" Type="http://schemas.openxmlformats.org/officeDocument/2006/relationships/image" Target="media/image62.png"/><Relationship Id="rId78" Type="http://schemas.openxmlformats.org/officeDocument/2006/relationships/image" Target="media/image67.PNG"/><Relationship Id="rId94" Type="http://schemas.openxmlformats.org/officeDocument/2006/relationships/image" Target="media/image83.png"/><Relationship Id="rId99" Type="http://schemas.openxmlformats.org/officeDocument/2006/relationships/image" Target="media/image88.jpeg"/><Relationship Id="rId101" Type="http://schemas.openxmlformats.org/officeDocument/2006/relationships/image" Target="media/image90.png"/><Relationship Id="rId122" Type="http://schemas.openxmlformats.org/officeDocument/2006/relationships/image" Target="media/image111.jpeg"/><Relationship Id="rId143" Type="http://schemas.openxmlformats.org/officeDocument/2006/relationships/image" Target="media/image132.png"/><Relationship Id="rId148" Type="http://schemas.openxmlformats.org/officeDocument/2006/relationships/image" Target="media/image137.png"/><Relationship Id="rId164" Type="http://schemas.openxmlformats.org/officeDocument/2006/relationships/image" Target="media/image153.png"/><Relationship Id="rId169" Type="http://schemas.openxmlformats.org/officeDocument/2006/relationships/image" Target="media/image158.png"/><Relationship Id="rId185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d.sadushkina\Desktop\&#1064;&#1072;&#1073;&#1083;&#1086;&#1085;&#1099;\&#1056;&#1055;_&#1064;&#1072;&#1073;&#1083;&#1086;&#1085;_&#1076;&#1083;&#1103;_&#1087;&#1088;&#1080;&#1089;&#1086;&#1077;&#1076;&#1080;&#1085;&#1077;&#1085;&#1080;&#1103;.dotx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0588547-D98F-41B3-BB18-EC8C45B5742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РП_Шаблон_для_присоединения</Template>
  <TotalTime>642</TotalTime>
  <Pages>1</Pages>
  <Words>9517</Words>
  <Characters>54253</Characters>
  <Application>Microsoft Office Word</Application>
  <DocSecurity>0</DocSecurity>
  <Lines>452</Lines>
  <Paragraphs>127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63643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user</dc:creator>
  <cp:lastModifiedBy>Katyrn</cp:lastModifiedBy>
  <cp:revision>11</cp:revision>
  <dcterms:created xsi:type="dcterms:W3CDTF">2021-07-17T22:18:00Z</dcterms:created>
  <dcterms:modified xsi:type="dcterms:W3CDTF">2021-07-19T06:13:00Z</dcterms:modified>
</cp:coreProperties>
</file>